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B8274" w14:textId="452E1BED" w:rsidR="00B03661" w:rsidRDefault="00F11876" w:rsidP="00F11876">
      <w:pPr>
        <w:pStyle w:val="Firma"/>
        <w:ind w:firstLine="0"/>
        <w:jc w:val="both"/>
        <w:rPr>
          <w:b/>
          <w:caps/>
        </w:rPr>
      </w:pPr>
      <w:r w:rsidRPr="00F11876">
        <w:rPr>
          <w:b/>
          <w:caps/>
        </w:rPr>
        <w:t xml:space="preserve">ORDEN </w:t>
      </w:r>
      <w:r w:rsidR="00DA11A3">
        <w:rPr>
          <w:b/>
          <w:caps/>
        </w:rPr>
        <w:t>AGM/1037/2023</w:t>
      </w:r>
      <w:r w:rsidRPr="00622628">
        <w:rPr>
          <w:b/>
          <w:caps/>
        </w:rPr>
        <w:t xml:space="preserve">, de </w:t>
      </w:r>
      <w:r w:rsidR="00DA11A3">
        <w:rPr>
          <w:b/>
          <w:caps/>
        </w:rPr>
        <w:t>31 de julio</w:t>
      </w:r>
      <w:r w:rsidRPr="00622628">
        <w:rPr>
          <w:b/>
          <w:caps/>
        </w:rPr>
        <w:t>,</w:t>
      </w:r>
      <w:r w:rsidRPr="00F11876">
        <w:rPr>
          <w:b/>
          <w:caps/>
        </w:rPr>
        <w:t xml:space="preserve"> por la que se convocan subvenciones para el fomento de la economía circular mediante actuaciones en materia de prevención y gestión de residuos domésticos, en el marco del Plan de Recuperación, Transformación y Resiliencia de España</w:t>
      </w:r>
      <w:r w:rsidR="00DA11A3">
        <w:rPr>
          <w:b/>
          <w:caps/>
        </w:rPr>
        <w:t>, FINANCIADO POR LA UNIÓN EUROPEA NEXT GENERATION EU</w:t>
      </w:r>
    </w:p>
    <w:p w14:paraId="6738929A" w14:textId="77777777" w:rsidR="00F11876" w:rsidRDefault="00F11876" w:rsidP="00F11876">
      <w:pPr>
        <w:pStyle w:val="Firma"/>
        <w:ind w:firstLine="0"/>
        <w:jc w:val="both"/>
        <w:rPr>
          <w:b/>
          <w:caps/>
        </w:rPr>
      </w:pPr>
    </w:p>
    <w:p w14:paraId="176F7B8C" w14:textId="23EF7D7F" w:rsidR="00CB5D9E" w:rsidRPr="005C4496" w:rsidRDefault="00CB5D9E" w:rsidP="00CB5D9E">
      <w:pPr>
        <w:pStyle w:val="Firma"/>
        <w:ind w:firstLine="0"/>
        <w:jc w:val="center"/>
        <w:rPr>
          <w:rFonts w:ascii="Arial-BoldMT" w:hAnsi="Arial-BoldMT" w:cs="Arial-BoldMT"/>
          <w:b/>
          <w:bCs/>
          <w:color w:val="auto"/>
          <w:sz w:val="28"/>
          <w:szCs w:val="28"/>
          <w:u w:val="single"/>
          <w:lang w:val="es-ES_tradnl" w:eastAsia="es-ES"/>
        </w:rPr>
      </w:pPr>
      <w:r w:rsidRPr="005C4496">
        <w:rPr>
          <w:rFonts w:ascii="Arial-BoldMT" w:hAnsi="Arial-BoldMT" w:cs="Arial-BoldMT"/>
          <w:b/>
          <w:bCs/>
          <w:color w:val="auto"/>
          <w:sz w:val="28"/>
          <w:szCs w:val="28"/>
          <w:u w:val="single"/>
          <w:lang w:val="es-ES_tradnl" w:eastAsia="es-ES"/>
        </w:rPr>
        <w:t>INFORME DE SEGUIMIENTO DEL ESTADO DE EJECUCIÓN</w:t>
      </w:r>
    </w:p>
    <w:p w14:paraId="603FBB29" w14:textId="77777777" w:rsidR="005D5E9B" w:rsidRPr="007307F4" w:rsidRDefault="005D5E9B" w:rsidP="007307F4">
      <w:pPr>
        <w:pStyle w:val="Firma"/>
        <w:ind w:firstLine="0"/>
        <w:jc w:val="both"/>
        <w:rPr>
          <w:color w:val="AEAAAA" w:themeColor="background2" w:themeShade="BF"/>
          <w:sz w:val="24"/>
        </w:rPr>
      </w:pPr>
    </w:p>
    <w:p w14:paraId="6A6B4DF8" w14:textId="25A33EA3" w:rsidR="00F11876" w:rsidRDefault="00F11876" w:rsidP="00F11876">
      <w:pPr>
        <w:pStyle w:val="Ttulo4"/>
        <w:jc w:val="both"/>
        <w:rPr>
          <w:caps/>
          <w:szCs w:val="22"/>
        </w:rPr>
      </w:pPr>
      <w:r w:rsidRPr="00F11876">
        <w:rPr>
          <w:caps/>
          <w:szCs w:val="22"/>
        </w:rPr>
        <w:t xml:space="preserve">Línea </w:t>
      </w:r>
      <w:r w:rsidR="006B3670">
        <w:rPr>
          <w:caps/>
          <w:szCs w:val="22"/>
        </w:rPr>
        <w:t>DE ACTUACIÓN</w:t>
      </w:r>
      <w:r w:rsidR="00FD5117">
        <w:rPr>
          <w:caps/>
          <w:szCs w:val="22"/>
        </w:rPr>
        <w:t>:</w:t>
      </w:r>
    </w:p>
    <w:sdt>
      <w:sdtPr>
        <w:alias w:val="Linea Actuación"/>
        <w:tag w:val="Elija en el desplegable la línea de actuación"/>
        <w:id w:val="-345019569"/>
        <w:placeholder>
          <w:docPart w:val="DefaultPlaceholder_-1854013439"/>
        </w:placeholder>
        <w:showingPlcHdr/>
        <w:comboBox>
          <w:listItem w:value="Elija un elemento."/>
          <w:listItem w:displayText="Línea 1. Construcción de nuevas instalaciones de compostaje para el tratamiento de los biorresiduos recogidos separadamente" w:value="Línea 1. Construcción de nuevas instalaciones de compostaje para el tratamiento de los biorresiduos recogidos separadamente"/>
          <w:listItem w:displayText="Línea 2. Ampliación y/o mejora de instalaciones de compostaje, destinadas al tratamiento de los biorresiduos recogidos separadamente" w:value="Línea 2. Ampliación y/o mejora de instalaciones de compostaje, destinadas al tratamiento de los biorresiduos recogidos separadamente"/>
        </w:comboBox>
      </w:sdtPr>
      <w:sdtEndPr/>
      <w:sdtContent>
        <w:permStart w:id="1520906044" w:edGrp="everyone" w:displacedByCustomXml="prev"/>
        <w:p w14:paraId="32BDBA8B" w14:textId="0A7A6644" w:rsidR="006B3670" w:rsidRPr="006B3670" w:rsidRDefault="00A0095B" w:rsidP="006B3670">
          <w:pPr>
            <w:ind w:firstLine="0"/>
          </w:pPr>
          <w:r w:rsidRPr="00A0095B">
            <w:rPr>
              <w:rStyle w:val="Textodelmarcadordeposicin"/>
            </w:rPr>
            <w:t>Elija un elemento.</w:t>
          </w:r>
        </w:p>
        <w:permEnd w:id="1520906044" w:displacedByCustomXml="next"/>
      </w:sdtContent>
    </w:sdt>
    <w:p w14:paraId="319B20D3" w14:textId="77777777" w:rsidR="005D5E9B" w:rsidRPr="005D5E9B" w:rsidRDefault="005D5E9B" w:rsidP="005D5E9B"/>
    <w:p w14:paraId="47E29F6C" w14:textId="77777777" w:rsidR="006627DA" w:rsidRDefault="00981626" w:rsidP="00F11876">
      <w:pPr>
        <w:ind w:firstLine="0"/>
        <w:rPr>
          <w:u w:val="single"/>
        </w:rPr>
      </w:pPr>
      <w:r>
        <w:rPr>
          <w:u w:val="single"/>
        </w:rPr>
        <w:t xml:space="preserve">ENTIDAD SOLICITANTE: </w:t>
      </w:r>
    </w:p>
    <w:p w14:paraId="2747108D" w14:textId="3784D5F0" w:rsidR="00981626" w:rsidRDefault="00614683" w:rsidP="009A291B">
      <w:pPr>
        <w:ind w:firstLine="0"/>
        <w:jc w:val="left"/>
      </w:pPr>
      <w:permStart w:id="1939570282" w:edGrp="everyone"/>
      <w:r>
        <w:t xml:space="preserve">                                                                                                                                                 </w:t>
      </w:r>
    </w:p>
    <w:permEnd w:id="1939570282"/>
    <w:p w14:paraId="589548A9" w14:textId="77777777" w:rsidR="006627DA" w:rsidRDefault="000F7EDB" w:rsidP="000F7EDB">
      <w:pPr>
        <w:ind w:firstLine="0"/>
        <w:jc w:val="left"/>
      </w:pPr>
      <w:r w:rsidRPr="000F7EDB">
        <w:rPr>
          <w:u w:val="single"/>
        </w:rPr>
        <w:t>TÍTULO DE LA ACTUACIÓN</w:t>
      </w:r>
      <w:r>
        <w:t xml:space="preserve">: </w:t>
      </w:r>
    </w:p>
    <w:p w14:paraId="2C63B253" w14:textId="3ECDF8DC" w:rsidR="000F7EDB" w:rsidRDefault="00614683" w:rsidP="00D913F7">
      <w:pPr>
        <w:ind w:firstLine="0"/>
        <w:jc w:val="left"/>
      </w:pPr>
      <w:permStart w:id="5121402" w:edGrp="everyone"/>
      <w:r>
        <w:t xml:space="preserve">                                                                                                                                                  </w:t>
      </w:r>
    </w:p>
    <w:permEnd w:id="5121402"/>
    <w:p w14:paraId="0B8497E0" w14:textId="77777777" w:rsidR="006627DA" w:rsidRDefault="00CB5D9E" w:rsidP="00CB5D9E">
      <w:pPr>
        <w:ind w:firstLine="0"/>
        <w:jc w:val="left"/>
      </w:pPr>
      <w:r>
        <w:rPr>
          <w:u w:val="single"/>
        </w:rPr>
        <w:t>FECHA DE INFORME</w:t>
      </w:r>
      <w:r>
        <w:t xml:space="preserve">: </w:t>
      </w:r>
    </w:p>
    <w:p w14:paraId="65D85747" w14:textId="6DB3D219" w:rsidR="00CB5D9E" w:rsidRDefault="00614683" w:rsidP="00D913F7">
      <w:pPr>
        <w:ind w:firstLine="0"/>
        <w:jc w:val="left"/>
      </w:pPr>
      <w:permStart w:id="628111234" w:edGrp="everyone"/>
      <w:r>
        <w:t xml:space="preserve">                                                   </w:t>
      </w:r>
    </w:p>
    <w:permEnd w:id="628111234"/>
    <w:p w14:paraId="07BCDF77" w14:textId="77777777" w:rsidR="00B37528" w:rsidRDefault="00B37528" w:rsidP="000F7EDB">
      <w:pPr>
        <w:ind w:firstLine="0"/>
      </w:pPr>
    </w:p>
    <w:p w14:paraId="73D58C61" w14:textId="77777777" w:rsidR="00CC0132" w:rsidRDefault="00CC0132" w:rsidP="000F7EDB">
      <w:pPr>
        <w:ind w:firstLine="0"/>
      </w:pPr>
    </w:p>
    <w:p w14:paraId="62774F43" w14:textId="0BB8E3DE" w:rsidR="00CC0132" w:rsidRDefault="00CC0132" w:rsidP="000F7EDB">
      <w:pPr>
        <w:ind w:firstLine="0"/>
      </w:pPr>
    </w:p>
    <w:p w14:paraId="4F0A7352" w14:textId="0EA651ED" w:rsidR="00622628" w:rsidRDefault="00622628" w:rsidP="000F7EDB">
      <w:pPr>
        <w:ind w:firstLine="0"/>
      </w:pPr>
    </w:p>
    <w:p w14:paraId="1DA1B74F" w14:textId="22A1C551" w:rsidR="00622628" w:rsidRDefault="00622628" w:rsidP="000F7EDB">
      <w:pPr>
        <w:ind w:firstLine="0"/>
      </w:pPr>
    </w:p>
    <w:p w14:paraId="331B7192" w14:textId="6DB8F612" w:rsidR="00622628" w:rsidRDefault="00622628" w:rsidP="000F7EDB">
      <w:pPr>
        <w:ind w:firstLine="0"/>
      </w:pPr>
    </w:p>
    <w:p w14:paraId="6BC4EFD8" w14:textId="782EC809" w:rsidR="00622628" w:rsidRDefault="00622628" w:rsidP="000F7EDB">
      <w:pPr>
        <w:ind w:firstLine="0"/>
      </w:pPr>
    </w:p>
    <w:p w14:paraId="35BCFD47" w14:textId="25D9FF35" w:rsidR="00622628" w:rsidRDefault="00622628" w:rsidP="000F7EDB">
      <w:pPr>
        <w:ind w:firstLine="0"/>
      </w:pPr>
    </w:p>
    <w:p w14:paraId="37205E0F" w14:textId="77777777" w:rsidR="00614683" w:rsidRDefault="00614683" w:rsidP="000F7EDB">
      <w:pPr>
        <w:ind w:firstLine="0"/>
      </w:pPr>
    </w:p>
    <w:p w14:paraId="16289815" w14:textId="77777777" w:rsidR="00CC0132" w:rsidRDefault="00CC0132" w:rsidP="000F7EDB">
      <w:pPr>
        <w:ind w:firstLine="0"/>
      </w:pPr>
    </w:p>
    <w:p w14:paraId="2E5F0FD5" w14:textId="77777777" w:rsidR="00333958" w:rsidRDefault="00333958" w:rsidP="000F7EDB">
      <w:pPr>
        <w:ind w:firstLine="0"/>
      </w:pPr>
    </w:p>
    <w:p w14:paraId="6591E1EE" w14:textId="69F620B5" w:rsidR="009847DE" w:rsidRPr="00796E59" w:rsidRDefault="00CB5D9E" w:rsidP="009847D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120" w:after="0" w:line="336" w:lineRule="auto"/>
        <w:ind w:left="284"/>
        <w:rPr>
          <w:rFonts w:eastAsia="CIDFont+F2" w:cs="Arial"/>
          <w:b/>
          <w:szCs w:val="22"/>
        </w:rPr>
      </w:pPr>
      <w:r>
        <w:rPr>
          <w:rFonts w:eastAsia="CIDFont+F2" w:cs="Arial"/>
          <w:b/>
          <w:szCs w:val="22"/>
        </w:rPr>
        <w:lastRenderedPageBreak/>
        <w:t>Actuaciones realizadas en el periodo de informe</w:t>
      </w:r>
    </w:p>
    <w:p w14:paraId="289555AF" w14:textId="77777777" w:rsidR="00CC0132" w:rsidRDefault="00CC0132" w:rsidP="00CC0132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62796DED" w14:textId="241B9F0E" w:rsidR="00CC0132" w:rsidRDefault="00614683" w:rsidP="00A0095B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</w:rPr>
      </w:pPr>
      <w:permStart w:id="186985377" w:edGrp="everyone"/>
      <w:r>
        <w:rPr>
          <w:rFonts w:eastAsia="CIDFont+F2" w:cs="Arial"/>
        </w:rPr>
        <w:t xml:space="preserve">                                                                                                                                           </w:t>
      </w:r>
    </w:p>
    <w:permEnd w:id="186985377"/>
    <w:p w14:paraId="797D06CE" w14:textId="0FF4A08A" w:rsidR="00CC0132" w:rsidRDefault="00CB5D9E" w:rsidP="00CB5D9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120" w:after="0" w:line="336" w:lineRule="auto"/>
        <w:ind w:left="284"/>
        <w:rPr>
          <w:rFonts w:eastAsia="CIDFont+F2" w:cs="Arial"/>
          <w:b/>
        </w:rPr>
      </w:pPr>
      <w:r>
        <w:rPr>
          <w:rFonts w:eastAsia="CIDFont+F2" w:cs="Arial"/>
        </w:rPr>
        <w:br w:type="column"/>
      </w:r>
      <w:r>
        <w:rPr>
          <w:rFonts w:eastAsia="CIDFont+F2" w:cs="Arial"/>
          <w:b/>
        </w:rPr>
        <w:lastRenderedPageBreak/>
        <w:t>Gastos efectuados en el periodo de informe</w:t>
      </w:r>
    </w:p>
    <w:p w14:paraId="245D30A9" w14:textId="19E72F73" w:rsidR="0019539A" w:rsidRPr="00CB5D9E" w:rsidRDefault="00614683" w:rsidP="00062B51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</w:rPr>
      </w:pPr>
      <w:permStart w:id="1524040929" w:edGrp="everyone"/>
      <w:r>
        <w:rPr>
          <w:rFonts w:eastAsia="CIDFont+F2" w:cs="Arial"/>
        </w:rPr>
        <w:t xml:space="preserve">                                                                                                                                             </w:t>
      </w:r>
    </w:p>
    <w:permEnd w:id="1524040929"/>
    <w:p w14:paraId="26209BF6" w14:textId="6472F374" w:rsidR="00333958" w:rsidRDefault="00333958" w:rsidP="00062B51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19"/>
        <w:gridCol w:w="1195"/>
        <w:gridCol w:w="3518"/>
        <w:gridCol w:w="1674"/>
        <w:gridCol w:w="1155"/>
      </w:tblGrid>
      <w:tr w:rsidR="00F77F36" w:rsidRPr="00CB5D9E" w14:paraId="2ACE7D6F" w14:textId="77777777" w:rsidTr="00F77F36">
        <w:tc>
          <w:tcPr>
            <w:tcW w:w="1519" w:type="dxa"/>
          </w:tcPr>
          <w:p w14:paraId="47E47CB3" w14:textId="0E283703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 w:rsidRPr="00CB5D9E">
              <w:rPr>
                <w:rFonts w:eastAsia="CIDFont+F2" w:cs="Arial"/>
                <w:b/>
                <w:sz w:val="20"/>
                <w:szCs w:val="20"/>
              </w:rPr>
              <w:t>Factura</w:t>
            </w:r>
          </w:p>
        </w:tc>
        <w:tc>
          <w:tcPr>
            <w:tcW w:w="1195" w:type="dxa"/>
          </w:tcPr>
          <w:p w14:paraId="2390A922" w14:textId="577AAC39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 w:rsidRPr="00CB5D9E">
              <w:rPr>
                <w:rFonts w:eastAsia="CIDFont+F2" w:cs="Arial"/>
                <w:b/>
                <w:sz w:val="20"/>
                <w:szCs w:val="20"/>
              </w:rPr>
              <w:t>Fecha</w:t>
            </w:r>
            <w:r>
              <w:rPr>
                <w:rFonts w:eastAsia="CIDFont+F2" w:cs="Arial"/>
                <w:b/>
                <w:sz w:val="20"/>
                <w:szCs w:val="20"/>
              </w:rPr>
              <w:t xml:space="preserve"> Factura</w:t>
            </w:r>
          </w:p>
        </w:tc>
        <w:tc>
          <w:tcPr>
            <w:tcW w:w="3518" w:type="dxa"/>
          </w:tcPr>
          <w:p w14:paraId="7FB5497A" w14:textId="09E5479D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 w:rsidRPr="00CB5D9E">
              <w:rPr>
                <w:rFonts w:eastAsia="CIDFont+F2" w:cs="Arial"/>
                <w:b/>
                <w:sz w:val="20"/>
                <w:szCs w:val="20"/>
              </w:rPr>
              <w:t>Concepto</w:t>
            </w:r>
          </w:p>
        </w:tc>
        <w:tc>
          <w:tcPr>
            <w:tcW w:w="1674" w:type="dxa"/>
          </w:tcPr>
          <w:p w14:paraId="71EF7D01" w14:textId="77777777" w:rsidR="00F77F36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>
              <w:rPr>
                <w:rFonts w:eastAsia="CIDFont+F2" w:cs="Arial"/>
                <w:b/>
                <w:sz w:val="20"/>
                <w:szCs w:val="20"/>
              </w:rPr>
              <w:t xml:space="preserve">Importe </w:t>
            </w:r>
          </w:p>
          <w:p w14:paraId="57272C32" w14:textId="0F81643F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>
              <w:rPr>
                <w:rFonts w:eastAsia="CIDFont+F2" w:cs="Arial"/>
                <w:b/>
                <w:sz w:val="20"/>
                <w:szCs w:val="20"/>
              </w:rPr>
              <w:t>(Sin IVA)</w:t>
            </w:r>
          </w:p>
        </w:tc>
        <w:tc>
          <w:tcPr>
            <w:tcW w:w="1155" w:type="dxa"/>
          </w:tcPr>
          <w:p w14:paraId="68D0BC23" w14:textId="4C904EAD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 w:rsidRPr="00CB5D9E">
              <w:rPr>
                <w:rFonts w:eastAsia="CIDFont+F2" w:cs="Arial"/>
                <w:b/>
                <w:sz w:val="20"/>
                <w:szCs w:val="20"/>
              </w:rPr>
              <w:t>Fecha de Pago</w:t>
            </w:r>
          </w:p>
        </w:tc>
      </w:tr>
      <w:tr w:rsidR="00F77F36" w:rsidRPr="00CB5D9E" w14:paraId="3FF70FC0" w14:textId="77777777" w:rsidTr="00F77F36">
        <w:tc>
          <w:tcPr>
            <w:tcW w:w="1519" w:type="dxa"/>
          </w:tcPr>
          <w:p w14:paraId="04620D2D" w14:textId="3104168F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permStart w:id="86116105" w:edGrp="everyone"/>
          </w:p>
        </w:tc>
        <w:tc>
          <w:tcPr>
            <w:tcW w:w="1195" w:type="dxa"/>
          </w:tcPr>
          <w:p w14:paraId="40A01B50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3518" w:type="dxa"/>
          </w:tcPr>
          <w:p w14:paraId="5944AD18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674" w:type="dxa"/>
          </w:tcPr>
          <w:p w14:paraId="25F7A26E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14:paraId="3AB1542D" w14:textId="14D762D8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</w:tr>
      <w:tr w:rsidR="00F77F36" w:rsidRPr="00CB5D9E" w14:paraId="05AF68F3" w14:textId="77777777" w:rsidTr="00F77F36">
        <w:tc>
          <w:tcPr>
            <w:tcW w:w="1519" w:type="dxa"/>
          </w:tcPr>
          <w:p w14:paraId="1209A529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195" w:type="dxa"/>
          </w:tcPr>
          <w:p w14:paraId="1711CBC5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3518" w:type="dxa"/>
          </w:tcPr>
          <w:p w14:paraId="20C30F0C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674" w:type="dxa"/>
          </w:tcPr>
          <w:p w14:paraId="4DDBAFC4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14:paraId="762507F6" w14:textId="281F2503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</w:tr>
      <w:permEnd w:id="86116105"/>
    </w:tbl>
    <w:p w14:paraId="28F29F14" w14:textId="19941874" w:rsidR="00CB5D9E" w:rsidRDefault="00CB5D9E" w:rsidP="00062B51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</w:p>
    <w:p w14:paraId="563D9E82" w14:textId="3B2F0B06" w:rsidR="00131C05" w:rsidRDefault="00CB5D9E" w:rsidP="00131C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120" w:after="0" w:line="336" w:lineRule="auto"/>
        <w:ind w:left="284"/>
        <w:jc w:val="left"/>
        <w:rPr>
          <w:rFonts w:eastAsia="CIDFont+F2" w:cs="Arial"/>
          <w:b/>
        </w:rPr>
      </w:pPr>
      <w:r>
        <w:rPr>
          <w:rFonts w:eastAsia="CIDFont+F2" w:cs="Arial"/>
          <w:b/>
        </w:rPr>
        <w:br w:type="column"/>
      </w:r>
      <w:r w:rsidR="00131C05">
        <w:rPr>
          <w:rFonts w:eastAsia="CIDFont+F2" w:cs="Arial"/>
          <w:b/>
        </w:rPr>
        <w:lastRenderedPageBreak/>
        <w:t>Revisión del Cronograma de la actuación, indicando avance realizado y reprogramación (si procede)</w:t>
      </w:r>
    </w:p>
    <w:p w14:paraId="16C6B0A3" w14:textId="77777777" w:rsidR="00131C05" w:rsidRDefault="00131C05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</w:p>
    <w:p w14:paraId="2055E08C" w14:textId="3E6AB58F" w:rsidR="00CB5D9E" w:rsidRDefault="00614683" w:rsidP="00A0095B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</w:rPr>
      </w:pPr>
      <w:permStart w:id="514095466" w:edGrp="everyone"/>
      <w:r>
        <w:rPr>
          <w:rFonts w:eastAsia="CIDFont+F2" w:cs="Arial"/>
        </w:rPr>
        <w:t xml:space="preserve">                                                                                                                                           </w:t>
      </w:r>
    </w:p>
    <w:permEnd w:id="514095466"/>
    <w:p w14:paraId="32F00F73" w14:textId="7EF12335" w:rsidR="00131C05" w:rsidRDefault="00131C05" w:rsidP="00D913F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120" w:after="0" w:line="336" w:lineRule="auto"/>
        <w:ind w:left="284"/>
        <w:rPr>
          <w:rFonts w:eastAsia="CIDFont+F2" w:cs="Arial"/>
          <w:b/>
        </w:rPr>
      </w:pPr>
      <w:r>
        <w:rPr>
          <w:rFonts w:eastAsia="CIDFont+F2" w:cs="Arial"/>
        </w:rPr>
        <w:br w:type="column"/>
      </w:r>
      <w:r>
        <w:rPr>
          <w:rFonts w:eastAsia="CIDFont+F2" w:cs="Arial"/>
          <w:b/>
        </w:rPr>
        <w:lastRenderedPageBreak/>
        <w:t>Solicitud de Anticipo (máximo 40%</w:t>
      </w:r>
      <w:r w:rsidR="00D45384">
        <w:rPr>
          <w:rFonts w:eastAsia="CIDFont+F2" w:cs="Arial"/>
          <w:b/>
        </w:rPr>
        <w:t>, antes del 31 de julio de 2024</w:t>
      </w:r>
      <w:r>
        <w:rPr>
          <w:rFonts w:eastAsia="CIDFont+F2" w:cs="Arial"/>
          <w:b/>
        </w:rPr>
        <w:t>)</w:t>
      </w:r>
    </w:p>
    <w:p w14:paraId="22B1FAC9" w14:textId="77777777" w:rsidR="00D9555D" w:rsidRDefault="00D9555D" w:rsidP="00D9555D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</w:p>
    <w:p w14:paraId="78FDC919" w14:textId="6D438D63" w:rsidR="00131C05" w:rsidRDefault="00131C05" w:rsidP="00A0095B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  <w:r>
        <w:rPr>
          <w:rFonts w:eastAsia="CIDFont+F2" w:cs="Arial"/>
        </w:rPr>
        <w:t>Dado que la entidad solicitante</w:t>
      </w:r>
      <w:r w:rsidR="00614683">
        <w:rPr>
          <w:rFonts w:eastAsia="CIDFont+F2" w:cs="Arial"/>
        </w:rPr>
        <w:t xml:space="preserve">, </w:t>
      </w:r>
      <w:r>
        <w:rPr>
          <w:rFonts w:eastAsia="CIDFont+F2" w:cs="Arial"/>
        </w:rPr>
        <w:t xml:space="preserve"> </w:t>
      </w:r>
      <w:permStart w:id="1221795579" w:edGrp="everyone"/>
      <w:r w:rsidR="00614683">
        <w:rPr>
          <w:rFonts w:eastAsia="CIDFont+F2" w:cs="Arial"/>
        </w:rPr>
        <w:t xml:space="preserve">                                                                                            </w:t>
      </w:r>
      <w:permEnd w:id="1221795579"/>
    </w:p>
    <w:p w14:paraId="53E16119" w14:textId="3D6F102D" w:rsidR="00131C05" w:rsidRPr="00131C05" w:rsidRDefault="00131C05" w:rsidP="00A0095B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</w:rPr>
      </w:pPr>
      <w:r w:rsidRPr="00131C05">
        <w:rPr>
          <w:rFonts w:eastAsia="CIDFont+F2" w:cs="Arial"/>
        </w:rPr>
        <w:t>es una entidad local</w:t>
      </w:r>
      <w:r>
        <w:rPr>
          <w:rFonts w:eastAsia="CIDFont+F2" w:cs="Arial"/>
        </w:rPr>
        <w:t>,</w:t>
      </w:r>
      <w:r w:rsidR="00D9555D">
        <w:rPr>
          <w:rFonts w:eastAsia="CIDFont+F2" w:cs="Arial"/>
        </w:rPr>
        <w:t xml:space="preserve"> mediante este informe </w:t>
      </w:r>
      <w:r w:rsidR="00D9555D" w:rsidRPr="00614683">
        <w:rPr>
          <w:rFonts w:eastAsia="CIDFont+F2" w:cs="Arial"/>
          <w:b/>
        </w:rPr>
        <w:t>solicita</w:t>
      </w:r>
      <w:r w:rsidR="00D9555D">
        <w:rPr>
          <w:rFonts w:eastAsia="CIDFont+F2" w:cs="Arial"/>
        </w:rPr>
        <w:t xml:space="preserve">, conforme a lo establecido en el apartado Decimoséptimo, punto 10 de la convocatoria, el Anticipo del </w:t>
      </w:r>
      <w:permStart w:id="1292964382" w:edGrp="everyone"/>
      <w:r w:rsidR="00614683">
        <w:rPr>
          <w:rFonts w:eastAsia="CIDFont+F2" w:cs="Arial"/>
        </w:rPr>
        <w:t xml:space="preserve">           </w:t>
      </w:r>
      <w:permEnd w:id="1292964382"/>
      <w:r w:rsidR="00D9555D">
        <w:rPr>
          <w:rFonts w:eastAsia="CIDFont+F2" w:cs="Arial"/>
        </w:rPr>
        <w:t xml:space="preserve"> % de la ayuda, sobre el importe de la subvención.</w:t>
      </w:r>
    </w:p>
    <w:p w14:paraId="3A15FA18" w14:textId="6EC76ACD" w:rsidR="00131C05" w:rsidRDefault="00131C05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73593FB1" w14:textId="316A57CC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7B7042D" w14:textId="0C66E1C6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61F0264B" w14:textId="77777777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1C898525" w14:textId="60155146" w:rsidR="00131C05" w:rsidRDefault="00131C05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2CDBD3C8" w14:textId="01194DD7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42CBE362" w14:textId="7BD7168A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0588B900" w14:textId="79AE0276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23A16A58" w14:textId="776AD1D4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800AC5F" w14:textId="794C2426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7913C255" w14:textId="1639B38E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3EAA1997" w14:textId="1DBF62A6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2384CE0" w14:textId="0918D9C7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19674AB3" w14:textId="5DA4DE75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18F71B14" w14:textId="39AE83CF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77035BF6" w14:textId="552366DF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4A2E6F40" w14:textId="32834125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706704E6" w14:textId="13A27C88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B901EC8" w14:textId="4431B419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41D70038" w14:textId="47F250C0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33B37CF" w14:textId="130F1E62" w:rsidR="00D9555D" w:rsidRDefault="00614683" w:rsidP="00062B51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cs="Arial"/>
        </w:rPr>
      </w:pPr>
      <w:r>
        <w:rPr>
          <w:rFonts w:eastAsia="CIDFont+F2" w:cs="Arial"/>
        </w:rPr>
        <w:t xml:space="preserve">En </w:t>
      </w:r>
      <w:permStart w:id="1416758964" w:edGrp="everyone"/>
      <w:r>
        <w:rPr>
          <w:rFonts w:eastAsia="CIDFont+F2" w:cs="Arial"/>
        </w:rPr>
        <w:t xml:space="preserve">  </w:t>
      </w:r>
      <w:r>
        <w:rPr>
          <w:rFonts w:cs="Arial"/>
        </w:rPr>
        <w:t xml:space="preserve">                                                     </w:t>
      </w:r>
      <w:permEnd w:id="1416758964"/>
      <w:r w:rsidR="002877E4">
        <w:rPr>
          <w:rFonts w:cs="Arial"/>
        </w:rPr>
        <w:t xml:space="preserve"> ,</w:t>
      </w:r>
      <w:r>
        <w:rPr>
          <w:rFonts w:cs="Arial"/>
        </w:rPr>
        <w:t xml:space="preserve"> a</w:t>
      </w:r>
      <w:r w:rsidR="00D9555D" w:rsidRPr="00D366E3">
        <w:rPr>
          <w:rFonts w:cs="Arial"/>
        </w:rPr>
        <w:t xml:space="preserve"> </w:t>
      </w:r>
      <w:permStart w:id="1891568332" w:edGrp="everyone"/>
      <w:r>
        <w:rPr>
          <w:rFonts w:cs="Arial"/>
        </w:rPr>
        <w:t xml:space="preserve">         </w:t>
      </w:r>
      <w:permEnd w:id="1891568332"/>
      <w:r w:rsidR="00D9555D" w:rsidRPr="00D366E3">
        <w:rPr>
          <w:rFonts w:cs="Arial"/>
        </w:rPr>
        <w:t xml:space="preserve"> de</w:t>
      </w:r>
      <w:r>
        <w:rPr>
          <w:rFonts w:cs="Arial"/>
        </w:rPr>
        <w:t xml:space="preserve"> </w:t>
      </w:r>
      <w:r w:rsidR="00D9555D" w:rsidRPr="00D366E3">
        <w:rPr>
          <w:rFonts w:cs="Arial"/>
        </w:rPr>
        <w:t xml:space="preserve"> </w:t>
      </w:r>
      <w:permStart w:id="425540585" w:edGrp="everyone"/>
      <w:r>
        <w:rPr>
          <w:rFonts w:cs="Arial"/>
        </w:rPr>
        <w:t xml:space="preserve">                              </w:t>
      </w:r>
      <w:permEnd w:id="425540585"/>
      <w:r w:rsidR="00D9555D">
        <w:rPr>
          <w:rFonts w:cs="Arial"/>
        </w:rPr>
        <w:t xml:space="preserve"> de </w:t>
      </w:r>
      <w:r w:rsidR="00622628">
        <w:rPr>
          <w:rFonts w:cs="Arial"/>
        </w:rPr>
        <w:t>202</w:t>
      </w:r>
      <w:permStart w:id="1205160205" w:edGrp="everyone"/>
      <w:r>
        <w:rPr>
          <w:rFonts w:cs="Arial"/>
        </w:rPr>
        <w:t xml:space="preserve">      </w:t>
      </w:r>
      <w:permEnd w:id="1205160205"/>
    </w:p>
    <w:p w14:paraId="21D8EFC5" w14:textId="77777777" w:rsidR="00D9555D" w:rsidRPr="00D366E3" w:rsidRDefault="00D9555D" w:rsidP="00D913F7">
      <w:pPr>
        <w:jc w:val="left"/>
        <w:rPr>
          <w:rFonts w:cs="Arial"/>
        </w:rPr>
      </w:pPr>
    </w:p>
    <w:p w14:paraId="1A731DCE" w14:textId="6251C34A" w:rsidR="00D9555D" w:rsidRDefault="00D9555D" w:rsidP="00D913F7">
      <w:pPr>
        <w:spacing w:line="480" w:lineRule="auto"/>
        <w:jc w:val="left"/>
        <w:rPr>
          <w:rFonts w:cs="Arial"/>
        </w:rPr>
      </w:pPr>
      <w:r w:rsidRPr="00D366E3">
        <w:rPr>
          <w:rFonts w:cs="Arial"/>
        </w:rPr>
        <w:t xml:space="preserve">Fdo. </w:t>
      </w:r>
      <w:permStart w:id="741171067" w:edGrp="everyone"/>
      <w:r w:rsidR="00614683">
        <w:rPr>
          <w:rFonts w:cs="Arial"/>
        </w:rPr>
        <w:t xml:space="preserve">                                                                                               </w:t>
      </w:r>
      <w:permEnd w:id="741171067"/>
    </w:p>
    <w:p w14:paraId="4D4B1504" w14:textId="59041462" w:rsidR="00D9555D" w:rsidRDefault="00D9555D" w:rsidP="00D913F7">
      <w:pPr>
        <w:spacing w:line="480" w:lineRule="auto"/>
        <w:jc w:val="left"/>
        <w:rPr>
          <w:rFonts w:cs="Arial"/>
        </w:rPr>
      </w:pPr>
      <w:r w:rsidRPr="00D366E3">
        <w:rPr>
          <w:rFonts w:cs="Arial"/>
        </w:rPr>
        <w:t xml:space="preserve">Cargo: </w:t>
      </w:r>
      <w:permStart w:id="1368461888" w:edGrp="everyone"/>
      <w:r w:rsidR="00614683">
        <w:rPr>
          <w:rFonts w:cs="Arial"/>
        </w:rPr>
        <w:t xml:space="preserve">                                                                                            </w:t>
      </w:r>
      <w:permEnd w:id="1368461888"/>
    </w:p>
    <w:p w14:paraId="29F178C7" w14:textId="77777777" w:rsidR="00807C23" w:rsidRDefault="00807C23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  <w:sectPr w:rsidR="00807C23" w:rsidSect="00CB5D9E">
          <w:headerReference w:type="default" r:id="rId8"/>
          <w:footerReference w:type="default" r:id="rId9"/>
          <w:type w:val="continuous"/>
          <w:pgSz w:w="11906" w:h="16838"/>
          <w:pgMar w:top="2892" w:right="1134" w:bottom="1418" w:left="1701" w:header="568" w:footer="1134" w:gutter="0"/>
          <w:cols w:space="720"/>
          <w:formProt w:val="0"/>
          <w:docGrid w:linePitch="312" w:charSpace="-2049"/>
        </w:sectPr>
      </w:pPr>
    </w:p>
    <w:p w14:paraId="121C2D80" w14:textId="77777777" w:rsidR="00807C23" w:rsidRDefault="00807C23" w:rsidP="00807C23">
      <w:pPr>
        <w:pStyle w:val="Textoindependiente"/>
        <w:spacing w:before="93" w:line="336" w:lineRule="auto"/>
        <w:ind w:left="252" w:right="760"/>
      </w:pPr>
    </w:p>
    <w:p w14:paraId="25CB45A0" w14:textId="77777777" w:rsidR="00807C23" w:rsidRPr="00807C23" w:rsidRDefault="00807C23" w:rsidP="00807C23">
      <w:pPr>
        <w:pStyle w:val="Textoindependiente"/>
        <w:spacing w:before="93" w:line="336" w:lineRule="auto"/>
        <w:ind w:left="252" w:right="760"/>
        <w:rPr>
          <w:b w:val="0"/>
        </w:rPr>
      </w:pPr>
    </w:p>
    <w:p w14:paraId="4EBABB8F" w14:textId="49AD0BB7" w:rsidR="00807C23" w:rsidRPr="00807C23" w:rsidRDefault="00807C23" w:rsidP="00807C23">
      <w:pPr>
        <w:pStyle w:val="Textoindependiente"/>
        <w:spacing w:before="93" w:line="336" w:lineRule="auto"/>
        <w:ind w:left="252" w:right="760"/>
        <w:rPr>
          <w:b w:val="0"/>
          <w:sz w:val="20"/>
          <w:szCs w:val="20"/>
          <w:lang w:val="es-ES_tradnl"/>
        </w:rPr>
      </w:pPr>
      <w:r w:rsidRPr="00807C23">
        <w:rPr>
          <w:b w:val="0"/>
          <w:sz w:val="20"/>
          <w:szCs w:val="20"/>
          <w:lang w:val="es-ES_tradnl"/>
        </w:rPr>
        <w:t>El</w:t>
      </w:r>
      <w:r w:rsidRPr="00807C23">
        <w:rPr>
          <w:b w:val="0"/>
          <w:spacing w:val="-1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responsable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del</w:t>
      </w:r>
      <w:r w:rsidRPr="00807C23">
        <w:rPr>
          <w:b w:val="0"/>
          <w:spacing w:val="-1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tratamiento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tus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datos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personales</w:t>
      </w:r>
      <w:r w:rsidRPr="00807C23">
        <w:rPr>
          <w:b w:val="0"/>
          <w:spacing w:val="-7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es: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DIRECCIÓN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GENERAL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="00C91E73">
        <w:rPr>
          <w:b w:val="0"/>
          <w:sz w:val="20"/>
          <w:szCs w:val="20"/>
          <w:lang w:val="es-ES_tradnl"/>
        </w:rPr>
        <w:t>CALIDAD AMBIENTAL</w:t>
      </w:r>
      <w:r w:rsidRPr="00807C23">
        <w:rPr>
          <w:b w:val="0"/>
          <w:sz w:val="20"/>
          <w:szCs w:val="20"/>
          <w:lang w:val="es-ES_tradnl"/>
        </w:rPr>
        <w:t>.</w:t>
      </w:r>
      <w:r w:rsidRPr="00807C23">
        <w:rPr>
          <w:b w:val="0"/>
          <w:spacing w:val="4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La finalidad de este tratamiento es: Definición de planes y programas en materia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 prevención y</w:t>
      </w:r>
      <w:r w:rsidRPr="00807C23">
        <w:rPr>
          <w:b w:val="0"/>
          <w:spacing w:val="-4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gestión de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residuos;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el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impulso,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planificación y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gestión de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estrategias y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acciones de economía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circular,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así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como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la gestión</w:t>
      </w:r>
      <w:r w:rsidRPr="00807C23">
        <w:rPr>
          <w:b w:val="0"/>
          <w:spacing w:val="-3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los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expedientes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relacionados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con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las ayudas y</w:t>
      </w:r>
      <w:r w:rsidRPr="00807C23">
        <w:rPr>
          <w:b w:val="0"/>
          <w:spacing w:val="-4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subvenciones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para la gestión de residuos domésticos y comerciales</w:t>
      </w:r>
    </w:p>
    <w:p w14:paraId="6CBA2BEC" w14:textId="77777777" w:rsidR="00807C23" w:rsidRPr="00807C23" w:rsidRDefault="00807C23" w:rsidP="00807C23">
      <w:pPr>
        <w:pStyle w:val="Textoindependiente"/>
        <w:rPr>
          <w:b w:val="0"/>
          <w:sz w:val="20"/>
          <w:szCs w:val="20"/>
          <w:lang w:val="es-ES_tradnl"/>
        </w:rPr>
      </w:pPr>
    </w:p>
    <w:p w14:paraId="183AB6A0" w14:textId="7AEC9AAD" w:rsidR="00807C23" w:rsidRPr="00807C23" w:rsidRDefault="00807C23" w:rsidP="00807C23">
      <w:pPr>
        <w:pStyle w:val="Textoindependiente"/>
        <w:spacing w:line="336" w:lineRule="auto"/>
        <w:ind w:left="252" w:right="752"/>
        <w:rPr>
          <w:b w:val="0"/>
          <w:spacing w:val="-2"/>
          <w:sz w:val="20"/>
          <w:szCs w:val="20"/>
          <w:lang w:val="es-ES_tradnl"/>
        </w:rPr>
      </w:pPr>
      <w:r w:rsidRPr="00807C23">
        <w:rPr>
          <w:b w:val="0"/>
          <w:sz w:val="20"/>
          <w:szCs w:val="20"/>
          <w:lang w:val="es-ES_tradnl"/>
        </w:rPr>
        <w:t xml:space="preserve">La legitimación para realizar el tratamiento de tus datos nos la da: </w:t>
      </w:r>
      <w:r w:rsidR="008010EA">
        <w:rPr>
          <w:b w:val="0"/>
          <w:sz w:val="20"/>
          <w:szCs w:val="20"/>
          <w:lang w:val="es-ES_tradnl"/>
        </w:rPr>
        <w:t>interés público o ejercicio de poderes públicos</w:t>
      </w:r>
      <w:r w:rsidR="008010EA" w:rsidRPr="00807C23">
        <w:rPr>
          <w:b w:val="0"/>
          <w:sz w:val="20"/>
          <w:szCs w:val="20"/>
          <w:lang w:val="es-ES_tradnl"/>
        </w:rPr>
        <w:t>.</w:t>
      </w:r>
      <w:bookmarkStart w:id="0" w:name="_GoBack"/>
      <w:bookmarkEnd w:id="0"/>
      <w:r w:rsidRPr="00807C23">
        <w:rPr>
          <w:b w:val="0"/>
          <w:spacing w:val="4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 xml:space="preserve">No vamos a comunicar tus datos personales a terceros destinatarios salvo obligación legal. Se pueden ejercitar los derechos de </w:t>
      </w:r>
      <w:hyperlink r:id="rId10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acceso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hyperlink r:id="rId11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rectificación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hyperlink r:id="rId12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supresión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hyperlink r:id="rId13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portabilidad de los datos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r w:rsidRPr="00807C23">
        <w:rPr>
          <w:b w:val="0"/>
          <w:sz w:val="20"/>
          <w:szCs w:val="20"/>
          <w:lang w:val="es-ES_tradnl"/>
        </w:rPr>
        <w:t xml:space="preserve">y los de </w:t>
      </w:r>
      <w:hyperlink r:id="rId14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 xml:space="preserve">limitación </w:t>
        </w:r>
      </w:hyperlink>
      <w:r w:rsidRPr="00807C23">
        <w:rPr>
          <w:b w:val="0"/>
          <w:sz w:val="20"/>
          <w:szCs w:val="20"/>
          <w:lang w:val="es-ES_tradnl"/>
        </w:rPr>
        <w:t xml:space="preserve">y </w:t>
      </w:r>
      <w:hyperlink r:id="rId15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oposición a</w:t>
        </w:r>
      </w:hyperlink>
      <w:r w:rsidRPr="00807C23">
        <w:rPr>
          <w:b w:val="0"/>
          <w:color w:val="4567A6"/>
          <w:sz w:val="20"/>
          <w:szCs w:val="20"/>
          <w:lang w:val="es-ES_tradnl"/>
        </w:rPr>
        <w:t xml:space="preserve"> </w:t>
      </w:r>
      <w:hyperlink r:id="rId16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los tratamientos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r w:rsidRPr="00807C23">
        <w:rPr>
          <w:b w:val="0"/>
          <w:sz w:val="20"/>
          <w:szCs w:val="20"/>
          <w:lang w:val="es-ES_tradnl"/>
        </w:rPr>
        <w:t xml:space="preserve">así como a </w:t>
      </w:r>
      <w:hyperlink r:id="rId17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no ser objeto de decisiones individuales automatizadas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r w:rsidRPr="00807C23">
        <w:rPr>
          <w:b w:val="0"/>
          <w:sz w:val="20"/>
          <w:szCs w:val="20"/>
          <w:lang w:val="es-ES_tradnl"/>
        </w:rPr>
        <w:t>a través de la sede electrónica de la Administración de la Comunidad Autónoma de Aragón con los formularios normalizados disponibles.</w:t>
      </w:r>
      <w:r w:rsidRPr="00807C23">
        <w:rPr>
          <w:b w:val="0"/>
          <w:spacing w:val="-6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Puedes</w:t>
      </w:r>
      <w:r w:rsidRPr="00807C23">
        <w:rPr>
          <w:b w:val="0"/>
          <w:spacing w:val="-8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obtener</w:t>
      </w:r>
      <w:r w:rsidRPr="00807C23">
        <w:rPr>
          <w:b w:val="0"/>
          <w:spacing w:val="-8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información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adicional</w:t>
      </w:r>
      <w:r w:rsidRPr="00807C23">
        <w:rPr>
          <w:b w:val="0"/>
          <w:spacing w:val="-7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en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el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Registro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Actividades</w:t>
      </w:r>
      <w:r w:rsidRPr="00807C23">
        <w:rPr>
          <w:b w:val="0"/>
          <w:spacing w:val="-8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Tratamiento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del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 xml:space="preserve">Gobierno </w:t>
      </w:r>
      <w:r w:rsidRPr="00807C23">
        <w:rPr>
          <w:b w:val="0"/>
          <w:w w:val="95"/>
          <w:sz w:val="20"/>
          <w:szCs w:val="20"/>
          <w:lang w:val="es-ES_tradnl"/>
        </w:rPr>
        <w:t>de</w:t>
      </w:r>
      <w:r w:rsidRPr="00807C23">
        <w:rPr>
          <w:b w:val="0"/>
          <w:spacing w:val="13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Aragón</w:t>
      </w:r>
      <w:r w:rsidRPr="00807C23">
        <w:rPr>
          <w:b w:val="0"/>
          <w:spacing w:val="19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"ACTIVIDADES</w:t>
      </w:r>
      <w:r w:rsidRPr="00807C23">
        <w:rPr>
          <w:b w:val="0"/>
          <w:spacing w:val="13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DE</w:t>
      </w:r>
      <w:r w:rsidRPr="00807C23">
        <w:rPr>
          <w:b w:val="0"/>
          <w:spacing w:val="15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PLANIFICACIÓN,</w:t>
      </w:r>
      <w:r w:rsidRPr="00807C23">
        <w:rPr>
          <w:b w:val="0"/>
          <w:spacing w:val="16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PREVENCIÓN</w:t>
      </w:r>
      <w:r w:rsidRPr="00807C23">
        <w:rPr>
          <w:b w:val="0"/>
          <w:spacing w:val="21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Y</w:t>
      </w:r>
      <w:r w:rsidRPr="00807C23">
        <w:rPr>
          <w:b w:val="0"/>
          <w:spacing w:val="11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GESTIÓN</w:t>
      </w:r>
      <w:r w:rsidRPr="00807C23">
        <w:rPr>
          <w:b w:val="0"/>
          <w:spacing w:val="15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DE</w:t>
      </w:r>
      <w:r w:rsidRPr="00807C23">
        <w:rPr>
          <w:b w:val="0"/>
          <w:spacing w:val="18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RESIDUOS",</w:t>
      </w:r>
      <w:r w:rsidRPr="00807C23">
        <w:rPr>
          <w:b w:val="0"/>
          <w:spacing w:val="16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en</w:t>
      </w:r>
      <w:r w:rsidRPr="00807C23">
        <w:rPr>
          <w:b w:val="0"/>
          <w:spacing w:val="15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el</w:t>
      </w:r>
      <w:r w:rsidRPr="00807C23">
        <w:rPr>
          <w:b w:val="0"/>
          <w:spacing w:val="13"/>
          <w:sz w:val="20"/>
          <w:szCs w:val="20"/>
          <w:lang w:val="es-ES_tradnl"/>
        </w:rPr>
        <w:t xml:space="preserve"> </w:t>
      </w:r>
      <w:r w:rsidRPr="00807C23">
        <w:rPr>
          <w:b w:val="0"/>
          <w:spacing w:val="-2"/>
          <w:w w:val="95"/>
          <w:sz w:val="20"/>
          <w:szCs w:val="20"/>
          <w:lang w:val="es-ES_tradnl"/>
        </w:rPr>
        <w:t xml:space="preserve">siguiente </w:t>
      </w:r>
      <w:r w:rsidRPr="00807C23">
        <w:rPr>
          <w:b w:val="0"/>
          <w:spacing w:val="-2"/>
          <w:sz w:val="20"/>
          <w:szCs w:val="20"/>
          <w:lang w:val="es-ES_tradnl"/>
        </w:rPr>
        <w:t>enlace:</w:t>
      </w:r>
    </w:p>
    <w:p w14:paraId="0B50B968" w14:textId="32A8FE90" w:rsidR="00807C23" w:rsidRPr="00807C23" w:rsidRDefault="00807C23" w:rsidP="00807C23">
      <w:pPr>
        <w:pStyle w:val="Textoindependiente"/>
        <w:spacing w:line="336" w:lineRule="auto"/>
        <w:ind w:left="252" w:right="752"/>
        <w:rPr>
          <w:b w:val="0"/>
          <w:sz w:val="20"/>
          <w:szCs w:val="20"/>
          <w:lang w:val="es-ES_tradnl"/>
        </w:rPr>
      </w:pP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hyperlink r:id="rId18">
        <w:r w:rsidRPr="00807C23">
          <w:rPr>
            <w:b w:val="0"/>
            <w:color w:val="000080"/>
            <w:spacing w:val="-2"/>
            <w:sz w:val="20"/>
            <w:szCs w:val="20"/>
            <w:u w:val="single" w:color="000080"/>
            <w:lang w:val="es-ES_tradnl"/>
          </w:rPr>
          <w:t>https://aplicaciones.aragon.es/notif_lopd_pub/details.action?fileId=962</w:t>
        </w:r>
      </w:hyperlink>
    </w:p>
    <w:p w14:paraId="535F101F" w14:textId="46439680" w:rsidR="00D9555D" w:rsidRPr="00131C05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sectPr w:rsidR="00D9555D" w:rsidRPr="00131C05">
      <w:headerReference w:type="default" r:id="rId19"/>
      <w:pgSz w:w="11910" w:h="16840"/>
      <w:pgMar w:top="1660" w:right="380" w:bottom="1340" w:left="880" w:header="581" w:footer="11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0AE5D2" w14:textId="77777777" w:rsidR="00614683" w:rsidRDefault="00614683">
      <w:pPr>
        <w:spacing w:after="0" w:line="240" w:lineRule="auto"/>
      </w:pPr>
      <w:r>
        <w:separator/>
      </w:r>
    </w:p>
  </w:endnote>
  <w:endnote w:type="continuationSeparator" w:id="0">
    <w:p w14:paraId="01B15DC5" w14:textId="77777777" w:rsidR="00614683" w:rsidRDefault="00614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;Courier New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4FF8FF" w14:textId="38E9E326" w:rsidR="00614683" w:rsidRPr="00131C05" w:rsidRDefault="00614683" w:rsidP="00131C05">
    <w:pPr>
      <w:pStyle w:val="Standard"/>
      <w:tabs>
        <w:tab w:val="center" w:pos="4252"/>
        <w:tab w:val="right" w:pos="8504"/>
      </w:tabs>
      <w:spacing w:after="180"/>
      <w:ind w:firstLine="567"/>
      <w:jc w:val="right"/>
      <w:rPr>
        <w:rFonts w:ascii="Arial" w:hAnsi="Arial" w:cs="Arial"/>
        <w:sz w:val="22"/>
        <w:szCs w:val="22"/>
      </w:rPr>
    </w:pPr>
    <w:r w:rsidRPr="0098396E">
      <w:rPr>
        <w:rFonts w:ascii="Arial" w:hAnsi="Arial" w:cs="Arial"/>
        <w:sz w:val="22"/>
        <w:szCs w:val="22"/>
      </w:rPr>
      <w:fldChar w:fldCharType="begin"/>
    </w:r>
    <w:r w:rsidRPr="0098396E">
      <w:rPr>
        <w:rFonts w:ascii="Arial" w:hAnsi="Arial" w:cs="Arial"/>
        <w:sz w:val="22"/>
        <w:szCs w:val="22"/>
      </w:rPr>
      <w:instrText>PAGE</w:instrText>
    </w:r>
    <w:r w:rsidRPr="0098396E">
      <w:rPr>
        <w:rFonts w:ascii="Arial" w:hAnsi="Arial" w:cs="Arial"/>
        <w:sz w:val="22"/>
        <w:szCs w:val="22"/>
      </w:rPr>
      <w:fldChar w:fldCharType="separate"/>
    </w:r>
    <w:r w:rsidR="00580FC0">
      <w:rPr>
        <w:rFonts w:ascii="Arial" w:hAnsi="Arial" w:cs="Arial"/>
        <w:noProof/>
        <w:sz w:val="22"/>
        <w:szCs w:val="22"/>
      </w:rPr>
      <w:t>6</w:t>
    </w:r>
    <w:r w:rsidRPr="0098396E">
      <w:rPr>
        <w:rFonts w:ascii="Arial" w:hAnsi="Arial" w:cs="Arial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F246F8" w14:textId="77777777" w:rsidR="00614683" w:rsidRDefault="00614683">
      <w:pPr>
        <w:spacing w:after="0" w:line="240" w:lineRule="auto"/>
      </w:pPr>
      <w:r>
        <w:separator/>
      </w:r>
    </w:p>
  </w:footnote>
  <w:footnote w:type="continuationSeparator" w:id="0">
    <w:p w14:paraId="243485E3" w14:textId="77777777" w:rsidR="00614683" w:rsidRDefault="00614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63A9B2" w14:textId="6F4F8822" w:rsidR="00614683" w:rsidRDefault="009B6046">
    <w:pPr>
      <w:pStyle w:val="Encabezado"/>
    </w:pPr>
    <w:r w:rsidRPr="009B6046">
      <w:rPr>
        <w:noProof/>
        <w:lang w:val="es-ES_tradnl" w:eastAsia="es-ES_tradnl"/>
      </w:rPr>
      <w:drawing>
        <wp:anchor distT="0" distB="0" distL="114300" distR="114300" simplePos="0" relativeHeight="251667456" behindDoc="0" locked="0" layoutInCell="1" allowOverlap="1" wp14:anchorId="01907C4A" wp14:editId="08E83434">
          <wp:simplePos x="0" y="0"/>
          <wp:positionH relativeFrom="column">
            <wp:posOffset>4599305</wp:posOffset>
          </wp:positionH>
          <wp:positionV relativeFrom="paragraph">
            <wp:posOffset>392430</wp:posOffset>
          </wp:positionV>
          <wp:extent cx="1432560" cy="360045"/>
          <wp:effectExtent l="0" t="0" r="0" b="1905"/>
          <wp:wrapSquare wrapText="bothSides"/>
          <wp:docPr id="25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6046">
      <w:rPr>
        <w:noProof/>
        <w:lang w:val="es-ES_tradnl" w:eastAsia="es-ES_tradnl"/>
      </w:rPr>
      <w:drawing>
        <wp:anchor distT="0" distB="0" distL="114300" distR="114300" simplePos="0" relativeHeight="251668480" behindDoc="0" locked="0" layoutInCell="1" allowOverlap="1" wp14:anchorId="6645073F" wp14:editId="295DA74E">
          <wp:simplePos x="0" y="0"/>
          <wp:positionH relativeFrom="column">
            <wp:posOffset>2775585</wp:posOffset>
          </wp:positionH>
          <wp:positionV relativeFrom="paragraph">
            <wp:posOffset>313055</wp:posOffset>
          </wp:positionV>
          <wp:extent cx="1685290" cy="545465"/>
          <wp:effectExtent l="0" t="0" r="0" b="0"/>
          <wp:wrapSquare wrapText="bothSides"/>
          <wp:docPr id="39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290" cy="545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6046">
      <w:rPr>
        <w:noProof/>
        <w:lang w:val="es-ES_tradnl" w:eastAsia="es-ES_tradnl"/>
      </w:rPr>
      <w:drawing>
        <wp:anchor distT="0" distB="0" distL="114300" distR="114300" simplePos="0" relativeHeight="251669504" behindDoc="0" locked="0" layoutInCell="1" allowOverlap="1" wp14:anchorId="3F45C391" wp14:editId="4F05B781">
          <wp:simplePos x="0" y="0"/>
          <wp:positionH relativeFrom="column">
            <wp:posOffset>-607695</wp:posOffset>
          </wp:positionH>
          <wp:positionV relativeFrom="paragraph">
            <wp:posOffset>391795</wp:posOffset>
          </wp:positionV>
          <wp:extent cx="1382395" cy="369570"/>
          <wp:effectExtent l="0" t="0" r="8255" b="0"/>
          <wp:wrapSquare wrapText="bothSides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82395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6046">
      <w:rPr>
        <w:noProof/>
        <w:lang w:val="es-ES_tradnl" w:eastAsia="es-ES_tradnl"/>
      </w:rPr>
      <w:drawing>
        <wp:anchor distT="0" distB="0" distL="114300" distR="114300" simplePos="0" relativeHeight="251670528" behindDoc="0" locked="0" layoutInCell="1" allowOverlap="1" wp14:anchorId="41E760CD" wp14:editId="75656CA4">
          <wp:simplePos x="0" y="0"/>
          <wp:positionH relativeFrom="column">
            <wp:posOffset>1149720</wp:posOffset>
          </wp:positionH>
          <wp:positionV relativeFrom="paragraph">
            <wp:posOffset>380839</wp:posOffset>
          </wp:positionV>
          <wp:extent cx="1379220" cy="369570"/>
          <wp:effectExtent l="0" t="0" r="0" b="0"/>
          <wp:wrapSquare wrapText="bothSides"/>
          <wp:docPr id="14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D2DB2" w14:textId="7EF4EE33" w:rsidR="00807C23" w:rsidRDefault="00B85049">
    <w:pPr>
      <w:pStyle w:val="Encabezado"/>
    </w:pPr>
    <w:r w:rsidRPr="00B85049">
      <w:drawing>
        <wp:anchor distT="0" distB="0" distL="114300" distR="114300" simplePos="0" relativeHeight="251672576" behindDoc="0" locked="0" layoutInCell="1" allowOverlap="1" wp14:anchorId="5A688970" wp14:editId="675A4835">
          <wp:simplePos x="0" y="0"/>
          <wp:positionH relativeFrom="column">
            <wp:posOffset>5103495</wp:posOffset>
          </wp:positionH>
          <wp:positionV relativeFrom="paragraph">
            <wp:posOffset>118745</wp:posOffset>
          </wp:positionV>
          <wp:extent cx="1432560" cy="360045"/>
          <wp:effectExtent l="0" t="0" r="0" b="1905"/>
          <wp:wrapSquare wrapText="bothSides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5049">
      <w:drawing>
        <wp:anchor distT="0" distB="0" distL="114300" distR="114300" simplePos="0" relativeHeight="251673600" behindDoc="0" locked="0" layoutInCell="1" allowOverlap="1" wp14:anchorId="3FCF822D" wp14:editId="76319627">
          <wp:simplePos x="0" y="0"/>
          <wp:positionH relativeFrom="column">
            <wp:posOffset>3279775</wp:posOffset>
          </wp:positionH>
          <wp:positionV relativeFrom="paragraph">
            <wp:posOffset>39370</wp:posOffset>
          </wp:positionV>
          <wp:extent cx="1685290" cy="54546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290" cy="545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5049">
      <w:drawing>
        <wp:anchor distT="0" distB="0" distL="114300" distR="114300" simplePos="0" relativeHeight="251674624" behindDoc="0" locked="0" layoutInCell="1" allowOverlap="1" wp14:anchorId="21E06D2F" wp14:editId="39CFDBD7">
          <wp:simplePos x="0" y="0"/>
          <wp:positionH relativeFrom="column">
            <wp:posOffset>-103505</wp:posOffset>
          </wp:positionH>
          <wp:positionV relativeFrom="paragraph">
            <wp:posOffset>118110</wp:posOffset>
          </wp:positionV>
          <wp:extent cx="1382395" cy="369570"/>
          <wp:effectExtent l="0" t="0" r="8255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82395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5049">
      <w:drawing>
        <wp:anchor distT="0" distB="0" distL="114300" distR="114300" simplePos="0" relativeHeight="251675648" behindDoc="0" locked="0" layoutInCell="1" allowOverlap="1" wp14:anchorId="7FCE243F" wp14:editId="764B1775">
          <wp:simplePos x="0" y="0"/>
          <wp:positionH relativeFrom="column">
            <wp:posOffset>1653678</wp:posOffset>
          </wp:positionH>
          <wp:positionV relativeFrom="paragraph">
            <wp:posOffset>106846</wp:posOffset>
          </wp:positionV>
          <wp:extent cx="1379220" cy="369570"/>
          <wp:effectExtent l="0" t="0" r="0" b="0"/>
          <wp:wrapSquare wrapText="bothSides"/>
          <wp:docPr id="7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D91FA8"/>
    <w:multiLevelType w:val="hybridMultilevel"/>
    <w:tmpl w:val="9984D6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documentProtection w:edit="readOnly" w:formatting="1" w:enforcement="1" w:cryptProviderType="rsaAES" w:cryptAlgorithmClass="hash" w:cryptAlgorithmType="typeAny" w:cryptAlgorithmSid="14" w:cryptSpinCount="100000" w:hash="xdbqT84pwci01oDGJFHv5GzgleswugGFjDcTKABRZbD7/4tu2HpVz+11qvmdvFCRR4ryqqCqWD28oXP3fjjXdw==" w:salt="9ir6WjQmGkK/3/DUcs7WUA=="/>
  <w:defaultTabStop w:val="709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987"/>
    <w:rsid w:val="00004528"/>
    <w:rsid w:val="00025803"/>
    <w:rsid w:val="000267BB"/>
    <w:rsid w:val="00051B36"/>
    <w:rsid w:val="00061EEC"/>
    <w:rsid w:val="00062B51"/>
    <w:rsid w:val="00063987"/>
    <w:rsid w:val="000811DD"/>
    <w:rsid w:val="00083C17"/>
    <w:rsid w:val="00097C8E"/>
    <w:rsid w:val="000E5DBE"/>
    <w:rsid w:val="000F7EDB"/>
    <w:rsid w:val="00103337"/>
    <w:rsid w:val="0011465C"/>
    <w:rsid w:val="00131C05"/>
    <w:rsid w:val="001335F3"/>
    <w:rsid w:val="0019539A"/>
    <w:rsid w:val="001B3443"/>
    <w:rsid w:val="001B4461"/>
    <w:rsid w:val="001B5248"/>
    <w:rsid w:val="001C3912"/>
    <w:rsid w:val="001D2942"/>
    <w:rsid w:val="00241461"/>
    <w:rsid w:val="00264893"/>
    <w:rsid w:val="00271CA6"/>
    <w:rsid w:val="00272E09"/>
    <w:rsid w:val="00284EA7"/>
    <w:rsid w:val="002877E4"/>
    <w:rsid w:val="002A328A"/>
    <w:rsid w:val="003048DC"/>
    <w:rsid w:val="0030514C"/>
    <w:rsid w:val="00333958"/>
    <w:rsid w:val="003B1F2D"/>
    <w:rsid w:val="003D02FD"/>
    <w:rsid w:val="004012B8"/>
    <w:rsid w:val="00404BFC"/>
    <w:rsid w:val="00452426"/>
    <w:rsid w:val="004A549B"/>
    <w:rsid w:val="004C55CF"/>
    <w:rsid w:val="00520884"/>
    <w:rsid w:val="00540067"/>
    <w:rsid w:val="00557091"/>
    <w:rsid w:val="005617AD"/>
    <w:rsid w:val="00580FC0"/>
    <w:rsid w:val="005A7401"/>
    <w:rsid w:val="005C3A88"/>
    <w:rsid w:val="005C6512"/>
    <w:rsid w:val="005D4F65"/>
    <w:rsid w:val="005D5E9B"/>
    <w:rsid w:val="005E197A"/>
    <w:rsid w:val="00614683"/>
    <w:rsid w:val="00622628"/>
    <w:rsid w:val="0063187F"/>
    <w:rsid w:val="006627DA"/>
    <w:rsid w:val="00664308"/>
    <w:rsid w:val="006B3670"/>
    <w:rsid w:val="006D4821"/>
    <w:rsid w:val="00710388"/>
    <w:rsid w:val="007307F4"/>
    <w:rsid w:val="00776485"/>
    <w:rsid w:val="00796E59"/>
    <w:rsid w:val="007D17D5"/>
    <w:rsid w:val="008010EA"/>
    <w:rsid w:val="00807C23"/>
    <w:rsid w:val="00830C24"/>
    <w:rsid w:val="0083557A"/>
    <w:rsid w:val="0086227B"/>
    <w:rsid w:val="00862DD5"/>
    <w:rsid w:val="00876195"/>
    <w:rsid w:val="008D05D8"/>
    <w:rsid w:val="008F7F2F"/>
    <w:rsid w:val="00915A33"/>
    <w:rsid w:val="00953344"/>
    <w:rsid w:val="00964375"/>
    <w:rsid w:val="0097258F"/>
    <w:rsid w:val="009748F9"/>
    <w:rsid w:val="00981626"/>
    <w:rsid w:val="00981EDA"/>
    <w:rsid w:val="0098396E"/>
    <w:rsid w:val="009847DE"/>
    <w:rsid w:val="00991873"/>
    <w:rsid w:val="009A291B"/>
    <w:rsid w:val="009B6046"/>
    <w:rsid w:val="009E0E3B"/>
    <w:rsid w:val="009E6529"/>
    <w:rsid w:val="009F5B96"/>
    <w:rsid w:val="009F6C0B"/>
    <w:rsid w:val="00A0095B"/>
    <w:rsid w:val="00A00DA2"/>
    <w:rsid w:val="00A10692"/>
    <w:rsid w:val="00A10FFB"/>
    <w:rsid w:val="00A44F96"/>
    <w:rsid w:val="00AA0829"/>
    <w:rsid w:val="00AB72B1"/>
    <w:rsid w:val="00AD5D84"/>
    <w:rsid w:val="00AE4D46"/>
    <w:rsid w:val="00B03661"/>
    <w:rsid w:val="00B36DEA"/>
    <w:rsid w:val="00B37528"/>
    <w:rsid w:val="00B524BF"/>
    <w:rsid w:val="00B839D4"/>
    <w:rsid w:val="00B85049"/>
    <w:rsid w:val="00B93C08"/>
    <w:rsid w:val="00BC56FB"/>
    <w:rsid w:val="00BE267C"/>
    <w:rsid w:val="00BE675D"/>
    <w:rsid w:val="00BF41B3"/>
    <w:rsid w:val="00C20E50"/>
    <w:rsid w:val="00C23522"/>
    <w:rsid w:val="00C748BE"/>
    <w:rsid w:val="00C856EC"/>
    <w:rsid w:val="00C903B8"/>
    <w:rsid w:val="00C91E73"/>
    <w:rsid w:val="00C9334B"/>
    <w:rsid w:val="00C93495"/>
    <w:rsid w:val="00CB5D9E"/>
    <w:rsid w:val="00CB6689"/>
    <w:rsid w:val="00CB7E09"/>
    <w:rsid w:val="00CC0132"/>
    <w:rsid w:val="00CE51AE"/>
    <w:rsid w:val="00D102AC"/>
    <w:rsid w:val="00D119B7"/>
    <w:rsid w:val="00D156A9"/>
    <w:rsid w:val="00D2241B"/>
    <w:rsid w:val="00D31908"/>
    <w:rsid w:val="00D45384"/>
    <w:rsid w:val="00D52467"/>
    <w:rsid w:val="00D7202E"/>
    <w:rsid w:val="00D913F7"/>
    <w:rsid w:val="00D9555D"/>
    <w:rsid w:val="00DA11A3"/>
    <w:rsid w:val="00DE241D"/>
    <w:rsid w:val="00DF7094"/>
    <w:rsid w:val="00E35457"/>
    <w:rsid w:val="00E47E6E"/>
    <w:rsid w:val="00E53D87"/>
    <w:rsid w:val="00E91ED7"/>
    <w:rsid w:val="00EB0483"/>
    <w:rsid w:val="00ED3D4E"/>
    <w:rsid w:val="00F11876"/>
    <w:rsid w:val="00F4694C"/>
    <w:rsid w:val="00F64E6F"/>
    <w:rsid w:val="00F77F36"/>
    <w:rsid w:val="00F95D02"/>
    <w:rsid w:val="00FA3EBC"/>
    <w:rsid w:val="00FA525A"/>
    <w:rsid w:val="00FA6104"/>
    <w:rsid w:val="00FD039C"/>
    <w:rsid w:val="00FD5117"/>
    <w:rsid w:val="00FE4351"/>
    <w:rsid w:val="00FF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9FA8434"/>
  <w15:docId w15:val="{E992DA8A-2D92-4EF8-8F19-2CF1ACE57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1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5D5E9B"/>
    <w:pPr>
      <w:spacing w:after="180" w:line="288" w:lineRule="auto"/>
      <w:ind w:firstLine="567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00000A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ind w:firstLine="0"/>
      <w:jc w:val="left"/>
      <w:outlineLvl w:val="2"/>
    </w:pPr>
    <w:rPr>
      <w:b/>
      <w:bCs/>
      <w:color w:val="00000A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rsid w:val="00D25CD0"/>
    <w:rPr>
      <w:color w:val="0563C1" w:themeColor="hyperlink"/>
      <w:u w:val="single"/>
    </w:rPr>
  </w:style>
  <w:style w:type="character" w:customStyle="1" w:styleId="TextosinformatoCar">
    <w:name w:val="Texto sin formato Car"/>
    <w:link w:val="Textosinformato"/>
    <w:uiPriority w:val="99"/>
    <w:qFormat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qFormat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character" w:customStyle="1" w:styleId="TextodegloboCar">
    <w:name w:val="Texto de globo Car"/>
    <w:link w:val="Textodeglobo"/>
    <w:semiHidden/>
    <w:qFormat/>
    <w:rsid w:val="00007987"/>
    <w:rPr>
      <w:rFonts w:ascii="Arial" w:hAnsi="Arial"/>
      <w:color w:val="000000"/>
      <w:sz w:val="18"/>
      <w:szCs w:val="18"/>
      <w:lang w:val="es-ES" w:eastAsia="de-DE"/>
    </w:rPr>
  </w:style>
  <w:style w:type="character" w:customStyle="1" w:styleId="EncabezadoCar">
    <w:name w:val="Encabezado Car"/>
    <w:link w:val="Encabezado"/>
    <w:uiPriority w:val="99"/>
    <w:qFormat/>
    <w:rsid w:val="00FD24CB"/>
    <w:rPr>
      <w:rFonts w:ascii="Arial" w:hAnsi="Arial"/>
      <w:color w:val="000000"/>
      <w:spacing w:val="4"/>
      <w:szCs w:val="24"/>
    </w:rPr>
  </w:style>
  <w:style w:type="character" w:customStyle="1" w:styleId="Cuadrculamedia2Car">
    <w:name w:val="Cuadrícula media 2 Car"/>
    <w:link w:val="Cuadrculamedia21"/>
    <w:qFormat/>
    <w:rsid w:val="00436535"/>
    <w:rPr>
      <w:rFonts w:ascii="Arial" w:eastAsia="MS Mincho" w:hAnsi="Arial"/>
      <w:sz w:val="18"/>
      <w:szCs w:val="22"/>
      <w:lang w:val="es-ES" w:eastAsia="es-ES"/>
    </w:rPr>
  </w:style>
  <w:style w:type="character" w:customStyle="1" w:styleId="PiedepginaCar">
    <w:name w:val="Pie de página Car"/>
    <w:link w:val="Piedepgina"/>
    <w:qFormat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uiPriority w:val="99"/>
    <w:qFormat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qFormat/>
    <w:rsid w:val="007C1CBF"/>
    <w:rPr>
      <w:i/>
      <w:iCs/>
    </w:rPr>
  </w:style>
  <w:style w:type="character" w:styleId="CdigoHTML">
    <w:name w:val="HTML Code"/>
    <w:qFormat/>
    <w:rPr>
      <w:rFonts w:ascii="Courier;Courier New" w:hAnsi="Courier;Courier New" w:cs="Courier;Courier New"/>
      <w:sz w:val="20"/>
      <w:szCs w:val="20"/>
    </w:rPr>
  </w:style>
  <w:style w:type="character" w:customStyle="1" w:styleId="SubttuloCar">
    <w:name w:val="Subtítulo Car"/>
    <w:link w:val="Subttulo"/>
    <w:qFormat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qFormat/>
    <w:rsid w:val="00926F1C"/>
    <w:rPr>
      <w:rFonts w:ascii="Arial" w:hAnsi="Arial"/>
      <w:b/>
      <w:bCs/>
      <w:i w:val="0"/>
      <w:iCs w:val="0"/>
      <w:w w:val="100"/>
      <w:lang w:val="es-ES"/>
    </w:rPr>
  </w:style>
  <w:style w:type="character" w:customStyle="1" w:styleId="Ttulo2Car">
    <w:name w:val="Título 2 Car"/>
    <w:link w:val="Ttulo2"/>
    <w:qFormat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qFormat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qFormat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qFormat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qFormat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qFormat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qFormat/>
    <w:rsid w:val="007C1CBF"/>
    <w:rPr>
      <w:i/>
      <w:iCs/>
    </w:rPr>
  </w:style>
  <w:style w:type="character" w:customStyle="1" w:styleId="Cuadrculavistosa-nfasis1Car">
    <w:name w:val="Cuadrícula vistosa - Énfasis 1 Car"/>
    <w:uiPriority w:val="29"/>
    <w:qFormat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character" w:customStyle="1" w:styleId="Sombreadoclaro-nfasis2Car">
    <w:name w:val="Sombreado claro - Énfasis 2 Car"/>
    <w:uiPriority w:val="30"/>
    <w:qFormat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qFormat/>
    <w:rsid w:val="007C1CBF"/>
    <w:rPr>
      <w:rFonts w:ascii="Courier" w:hAnsi="Courier"/>
    </w:rPr>
  </w:style>
  <w:style w:type="character" w:customStyle="1" w:styleId="TextoindependienteCar">
    <w:name w:val="Texto independiente Car"/>
    <w:link w:val="Textoindependiente"/>
    <w:uiPriority w:val="1"/>
    <w:qFormat/>
    <w:rsid w:val="00360755"/>
    <w:rPr>
      <w:rFonts w:ascii="Arial" w:hAnsi="Arial"/>
      <w:b/>
      <w:bCs/>
      <w:sz w:val="28"/>
      <w:szCs w:val="24"/>
      <w:lang w:val="en-US" w:eastAsia="en-US"/>
    </w:rPr>
  </w:style>
  <w:style w:type="character" w:customStyle="1" w:styleId="DireccinHTMLCar">
    <w:name w:val="Dirección HTML Car"/>
    <w:link w:val="DireccinHTML"/>
    <w:qFormat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customStyle="1" w:styleId="EncabezadodemensajeCar">
    <w:name w:val="Encabezado de mensaje Car"/>
    <w:link w:val="Encabezadodemensaje"/>
    <w:semiHidden/>
    <w:qFormat/>
    <w:rsid w:val="007C1CBF"/>
    <w:rPr>
      <w:rFonts w:ascii="Arial" w:eastAsia="Times New Roman" w:hAnsi="Arial" w:cs="Times New Roman"/>
      <w:color w:val="000000"/>
      <w:sz w:val="24"/>
      <w:szCs w:val="24"/>
      <w:shd w:val="clear" w:color="auto" w:fill="CCCCCC"/>
      <w:lang w:val="es-ES" w:eastAsia="de-DE"/>
    </w:rPr>
  </w:style>
  <w:style w:type="character" w:customStyle="1" w:styleId="MapadeldocumentoCar">
    <w:name w:val="Mapa del documento Car"/>
    <w:link w:val="Mapadeldocumento"/>
    <w:semiHidden/>
    <w:qFormat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qFormat/>
    <w:rsid w:val="00007987"/>
    <w:rPr>
      <w:rFonts w:ascii="Courier" w:hAnsi="Courier"/>
      <w:b w:val="0"/>
      <w:i w:val="0"/>
      <w:sz w:val="21"/>
      <w:szCs w:val="20"/>
    </w:rPr>
  </w:style>
  <w:style w:type="character" w:customStyle="1" w:styleId="TtuloCar">
    <w:name w:val="Título Car"/>
    <w:link w:val="Ttulo"/>
    <w:qFormat/>
    <w:rsid w:val="00007987"/>
    <w:rPr>
      <w:rFonts w:ascii="Arial" w:eastAsia="Times New Roman" w:hAnsi="Arial" w:cs="Times New Roman"/>
      <w:b/>
      <w:bCs/>
      <w:color w:val="000000"/>
      <w:sz w:val="28"/>
      <w:szCs w:val="32"/>
      <w:lang w:val="es-ES" w:eastAsia="de-DE"/>
    </w:rPr>
  </w:style>
  <w:style w:type="character" w:customStyle="1" w:styleId="Textoindependiente3Car">
    <w:name w:val="Texto independiente 3 Car"/>
    <w:link w:val="Textoindependiente3"/>
    <w:qFormat/>
    <w:rsid w:val="00360755"/>
    <w:rPr>
      <w:rFonts w:ascii="Arial" w:hAnsi="Arial"/>
      <w:color w:val="000000"/>
      <w:sz w:val="18"/>
      <w:szCs w:val="16"/>
      <w:lang w:val="es-ES" w:eastAsia="de-DE"/>
    </w:rPr>
  </w:style>
  <w:style w:type="character" w:customStyle="1" w:styleId="TextomacroCar">
    <w:name w:val="Texto macro Car"/>
    <w:link w:val="Textomacro"/>
    <w:semiHidden/>
    <w:qFormat/>
    <w:rsid w:val="00AA72A9"/>
    <w:rPr>
      <w:rFonts w:ascii="Courier" w:hAnsi="Courier"/>
      <w:color w:val="000000"/>
      <w:sz w:val="21"/>
      <w:lang w:val="es-ES" w:eastAsia="de-DE"/>
    </w:rPr>
  </w:style>
  <w:style w:type="character" w:customStyle="1" w:styleId="TextonotaalfinalCar">
    <w:name w:val="Texto nota al final Car"/>
    <w:link w:val="Textonotaalfinal"/>
    <w:semiHidden/>
    <w:qFormat/>
    <w:rsid w:val="00AA72A9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TextonotapieCar">
    <w:name w:val="Texto nota pie Car"/>
    <w:link w:val="Textonotapie"/>
    <w:uiPriority w:val="99"/>
    <w:qFormat/>
    <w:rsid w:val="00333958"/>
    <w:rPr>
      <w:rFonts w:ascii="Arial" w:hAnsi="Arial" w:cs="Arial"/>
      <w:color w:val="000000"/>
      <w:sz w:val="18"/>
      <w:szCs w:val="18"/>
      <w:lang w:eastAsia="de-DE"/>
    </w:rPr>
  </w:style>
  <w:style w:type="character" w:styleId="VariableHTML">
    <w:name w:val="HTML Variable"/>
    <w:unhideWhenUsed/>
    <w:qFormat/>
    <w:rsid w:val="00027ABF"/>
    <w:rPr>
      <w:i/>
      <w:iCs/>
    </w:rPr>
  </w:style>
  <w:style w:type="character" w:customStyle="1" w:styleId="Tablanormal41">
    <w:name w:val="Tabla normal 41"/>
    <w:uiPriority w:val="21"/>
    <w:qFormat/>
    <w:rsid w:val="00027ABF"/>
    <w:rPr>
      <w:i/>
      <w:iCs/>
      <w:color w:val="A5A5A5"/>
    </w:rPr>
  </w:style>
  <w:style w:type="character" w:customStyle="1" w:styleId="Tablaconcuadrculaclara">
    <w:name w:val="Tabla con cuadrícula clara"/>
    <w:uiPriority w:val="32"/>
    <w:qFormat/>
    <w:rsid w:val="00027ABF"/>
    <w:rPr>
      <w:b/>
      <w:bCs/>
      <w:smallCaps/>
      <w:color w:val="A5A5A5"/>
      <w:spacing w:val="5"/>
    </w:rPr>
  </w:style>
  <w:style w:type="character" w:customStyle="1" w:styleId="Tablaconcuadrcula1clara">
    <w:name w:val="Tabla con cuadrícula 1 clara"/>
    <w:uiPriority w:val="33"/>
    <w:qFormat/>
    <w:rsid w:val="00027ABF"/>
    <w:rPr>
      <w:b/>
      <w:bCs/>
      <w:i/>
      <w:iCs/>
      <w:spacing w:val="5"/>
    </w:rPr>
  </w:style>
  <w:style w:type="character" w:customStyle="1" w:styleId="Cuadrculamedia11">
    <w:name w:val="Cuadrícula media 11"/>
    <w:uiPriority w:val="99"/>
    <w:semiHidden/>
    <w:qFormat/>
    <w:rsid w:val="00027ABF"/>
    <w:rPr>
      <w:color w:val="808080"/>
    </w:rPr>
  </w:style>
  <w:style w:type="character" w:customStyle="1" w:styleId="SaludoCar">
    <w:name w:val="Saludo Car"/>
    <w:link w:val="Saludo"/>
    <w:qFormat/>
    <w:rsid w:val="00027ABF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HTMLconformatoprevioCar">
    <w:name w:val="HTML con formato previo Car"/>
    <w:link w:val="HTMLconformatoprevio"/>
    <w:qFormat/>
    <w:rsid w:val="00D37D0A"/>
    <w:rPr>
      <w:rFonts w:ascii="Courier" w:hAnsi="Courier"/>
      <w:color w:val="000000"/>
      <w:sz w:val="22"/>
      <w:lang w:val="es-ES" w:eastAsia="de-DE"/>
    </w:rPr>
  </w:style>
  <w:style w:type="character" w:customStyle="1" w:styleId="FirmaCar">
    <w:name w:val="Firma Car"/>
    <w:link w:val="Firma"/>
    <w:qFormat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customStyle="1" w:styleId="Destacado">
    <w:name w:val="Destacado"/>
    <w:basedOn w:val="Fuentedeprrafopredeter"/>
    <w:uiPriority w:val="20"/>
    <w:qFormat/>
    <w:rsid w:val="00E01AF8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BB3D0A"/>
    <w:rPr>
      <w:sz w:val="16"/>
      <w:szCs w:val="16"/>
    </w:rPr>
  </w:style>
  <w:style w:type="character" w:customStyle="1" w:styleId="AsuntodelcomentarioCar">
    <w:name w:val="Asunto del comentario Car"/>
    <w:basedOn w:val="TextocomentarioCar"/>
    <w:link w:val="Asuntodelcomentario"/>
    <w:semiHidden/>
    <w:qFormat/>
    <w:rsid w:val="00BD17BE"/>
    <w:rPr>
      <w:rFonts w:ascii="Arial" w:hAnsi="Arial"/>
      <w:b/>
      <w:bCs/>
      <w:color w:val="000000"/>
      <w:sz w:val="24"/>
      <w:szCs w:val="24"/>
      <w:lang w:val="es-ES" w:eastAsia="de-DE"/>
    </w:rPr>
  </w:style>
  <w:style w:type="character" w:styleId="Hipervnculovisitado">
    <w:name w:val="FollowedHyperlink"/>
    <w:basedOn w:val="Fuentedeprrafopredeter"/>
    <w:qFormat/>
    <w:rsid w:val="004D17D7"/>
    <w:rPr>
      <w:color w:val="954F72" w:themeColor="followed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eastAsia="Times New Roman" w:cs="Aria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eastAsia="Times New Roman" w:cs="Aria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eastAsia="Times New Roman" w:cs="Arial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EnlacedeInternetvisitado">
    <w:name w:val="Enlace de Internet visitado"/>
    <w:rPr>
      <w:color w:val="954F72"/>
      <w:u w:val="single"/>
    </w:rPr>
  </w:style>
  <w:style w:type="character" w:customStyle="1" w:styleId="ListLabel34">
    <w:name w:val="ListLabel 34"/>
    <w:qFormat/>
    <w:rPr>
      <w:rFonts w:cs="Aria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Aria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Aria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Symbol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Wingdings"/>
    </w:rPr>
  </w:style>
  <w:style w:type="character" w:customStyle="1" w:styleId="ListLabel61">
    <w:name w:val="ListLabel 61"/>
    <w:qFormat/>
    <w:rPr>
      <w:rFonts w:cs="Arial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rFonts w:eastAsia="Times New Roman" w:cs="Arial"/>
      <w:color w:val="00000A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paragraph" w:styleId="Ttulo">
    <w:name w:val="Title"/>
    <w:basedOn w:val="Normal"/>
    <w:next w:val="Textoindependiente"/>
    <w:link w:val="TtuloCar"/>
    <w:autoRedefine/>
    <w:qFormat/>
    <w:rsid w:val="00007987"/>
    <w:pPr>
      <w:spacing w:before="240" w:after="60"/>
      <w:jc w:val="center"/>
      <w:outlineLvl w:val="0"/>
    </w:pPr>
    <w:rPr>
      <w:b/>
      <w:bCs/>
      <w:sz w:val="28"/>
      <w:szCs w:val="32"/>
    </w:rPr>
  </w:style>
  <w:style w:type="paragraph" w:styleId="Textoindependiente">
    <w:name w:val="Body Text"/>
    <w:basedOn w:val="Normal"/>
    <w:link w:val="TextoindependienteCar"/>
    <w:autoRedefine/>
    <w:uiPriority w:val="1"/>
    <w:qFormat/>
    <w:rsid w:val="00360755"/>
    <w:pPr>
      <w:spacing w:line="240" w:lineRule="auto"/>
    </w:pPr>
    <w:rPr>
      <w:b/>
      <w:bCs/>
      <w:color w:val="00000A"/>
      <w:sz w:val="28"/>
      <w:lang w:val="en-US" w:eastAsia="en-US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2">
    <w:name w:val="Body Text 2"/>
    <w:basedOn w:val="Normal"/>
    <w:autoRedefine/>
    <w:qFormat/>
    <w:rsid w:val="00360755"/>
    <w:pPr>
      <w:spacing w:line="240" w:lineRule="auto"/>
    </w:pPr>
    <w:rPr>
      <w:rFonts w:cs="Tahoma"/>
      <w:color w:val="00000A"/>
      <w:lang w:val="en-US" w:eastAsia="en-US"/>
    </w:rPr>
  </w:style>
  <w:style w:type="paragraph" w:customStyle="1" w:styleId="Listavistosa-nfasis11">
    <w:name w:val="Lista vistosa - Énfasis 11"/>
    <w:basedOn w:val="Normal"/>
    <w:uiPriority w:val="34"/>
    <w:qFormat/>
    <w:rsid w:val="009E04AD"/>
    <w:pPr>
      <w:ind w:left="568" w:hanging="284"/>
      <w:contextualSpacing/>
    </w:pPr>
  </w:style>
  <w:style w:type="paragraph" w:styleId="Textosinformato">
    <w:name w:val="Plain Text"/>
    <w:basedOn w:val="Normal"/>
    <w:link w:val="TextosinformatoCar"/>
    <w:autoRedefine/>
    <w:uiPriority w:val="99"/>
    <w:unhideWhenUsed/>
    <w:qFormat/>
    <w:rsid w:val="00027ABF"/>
    <w:pPr>
      <w:spacing w:line="240" w:lineRule="auto"/>
      <w:ind w:firstLine="0"/>
    </w:pPr>
    <w:rPr>
      <w:rFonts w:eastAsia="Calibri"/>
      <w:color w:val="00000A"/>
      <w:szCs w:val="21"/>
      <w:lang w:eastAsia="en-US"/>
    </w:rPr>
  </w:style>
  <w:style w:type="paragraph" w:styleId="Textodeglobo">
    <w:name w:val="Balloon Text"/>
    <w:basedOn w:val="Normal"/>
    <w:link w:val="TextodegloboCar"/>
    <w:semiHidden/>
    <w:unhideWhenUsed/>
    <w:qFormat/>
    <w:rsid w:val="00007987"/>
    <w:pPr>
      <w:spacing w:after="0" w:line="240" w:lineRule="auto"/>
    </w:pPr>
    <w:rPr>
      <w:sz w:val="18"/>
      <w:szCs w:val="18"/>
    </w:r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paragraph" w:customStyle="1" w:styleId="Cuadrculamedia21">
    <w:name w:val="Cuadrícula media 21"/>
    <w:link w:val="Cuadrculamedia2Car"/>
    <w:autoRedefine/>
    <w:qFormat/>
    <w:rsid w:val="00436535"/>
    <w:pPr>
      <w:ind w:firstLine="1134"/>
    </w:pPr>
    <w:rPr>
      <w:rFonts w:ascii="Arial" w:eastAsia="MS Mincho" w:hAnsi="Arial"/>
      <w:color w:val="00000A"/>
      <w:sz w:val="18"/>
      <w:szCs w:val="22"/>
    </w:rPr>
  </w:style>
  <w:style w:type="paragraph" w:styleId="Piedepgina">
    <w:name w:val="footer"/>
    <w:basedOn w:val="Normal"/>
    <w:link w:val="PiedepginaCar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paragraph" w:styleId="Subttulo">
    <w:name w:val="Subtitle"/>
    <w:basedOn w:val="Normal"/>
    <w:next w:val="Normal"/>
    <w:link w:val="SubttuloCar"/>
    <w:qFormat/>
    <w:rsid w:val="00D37D0A"/>
    <w:pPr>
      <w:spacing w:after="160"/>
    </w:pPr>
    <w:rPr>
      <w:rFonts w:eastAsia="MS Mincho"/>
      <w:i/>
      <w:szCs w:val="22"/>
    </w:rPr>
  </w:style>
  <w:style w:type="paragraph" w:styleId="Direccinsobre">
    <w:name w:val="envelope address"/>
    <w:basedOn w:val="Normal"/>
    <w:autoRedefine/>
    <w:semiHidden/>
    <w:unhideWhenUsed/>
    <w:qFormat/>
    <w:rsid w:val="007C1CBF"/>
    <w:pPr>
      <w:ind w:left="2880"/>
    </w:pPr>
    <w:rPr>
      <w:sz w:val="24"/>
    </w:rPr>
  </w:style>
  <w:style w:type="paragraph" w:customStyle="1" w:styleId="Cuadrculavistosa-nfasis11">
    <w:name w:val="Cuadrícula vistosa - Énfasis 11"/>
    <w:basedOn w:val="Normal"/>
    <w:next w:val="Normal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paragraph" w:customStyle="1" w:styleId="Sombreadoclaro-nfasis21">
    <w:name w:val="Sombreado claro - Énfasis 21"/>
    <w:basedOn w:val="Normal"/>
    <w:next w:val="Normal"/>
    <w:uiPriority w:val="30"/>
    <w:qFormat/>
    <w:rsid w:val="005C53AB"/>
    <w:pPr>
      <w:pBdr>
        <w:top w:val="single" w:sz="8" w:space="10" w:color="000001"/>
        <w:bottom w:val="single" w:sz="8" w:space="10" w:color="000001"/>
      </w:pBdr>
      <w:spacing w:before="180"/>
      <w:ind w:left="851" w:right="851" w:firstLine="0"/>
      <w:jc w:val="center"/>
    </w:pPr>
    <w:rPr>
      <w:i/>
      <w:iCs/>
    </w:rPr>
  </w:style>
  <w:style w:type="paragraph" w:styleId="Continuarlista">
    <w:name w:val="List Continue"/>
    <w:basedOn w:val="Normal"/>
    <w:unhideWhenUsed/>
    <w:qFormat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qFormat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qFormat/>
    <w:rsid w:val="007C1CBF"/>
    <w:pPr>
      <w:spacing w:after="120"/>
      <w:ind w:left="849"/>
      <w:contextualSpacing/>
    </w:pPr>
  </w:style>
  <w:style w:type="paragraph" w:styleId="Continuarlista5">
    <w:name w:val="List Continue 5"/>
    <w:basedOn w:val="Normal"/>
    <w:unhideWhenUsed/>
    <w:qFormat/>
    <w:rsid w:val="007C1CBF"/>
    <w:pPr>
      <w:spacing w:after="120"/>
      <w:ind w:left="1415"/>
      <w:contextualSpacing/>
    </w:pPr>
  </w:style>
  <w:style w:type="paragraph" w:styleId="DireccinHTML">
    <w:name w:val="HTML Address"/>
    <w:basedOn w:val="Normal"/>
    <w:link w:val="DireccinHTMLCar"/>
    <w:unhideWhenUsed/>
    <w:qFormat/>
    <w:rsid w:val="007C1CBF"/>
    <w:rPr>
      <w:i/>
      <w:iCs/>
    </w:rPr>
  </w:style>
  <w:style w:type="paragraph" w:styleId="Encabezadodemensaje">
    <w:name w:val="Message Header"/>
    <w:basedOn w:val="Normal"/>
    <w:link w:val="EncabezadodemensajeCar"/>
    <w:semiHidden/>
    <w:unhideWhenUsed/>
    <w:qFormat/>
    <w:rsid w:val="007C1CBF"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shd w:val="pct20" w:color="auto" w:fill="auto"/>
      <w:ind w:left="1134" w:hanging="1134"/>
    </w:pPr>
    <w:rPr>
      <w:sz w:val="24"/>
    </w:rPr>
  </w:style>
  <w:style w:type="paragraph" w:styleId="Mapadeldocumento">
    <w:name w:val="Document Map"/>
    <w:basedOn w:val="Normal"/>
    <w:link w:val="MapadeldocumentoCar"/>
    <w:semiHidden/>
    <w:unhideWhenUsed/>
    <w:qFormat/>
    <w:rsid w:val="007C1CBF"/>
  </w:style>
  <w:style w:type="paragraph" w:styleId="Textoindependiente3">
    <w:name w:val="Body Text 3"/>
    <w:basedOn w:val="Normal"/>
    <w:link w:val="Textoindependiente3Car"/>
    <w:unhideWhenUsed/>
    <w:qFormat/>
    <w:rsid w:val="00360755"/>
    <w:pPr>
      <w:spacing w:after="120"/>
    </w:pPr>
    <w:rPr>
      <w:sz w:val="18"/>
      <w:szCs w:val="16"/>
    </w:rPr>
  </w:style>
  <w:style w:type="paragraph" w:styleId="Textomacro">
    <w:name w:val="macro"/>
    <w:link w:val="TextomacroCar"/>
    <w:semiHidden/>
    <w:unhideWhenUsed/>
    <w:qFormat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paragraph" w:styleId="Textonotaalfinal">
    <w:name w:val="endnote text"/>
    <w:basedOn w:val="Normal"/>
    <w:link w:val="TextonotaalfinalCar"/>
    <w:semiHidden/>
    <w:unhideWhenUsed/>
    <w:qFormat/>
    <w:rsid w:val="00AA72A9"/>
  </w:style>
  <w:style w:type="paragraph" w:styleId="Textonotapie">
    <w:name w:val="footnote text"/>
    <w:basedOn w:val="Normal"/>
    <w:link w:val="TextonotapieCar"/>
    <w:autoRedefine/>
    <w:uiPriority w:val="99"/>
    <w:unhideWhenUsed/>
    <w:qFormat/>
    <w:rsid w:val="00333958"/>
    <w:rPr>
      <w:rFonts w:cs="Arial"/>
      <w:sz w:val="18"/>
      <w:szCs w:val="18"/>
    </w:rPr>
  </w:style>
  <w:style w:type="paragraph" w:styleId="ndice1">
    <w:name w:val="index 1"/>
    <w:basedOn w:val="Normal"/>
    <w:next w:val="Normal"/>
    <w:autoRedefine/>
    <w:semiHidden/>
    <w:unhideWhenUsed/>
    <w:qFormat/>
    <w:rsid w:val="002F1D46"/>
    <w:pPr>
      <w:ind w:left="210" w:hanging="210"/>
    </w:pPr>
  </w:style>
  <w:style w:type="paragraph" w:styleId="Ttulodendice">
    <w:name w:val="index heading"/>
    <w:basedOn w:val="Normal"/>
    <w:autoRedefine/>
    <w:semiHidden/>
    <w:unhideWhenUsed/>
    <w:qFormat/>
    <w:rsid w:val="00C574DF"/>
    <w:rPr>
      <w:b/>
      <w:bCs/>
    </w:rPr>
  </w:style>
  <w:style w:type="paragraph" w:customStyle="1" w:styleId="Tabladecuadrcula31">
    <w:name w:val="Tabla de cuadrícula 31"/>
    <w:basedOn w:val="Ttulo1"/>
    <w:next w:val="Normal"/>
    <w:autoRedefine/>
    <w:uiPriority w:val="39"/>
    <w:semiHidden/>
    <w:unhideWhenUsed/>
    <w:qFormat/>
    <w:rsid w:val="00027ABF"/>
    <w:pPr>
      <w:spacing w:before="240" w:after="60" w:line="336" w:lineRule="auto"/>
      <w:ind w:firstLine="567"/>
      <w:jc w:val="both"/>
    </w:pPr>
    <w:rPr>
      <w:bCs/>
      <w:color w:val="000000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semiHidden/>
    <w:unhideWhenUsed/>
    <w:qFormat/>
    <w:rsid w:val="00027ABF"/>
  </w:style>
  <w:style w:type="paragraph" w:styleId="Saludo">
    <w:name w:val="Salutation"/>
    <w:basedOn w:val="Normal"/>
    <w:next w:val="Normal"/>
    <w:link w:val="SaludoCar"/>
    <w:unhideWhenUsed/>
    <w:rsid w:val="00027ABF"/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paragraph" w:styleId="Firma">
    <w:name w:val="Signature"/>
    <w:basedOn w:val="Normal"/>
    <w:link w:val="FirmaCar"/>
    <w:unhideWhenUsed/>
    <w:qFormat/>
    <w:rsid w:val="00D37D0A"/>
    <w:pPr>
      <w:spacing w:after="0"/>
      <w:ind w:firstLine="1134"/>
      <w:jc w:val="left"/>
    </w:pPr>
  </w:style>
  <w:style w:type="paragraph" w:styleId="Asuntodelcomentario">
    <w:name w:val="annotation subject"/>
    <w:basedOn w:val="Textocomentario"/>
    <w:link w:val="AsuntodelcomentarioCar"/>
    <w:semiHidden/>
    <w:unhideWhenUsed/>
    <w:qFormat/>
    <w:rsid w:val="00BD17BE"/>
    <w:pPr>
      <w:spacing w:line="240" w:lineRule="auto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rsid w:val="00DD1C59"/>
    <w:pPr>
      <w:ind w:left="720"/>
      <w:contextualSpacing/>
    </w:pPr>
  </w:style>
  <w:style w:type="paragraph" w:customStyle="1" w:styleId="western">
    <w:name w:val="western"/>
    <w:basedOn w:val="Normal"/>
    <w:qFormat/>
    <w:pPr>
      <w:spacing w:before="100" w:after="142"/>
    </w:pPr>
  </w:style>
  <w:style w:type="paragraph" w:customStyle="1" w:styleId="Standard">
    <w:name w:val="Standard"/>
    <w:qFormat/>
    <w:pPr>
      <w:suppressAutoHyphens/>
      <w:textAlignment w:val="baseline"/>
    </w:pPr>
    <w:rPr>
      <w:color w:val="00000A"/>
      <w:sz w:val="24"/>
      <w:szCs w:val="24"/>
      <w:lang w:eastAsia="zh-CN"/>
    </w:rPr>
  </w:style>
  <w:style w:type="paragraph" w:customStyle="1" w:styleId="Continuarlista1">
    <w:name w:val="Continuar lista1"/>
    <w:basedOn w:val="Normal"/>
    <w:qFormat/>
    <w:pPr>
      <w:spacing w:after="120"/>
    </w:pPr>
  </w:style>
  <w:style w:type="paragraph" w:customStyle="1" w:styleId="sangrado2">
    <w:name w:val="sangrado_2"/>
    <w:basedOn w:val="Normal"/>
    <w:qFormat/>
    <w:rsid w:val="00A92672"/>
    <w:pPr>
      <w:spacing w:beforeAutospacing="1" w:afterAutospacing="1" w:line="240" w:lineRule="auto"/>
      <w:ind w:firstLine="0"/>
      <w:jc w:val="left"/>
    </w:pPr>
    <w:rPr>
      <w:rFonts w:ascii="Times New Roman" w:hAnsi="Times New Roman"/>
      <w:color w:val="00000A"/>
      <w:sz w:val="24"/>
      <w:lang w:val="en-US" w:eastAsia="en-US"/>
    </w:rPr>
  </w:style>
  <w:style w:type="paragraph" w:customStyle="1" w:styleId="sangrado">
    <w:name w:val="sangrado"/>
    <w:basedOn w:val="Normal"/>
    <w:qFormat/>
    <w:rsid w:val="00A92672"/>
    <w:pPr>
      <w:spacing w:beforeAutospacing="1" w:afterAutospacing="1" w:line="240" w:lineRule="auto"/>
      <w:ind w:firstLine="0"/>
      <w:jc w:val="left"/>
    </w:pPr>
    <w:rPr>
      <w:rFonts w:ascii="Times New Roman" w:hAnsi="Times New Roman"/>
      <w:color w:val="00000A"/>
      <w:sz w:val="24"/>
      <w:lang w:val="en-US" w:eastAsia="en-US"/>
    </w:rPr>
  </w:style>
  <w:style w:type="paragraph" w:customStyle="1" w:styleId="Default">
    <w:name w:val="Default"/>
    <w:qFormat/>
    <w:rsid w:val="00D14510"/>
    <w:rPr>
      <w:rFonts w:ascii="Arial Unicode MS" w:eastAsia="Arial Unicode MS" w:hAnsi="Arial Unicode MS" w:cs="Arial Unicode MS"/>
      <w:color w:val="000000"/>
      <w:sz w:val="24"/>
      <w:szCs w:val="24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1-nfasis1">
    <w:name w:val="Medium Grid 1 Accent 1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media3">
    <w:name w:val="Medium Grid 3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Hipervnculo">
    <w:name w:val="Hyperlink"/>
    <w:basedOn w:val="Fuentedeprrafopredeter"/>
    <w:uiPriority w:val="99"/>
    <w:rsid w:val="00ED3D4E"/>
    <w:rPr>
      <w:color w:val="0563C1" w:themeColor="hyperlink"/>
      <w:u w:val="single"/>
    </w:rPr>
  </w:style>
  <w:style w:type="character" w:customStyle="1" w:styleId="enlacedeinternet0">
    <w:name w:val="enlacedeinternet"/>
    <w:basedOn w:val="Fuentedeprrafopredeter"/>
    <w:rsid w:val="000E5DBE"/>
  </w:style>
  <w:style w:type="character" w:styleId="Refdenotaalpie">
    <w:name w:val="footnote reference"/>
    <w:basedOn w:val="Fuentedeprrafopredeter"/>
    <w:uiPriority w:val="99"/>
    <w:semiHidden/>
    <w:unhideWhenUsed/>
    <w:rsid w:val="00CC0132"/>
    <w:rPr>
      <w:vertAlign w:val="superscript"/>
    </w:rPr>
  </w:style>
  <w:style w:type="character" w:styleId="Textodelmarcadordeposicin">
    <w:name w:val="Placeholder Text"/>
    <w:basedOn w:val="Fuentedeprrafopredeter"/>
    <w:unhideWhenUsed/>
    <w:rsid w:val="0019539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2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aragon.es/en/tramitador/-/tramite/proteccion-datos-ejercicio-derecho-portabilidad-datos" TargetMode="External"/><Relationship Id="rId18" Type="http://schemas.openxmlformats.org/officeDocument/2006/relationships/hyperlink" Target="https://aplicaciones.aragon.es/notif_lopd_pub/details.action?fileId=962" TargetMode="Externa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supresion-derecho-olvido" TargetMode="External"/><Relationship Id="rId17" Type="http://schemas.openxmlformats.org/officeDocument/2006/relationships/hyperlink" Target="https://www.aragon.es/en/tramitador/-/tramite/proteccion-datos-ejercicio-derecho-objeto-decisiones-individuales-automatizada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agon.es/en/tramitador/-/tramite/proteccion-datos-ejercicio-derecho-oposicion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rectificac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en/tramitador/-/tramite/proteccion-datos-ejercicio-derecho-oposicion" TargetMode="External"/><Relationship Id="rId10" Type="http://schemas.openxmlformats.org/officeDocument/2006/relationships/hyperlink" Target="https://www.aragon.es/en/tramitador/-/tramite/proteccion-datos-ejercicio-derecho-acceso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aragon.es/en/tramitador/-/tramite/proteccion-datos-ejercicio-derecho-limitacion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gif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gif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stun\user\planificacion_ambiental\INFORM&#193;TICA\Plantillas\NextGeneratio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FD501B-2B77-4264-B5C9-A7B4CBF3A00C}"/>
      </w:docPartPr>
      <w:docPartBody>
        <w:p w:rsidR="00C1199B" w:rsidRDefault="00480EA6">
          <w:r w:rsidRPr="00493655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;Courier New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EA6"/>
    <w:rsid w:val="00480EA6"/>
    <w:rsid w:val="00BA1D81"/>
    <w:rsid w:val="00C1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nhideWhenUsed/>
    <w:rsid w:val="00480EA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EDFC34B-28D3-48AA-83E3-5C6E4F2DB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NextGeneration.dotx</Template>
  <TotalTime>6</TotalTime>
  <Pages>6</Pages>
  <Words>720</Words>
  <Characters>3960</Characters>
  <Application>Microsoft Office Word</Application>
  <DocSecurity>8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</dc:creator>
  <dc:description/>
  <cp:lastModifiedBy>Oscar</cp:lastModifiedBy>
  <cp:revision>4</cp:revision>
  <cp:lastPrinted>2022-03-01T13:29:00Z</cp:lastPrinted>
  <dcterms:created xsi:type="dcterms:W3CDTF">2025-04-07T06:17:00Z</dcterms:created>
  <dcterms:modified xsi:type="dcterms:W3CDTF">2025-07-14T09:01:00Z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p.a.t. GmbH | digitale Vorlagen und Präsentationen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