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F125B9" w14:textId="77777777" w:rsidR="00322658" w:rsidRDefault="00DD79F2" w:rsidP="00DD79F2">
      <w:pPr>
        <w:rPr>
          <w:rFonts w:eastAsia="Calibri" w:cs="Calibri"/>
          <w:b/>
          <w:sz w:val="32"/>
          <w:szCs w:val="32"/>
          <w:lang w:eastAsia="es-ES"/>
        </w:rPr>
      </w:pPr>
      <w:r w:rsidRPr="00DD79F2">
        <w:rPr>
          <w:rFonts w:eastAsia="Calibri" w:cs="Calibri"/>
          <w:b/>
          <w:sz w:val="32"/>
          <w:szCs w:val="32"/>
          <w:lang w:eastAsia="es-ES"/>
        </w:rPr>
        <w:t xml:space="preserve">Anexo </w:t>
      </w:r>
      <w:r>
        <w:rPr>
          <w:rFonts w:eastAsia="Calibri" w:cs="Calibri"/>
          <w:b/>
          <w:sz w:val="32"/>
          <w:szCs w:val="32"/>
          <w:lang w:eastAsia="es-ES"/>
        </w:rPr>
        <w:t>I</w:t>
      </w:r>
      <w:r w:rsidRPr="00DD79F2">
        <w:rPr>
          <w:rFonts w:eastAsia="Calibri" w:cs="Calibri"/>
          <w:b/>
          <w:sz w:val="32"/>
          <w:szCs w:val="32"/>
          <w:lang w:eastAsia="es-ES"/>
        </w:rPr>
        <w:t xml:space="preserve">I · </w:t>
      </w:r>
      <w:r>
        <w:rPr>
          <w:rFonts w:eastAsia="Calibri" w:cs="Calibri"/>
          <w:b/>
          <w:sz w:val="32"/>
          <w:szCs w:val="32"/>
          <w:lang w:eastAsia="es-ES"/>
        </w:rPr>
        <w:t>Resumen d</w:t>
      </w:r>
      <w:bookmarkStart w:id="0" w:name="_GoBack"/>
      <w:bookmarkEnd w:id="0"/>
      <w:r>
        <w:rPr>
          <w:rFonts w:eastAsia="Calibri" w:cs="Calibri"/>
          <w:b/>
          <w:sz w:val="32"/>
          <w:szCs w:val="32"/>
          <w:lang w:eastAsia="es-ES"/>
        </w:rPr>
        <w:t>e méritos</w:t>
      </w:r>
      <w:r w:rsidR="00322658">
        <w:rPr>
          <w:rFonts w:eastAsia="Calibri" w:cs="Calibri"/>
          <w:b/>
          <w:sz w:val="32"/>
          <w:szCs w:val="32"/>
          <w:lang w:eastAsia="es-ES"/>
        </w:rPr>
        <w:t xml:space="preserve"> </w:t>
      </w:r>
    </w:p>
    <w:p w14:paraId="2E31AE0B" w14:textId="66EAE827" w:rsidR="00DD79F2" w:rsidRPr="00DD79F2" w:rsidRDefault="00322658" w:rsidP="00DD79F2">
      <w:pPr>
        <w:rPr>
          <w:rFonts w:eastAsia="Calibri" w:cs="Calibri"/>
          <w:b/>
          <w:sz w:val="32"/>
          <w:szCs w:val="32"/>
          <w:lang w:eastAsia="es-ES"/>
        </w:rPr>
      </w:pPr>
      <w:r>
        <w:rPr>
          <w:rFonts w:eastAsia="Calibri" w:cs="Calibri"/>
          <w:b/>
          <w:sz w:val="32"/>
          <w:szCs w:val="32"/>
          <w:lang w:eastAsia="es-ES"/>
        </w:rPr>
        <w:t>E</w:t>
      </w:r>
      <w:r w:rsidR="006C1868">
        <w:rPr>
          <w:rFonts w:eastAsia="Calibri" w:cs="Calibri"/>
          <w:b/>
          <w:sz w:val="32"/>
          <w:szCs w:val="32"/>
          <w:lang w:eastAsia="es-ES"/>
        </w:rPr>
        <w:t xml:space="preserve">valuación para </w:t>
      </w:r>
      <w:r w:rsidR="00DD79F2" w:rsidRPr="00DD79F2">
        <w:rPr>
          <w:rFonts w:eastAsia="Calibri" w:cs="Calibri"/>
          <w:b/>
          <w:sz w:val="32"/>
          <w:szCs w:val="32"/>
          <w:lang w:eastAsia="es-ES"/>
        </w:rPr>
        <w:t>la acreditación de la figura de Personal Contratado Doctor con Vinculación Clínica al Sistema Sanitario Público de Aragón (año 2022)</w:t>
      </w:r>
    </w:p>
    <w:p w14:paraId="56A32C9D" w14:textId="77777777" w:rsidR="00DD79F2" w:rsidRDefault="00DD79F2" w:rsidP="00694FE8">
      <w:pPr>
        <w:spacing w:after="0" w:line="336" w:lineRule="auto"/>
        <w:rPr>
          <w:rFonts w:ascii="Arial" w:eastAsia="Arial" w:hAnsi="Arial" w:cs="Arial"/>
          <w:u w:val="single"/>
          <w:lang w:val="es" w:eastAsia="es-ES"/>
        </w:rPr>
      </w:pPr>
    </w:p>
    <w:p w14:paraId="544FD552" w14:textId="4AB9D813" w:rsidR="00694FE8" w:rsidRPr="006C1868" w:rsidRDefault="00694FE8" w:rsidP="00694FE8">
      <w:pPr>
        <w:spacing w:after="0" w:line="336" w:lineRule="auto"/>
        <w:rPr>
          <w:rFonts w:eastAsia="Arial" w:cs="Arial"/>
          <w:b/>
          <w:lang w:val="es" w:eastAsia="es-ES"/>
        </w:rPr>
      </w:pPr>
      <w:r w:rsidRPr="006C1868">
        <w:rPr>
          <w:rFonts w:eastAsia="Arial" w:cs="Arial"/>
          <w:b/>
          <w:lang w:val="es" w:eastAsia="es-ES"/>
        </w:rPr>
        <w:t>Instrucciones para la presentación del resumen de méritos</w:t>
      </w:r>
    </w:p>
    <w:p w14:paraId="15B790D8" w14:textId="02AED580" w:rsidR="00694FE8" w:rsidRPr="006C1868" w:rsidRDefault="00694FE8" w:rsidP="00D96478">
      <w:pPr>
        <w:spacing w:before="120" w:after="0"/>
        <w:rPr>
          <w:rFonts w:eastAsia="Arial" w:cs="Arial"/>
          <w:i/>
          <w:lang w:val="es" w:eastAsia="es-ES"/>
        </w:rPr>
      </w:pPr>
      <w:r w:rsidRPr="006C1868">
        <w:rPr>
          <w:rFonts w:eastAsia="Arial" w:cs="Arial"/>
          <w:i/>
          <w:lang w:val="es" w:eastAsia="es-ES"/>
        </w:rPr>
        <w:t>La persona solicitante deberá cumplimentar la plantilla que se incluye a continuación. E</w:t>
      </w:r>
      <w:r w:rsidR="00893635">
        <w:rPr>
          <w:rFonts w:eastAsia="Arial" w:cs="Arial"/>
          <w:i/>
          <w:lang w:val="es" w:eastAsia="es-ES"/>
        </w:rPr>
        <w:t xml:space="preserve">n la misma se </w:t>
      </w:r>
      <w:r w:rsidRPr="006C1868">
        <w:rPr>
          <w:rFonts w:eastAsia="Arial" w:cs="Arial"/>
          <w:i/>
          <w:lang w:val="es" w:eastAsia="es-ES"/>
        </w:rPr>
        <w:t>deben describir cada uno de los méritos presentados dentro de cada epígrafe. Una vez completada la plantilla se deberá</w:t>
      </w:r>
      <w:r w:rsidR="003C7331" w:rsidRPr="006C1868">
        <w:rPr>
          <w:rFonts w:eastAsia="Arial" w:cs="Arial"/>
          <w:i/>
          <w:lang w:val="es" w:eastAsia="es-ES"/>
        </w:rPr>
        <w:t xml:space="preserve"> </w:t>
      </w:r>
      <w:r w:rsidR="006C1868">
        <w:rPr>
          <w:rFonts w:eastAsia="Arial" w:cs="Arial"/>
          <w:i/>
          <w:lang w:val="es" w:eastAsia="es-ES"/>
        </w:rPr>
        <w:t>convertir a formato PDF</w:t>
      </w:r>
      <w:r w:rsidRPr="006C1868">
        <w:rPr>
          <w:rFonts w:eastAsia="Arial" w:cs="Arial"/>
          <w:i/>
          <w:lang w:val="es" w:eastAsia="es-ES"/>
        </w:rPr>
        <w:t>.</w:t>
      </w:r>
    </w:p>
    <w:p w14:paraId="325D99C4" w14:textId="77777777" w:rsidR="00694FE8" w:rsidRPr="006C1868" w:rsidRDefault="00694FE8" w:rsidP="00694FE8">
      <w:pPr>
        <w:rPr>
          <w:rFonts w:cs="Arial"/>
        </w:rPr>
      </w:pPr>
    </w:p>
    <w:p w14:paraId="3DE84983" w14:textId="77777777" w:rsidR="00207E9E" w:rsidRPr="00F157A0" w:rsidRDefault="00207E9E" w:rsidP="005018F0">
      <w:pPr>
        <w:spacing w:after="0" w:line="336" w:lineRule="auto"/>
        <w:rPr>
          <w:rFonts w:eastAsia="Arial" w:cs="Arial"/>
          <w:b/>
          <w:lang w:val="es" w:eastAsia="es-ES"/>
        </w:rPr>
      </w:pPr>
      <w:r w:rsidRPr="00F157A0">
        <w:rPr>
          <w:rFonts w:eastAsia="Arial" w:cs="Arial"/>
          <w:b/>
          <w:lang w:val="es" w:eastAsia="es-ES"/>
        </w:rPr>
        <w:t>RESUMEN DE MÉRITOS</w:t>
      </w:r>
    </w:p>
    <w:p w14:paraId="1358EBE7" w14:textId="5FAA656E" w:rsidR="00207E9E" w:rsidRDefault="005B2C47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  <w:r w:rsidRPr="007D64E1">
        <w:rPr>
          <w:rFonts w:eastAsia="Arial" w:cs="Arial"/>
          <w:b/>
          <w:highlight w:val="lightGray"/>
          <w:lang w:val="es" w:eastAsia="es-ES"/>
        </w:rPr>
        <w:t>1. EXPERIENCIA INVESTIGADORA</w:t>
      </w:r>
    </w:p>
    <w:p w14:paraId="555EB111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  <w:r w:rsidRPr="00F157A0">
        <w:rPr>
          <w:rFonts w:eastAsia="Arial" w:cs="Arial"/>
          <w:b/>
          <w:lang w:val="es" w:eastAsia="es-ES"/>
        </w:rPr>
        <w:t>1.A. Publicaciones científicas</w:t>
      </w:r>
    </w:p>
    <w:tbl>
      <w:tblPr>
        <w:tblStyle w:val="Tablaconcuadrcula1"/>
        <w:tblW w:w="8921" w:type="dxa"/>
        <w:tblLook w:val="04A0" w:firstRow="1" w:lastRow="0" w:firstColumn="1" w:lastColumn="0" w:noHBand="0" w:noVBand="1"/>
      </w:tblPr>
      <w:tblGrid>
        <w:gridCol w:w="562"/>
        <w:gridCol w:w="2273"/>
        <w:gridCol w:w="4815"/>
        <w:gridCol w:w="1271"/>
      </w:tblGrid>
      <w:tr w:rsidR="00207E9E" w:rsidRPr="00F157A0" w14:paraId="6CCE001F" w14:textId="77777777" w:rsidTr="00991897">
        <w:tc>
          <w:tcPr>
            <w:tcW w:w="2835" w:type="dxa"/>
            <w:gridSpan w:val="2"/>
            <w:vAlign w:val="center"/>
          </w:tcPr>
          <w:p w14:paraId="2CBBC333" w14:textId="3DEDA144" w:rsidR="00207E9E" w:rsidRPr="00F157A0" w:rsidRDefault="00207E9E" w:rsidP="00C42F20">
            <w:pPr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1.A. Publicaciones en revistas recogidas en JCR.</w:t>
            </w:r>
          </w:p>
          <w:p w14:paraId="3A3C5631" w14:textId="77777777" w:rsidR="00207E9E" w:rsidRPr="00F157A0" w:rsidRDefault="00207E9E" w:rsidP="00C42F20">
            <w:pPr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6086" w:type="dxa"/>
            <w:gridSpan w:val="2"/>
            <w:vAlign w:val="center"/>
          </w:tcPr>
          <w:p w14:paraId="37C36766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DOCUMENTACIÓN POR APORTACIÓN A INCLUIR EN EL PDF CORRESPONDIENTE</w:t>
            </w:r>
          </w:p>
          <w:p w14:paraId="5E628679" w14:textId="77777777" w:rsidR="00207E9E" w:rsidRPr="00F157A0" w:rsidRDefault="00207E9E" w:rsidP="00C42F2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Copia de la primera y última página del artículo. </w:t>
            </w:r>
          </w:p>
          <w:p w14:paraId="04CDC8AC" w14:textId="77777777" w:rsidR="00207E9E" w:rsidRPr="00F157A0" w:rsidRDefault="00207E9E" w:rsidP="00C42F2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Copia de la(s) página(s) del índice, del número o volumen de la revista (en el caso de que no figure en la primera página del artículo). </w:t>
            </w:r>
          </w:p>
          <w:p w14:paraId="1630E500" w14:textId="0ACD53E6" w:rsidR="00207E9E" w:rsidRPr="00F157A0" w:rsidRDefault="00207E9E" w:rsidP="005B2C4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En el caso de revistas electrónicas: dirección electrónica de la revista e identificación del artículo o localizador web. </w:t>
            </w:r>
          </w:p>
        </w:tc>
      </w:tr>
      <w:tr w:rsidR="00207E9E" w:rsidRPr="00F157A0" w14:paraId="03B5C55A" w14:textId="77777777" w:rsidTr="00991897">
        <w:tc>
          <w:tcPr>
            <w:tcW w:w="562" w:type="dxa"/>
          </w:tcPr>
          <w:p w14:paraId="35E79E46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Nº</w:t>
            </w:r>
          </w:p>
        </w:tc>
        <w:tc>
          <w:tcPr>
            <w:tcW w:w="7088" w:type="dxa"/>
            <w:gridSpan w:val="2"/>
          </w:tcPr>
          <w:p w14:paraId="11AFA465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</w:t>
            </w:r>
          </w:p>
        </w:tc>
        <w:tc>
          <w:tcPr>
            <w:tcW w:w="1271" w:type="dxa"/>
          </w:tcPr>
          <w:p w14:paraId="1A427CAD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ARCHIVO</w:t>
            </w:r>
          </w:p>
        </w:tc>
      </w:tr>
      <w:tr w:rsidR="00207E9E" w:rsidRPr="00F157A0" w14:paraId="4F519EBD" w14:textId="77777777" w:rsidTr="00991897">
        <w:tc>
          <w:tcPr>
            <w:tcW w:w="562" w:type="dxa"/>
          </w:tcPr>
          <w:p w14:paraId="6F60D2A0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1</w:t>
            </w:r>
          </w:p>
        </w:tc>
        <w:tc>
          <w:tcPr>
            <w:tcW w:w="7088" w:type="dxa"/>
            <w:gridSpan w:val="2"/>
          </w:tcPr>
          <w:p w14:paraId="707D4885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Título:</w:t>
            </w:r>
            <w:r w:rsidRPr="00F157A0">
              <w:rPr>
                <w:rFonts w:eastAsia="Arial" w:cs="Arial"/>
                <w:lang w:eastAsia="es-ES"/>
              </w:rPr>
              <w:t xml:space="preserve"> “Título del primer artículo presentado” </w:t>
            </w:r>
          </w:p>
          <w:p w14:paraId="11541506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Autores</w:t>
            </w:r>
            <w:r w:rsidRPr="00F157A0">
              <w:rPr>
                <w:rFonts w:eastAsia="Arial" w:cs="Arial"/>
                <w:lang w:val="es" w:eastAsia="es-ES"/>
              </w:rPr>
              <w:t xml:space="preserve">: Apellido1, nombre; </w:t>
            </w:r>
          </w:p>
          <w:p w14:paraId="61B740A6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Revista</w:t>
            </w:r>
            <w:r w:rsidRPr="00F157A0">
              <w:rPr>
                <w:rFonts w:eastAsia="Arial" w:cs="Arial"/>
                <w:lang w:eastAsia="es-ES"/>
              </w:rPr>
              <w:t xml:space="preserve">: “Nombre de la revista” </w:t>
            </w:r>
            <w:r w:rsidRPr="00F157A0">
              <w:rPr>
                <w:rFonts w:eastAsia="Arial" w:cs="Arial"/>
                <w:b/>
                <w:lang w:eastAsia="es-ES"/>
              </w:rPr>
              <w:t>DOI</w:t>
            </w:r>
            <w:r w:rsidRPr="00F157A0">
              <w:rPr>
                <w:rFonts w:eastAsia="Arial" w:cs="Arial"/>
                <w:lang w:eastAsia="es-ES"/>
              </w:rPr>
              <w:t>: https://doi.org/xxxxxx</w:t>
            </w:r>
          </w:p>
          <w:p w14:paraId="4E38065B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Volumen</w:t>
            </w:r>
            <w:r w:rsidRPr="00F157A0">
              <w:rPr>
                <w:rFonts w:eastAsia="Arial" w:cs="Arial"/>
                <w:lang w:val="es" w:eastAsia="es-ES"/>
              </w:rPr>
              <w:t xml:space="preserve">: NNN </w:t>
            </w:r>
            <w:r w:rsidRPr="00F157A0">
              <w:rPr>
                <w:rFonts w:eastAsia="Arial" w:cs="Arial"/>
                <w:b/>
                <w:lang w:val="es" w:eastAsia="es-ES"/>
              </w:rPr>
              <w:t>Páginas</w:t>
            </w:r>
            <w:r w:rsidRPr="00F157A0">
              <w:rPr>
                <w:rFonts w:eastAsia="Arial" w:cs="Arial"/>
                <w:lang w:val="es" w:eastAsia="es-ES"/>
              </w:rPr>
              <w:t xml:space="preserve">: </w:t>
            </w:r>
            <w:proofErr w:type="spellStart"/>
            <w:r w:rsidRPr="00F157A0">
              <w:rPr>
                <w:rFonts w:eastAsia="Arial" w:cs="Arial"/>
                <w:lang w:val="es" w:eastAsia="es-ES"/>
              </w:rPr>
              <w:t>nnn-nn</w:t>
            </w:r>
            <w:proofErr w:type="spellEnd"/>
            <w:r w:rsidRPr="00F157A0">
              <w:rPr>
                <w:rFonts w:eastAsia="Arial" w:cs="Arial"/>
                <w:lang w:val="es" w:eastAsia="es-ES"/>
              </w:rPr>
              <w:t xml:space="preserve"> </w:t>
            </w:r>
            <w:r w:rsidRPr="00F157A0">
              <w:rPr>
                <w:rFonts w:eastAsia="Arial" w:cs="Arial"/>
                <w:b/>
                <w:lang w:val="es" w:eastAsia="es-ES"/>
              </w:rPr>
              <w:t>Editorial</w:t>
            </w:r>
            <w:r w:rsidRPr="00F157A0">
              <w:rPr>
                <w:rFonts w:eastAsia="Arial" w:cs="Arial"/>
                <w:lang w:val="es" w:eastAsia="es-ES"/>
              </w:rPr>
              <w:t xml:space="preserve">: “Nombre editorial” </w:t>
            </w:r>
            <w:r w:rsidRPr="00F157A0">
              <w:rPr>
                <w:rFonts w:eastAsia="Arial" w:cs="Arial"/>
                <w:b/>
                <w:lang w:val="es" w:eastAsia="es-ES"/>
              </w:rPr>
              <w:t>Año de publicación</w:t>
            </w:r>
            <w:r w:rsidRPr="00F157A0">
              <w:rPr>
                <w:rFonts w:eastAsia="Arial" w:cs="Arial"/>
                <w:lang w:val="es" w:eastAsia="es-ES"/>
              </w:rPr>
              <w:t xml:space="preserve">: AAAA </w:t>
            </w:r>
            <w:r w:rsidRPr="00F157A0">
              <w:rPr>
                <w:rFonts w:eastAsia="Arial" w:cs="Arial"/>
                <w:b/>
                <w:lang w:val="es" w:eastAsia="es-ES"/>
              </w:rPr>
              <w:t>ISSN</w:t>
            </w:r>
            <w:r w:rsidRPr="00F157A0">
              <w:rPr>
                <w:rFonts w:eastAsia="Arial" w:cs="Arial"/>
                <w:lang w:val="es" w:eastAsia="es-ES"/>
              </w:rPr>
              <w:t xml:space="preserve">: </w:t>
            </w:r>
            <w:proofErr w:type="spellStart"/>
            <w:r w:rsidRPr="00F157A0">
              <w:rPr>
                <w:rFonts w:eastAsia="Arial" w:cs="Arial"/>
                <w:lang w:val="es" w:eastAsia="es-ES"/>
              </w:rPr>
              <w:t>xxxxxxxx</w:t>
            </w:r>
            <w:proofErr w:type="spellEnd"/>
          </w:p>
          <w:p w14:paraId="5658BA08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Indicios de calidad</w:t>
            </w:r>
            <w:r w:rsidRPr="00F157A0">
              <w:rPr>
                <w:rFonts w:eastAsia="Arial" w:cs="Arial"/>
                <w:lang w:val="es" w:eastAsia="es-ES"/>
              </w:rPr>
              <w:t xml:space="preserve">: </w:t>
            </w:r>
          </w:p>
          <w:p w14:paraId="24E5B11B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JCR (AAAA): </w:t>
            </w:r>
            <w:proofErr w:type="spellStart"/>
            <w:r w:rsidRPr="00F157A0">
              <w:rPr>
                <w:rFonts w:eastAsia="Arial" w:cs="Arial"/>
                <w:lang w:val="es" w:eastAsia="es-ES"/>
              </w:rPr>
              <w:t>nnnn</w:t>
            </w:r>
            <w:proofErr w:type="spellEnd"/>
            <w:r w:rsidRPr="00F157A0">
              <w:rPr>
                <w:rFonts w:eastAsia="Arial" w:cs="Arial"/>
                <w:lang w:val="es" w:eastAsia="es-ES"/>
              </w:rPr>
              <w:t xml:space="preserve"> Posición que ocupa la revista en la categoría: x de xx</w:t>
            </w:r>
          </w:p>
          <w:p w14:paraId="1AC81760" w14:textId="1BB77D64" w:rsidR="00207E9E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Categoría: “Nombre categoría” </w:t>
            </w:r>
            <w:proofErr w:type="spellStart"/>
            <w:r w:rsidRPr="00F157A0">
              <w:rPr>
                <w:rFonts w:eastAsia="Arial" w:cs="Arial"/>
                <w:lang w:val="es" w:eastAsia="es-ES"/>
              </w:rPr>
              <w:t>Tercil</w:t>
            </w:r>
            <w:proofErr w:type="spellEnd"/>
            <w:r w:rsidRPr="00F157A0">
              <w:rPr>
                <w:rFonts w:eastAsia="Arial" w:cs="Arial"/>
                <w:lang w:val="es" w:eastAsia="es-ES"/>
              </w:rPr>
              <w:t xml:space="preserve">: </w:t>
            </w:r>
            <w:proofErr w:type="spellStart"/>
            <w:r w:rsidRPr="00F157A0">
              <w:rPr>
                <w:rFonts w:eastAsia="Arial" w:cs="Arial"/>
                <w:lang w:val="es" w:eastAsia="es-ES"/>
              </w:rPr>
              <w:t>Tn</w:t>
            </w:r>
            <w:proofErr w:type="spellEnd"/>
            <w:r w:rsidRPr="00F157A0">
              <w:rPr>
                <w:rFonts w:eastAsia="Arial" w:cs="Arial"/>
                <w:lang w:val="es" w:eastAsia="es-ES"/>
              </w:rPr>
              <w:t xml:space="preserve"> Cuartil: </w:t>
            </w:r>
            <w:proofErr w:type="spellStart"/>
            <w:r w:rsidRPr="00F157A0">
              <w:rPr>
                <w:rFonts w:eastAsia="Arial" w:cs="Arial"/>
                <w:lang w:val="es" w:eastAsia="es-ES"/>
              </w:rPr>
              <w:t>Qn</w:t>
            </w:r>
            <w:proofErr w:type="spellEnd"/>
            <w:r w:rsidRPr="00F157A0">
              <w:rPr>
                <w:rFonts w:eastAsia="Arial" w:cs="Arial"/>
                <w:lang w:val="es" w:eastAsia="es-ES"/>
              </w:rPr>
              <w:t xml:space="preserve"> Número de citas en </w:t>
            </w:r>
            <w:proofErr w:type="spellStart"/>
            <w:r w:rsidRPr="00F157A0">
              <w:rPr>
                <w:rFonts w:eastAsia="Arial" w:cs="Arial"/>
                <w:lang w:val="es" w:eastAsia="es-ES"/>
              </w:rPr>
              <w:t>Scopus</w:t>
            </w:r>
            <w:proofErr w:type="spellEnd"/>
            <w:r w:rsidRPr="00F157A0">
              <w:rPr>
                <w:rFonts w:eastAsia="Arial" w:cs="Arial"/>
                <w:lang w:val="es" w:eastAsia="es-ES"/>
              </w:rPr>
              <w:t>: xx</w:t>
            </w:r>
          </w:p>
          <w:p w14:paraId="69522D8F" w14:textId="6D55278C" w:rsidR="00470755" w:rsidRPr="00F157A0" w:rsidRDefault="00470755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>
              <w:rPr>
                <w:rFonts w:eastAsia="Arial" w:cs="Arial"/>
                <w:lang w:val="es" w:eastAsia="es-ES"/>
              </w:rPr>
              <w:t>Número de autores firmantes (</w:t>
            </w:r>
            <w:proofErr w:type="spellStart"/>
            <w:r>
              <w:rPr>
                <w:rFonts w:eastAsia="Arial" w:cs="Arial"/>
                <w:lang w:val="es" w:eastAsia="es-ES"/>
              </w:rPr>
              <w:t>nnnnn</w:t>
            </w:r>
            <w:proofErr w:type="spellEnd"/>
            <w:r>
              <w:rPr>
                <w:rFonts w:eastAsia="Arial" w:cs="Arial"/>
                <w:lang w:val="es" w:eastAsia="es-ES"/>
              </w:rPr>
              <w:t>) Posición que ocupa la persona solicitante entre ellas (</w:t>
            </w:r>
            <w:proofErr w:type="spellStart"/>
            <w:r>
              <w:rPr>
                <w:rFonts w:eastAsia="Arial" w:cs="Arial"/>
                <w:lang w:val="es" w:eastAsia="es-ES"/>
              </w:rPr>
              <w:t>nnnnn</w:t>
            </w:r>
            <w:proofErr w:type="spellEnd"/>
            <w:r>
              <w:rPr>
                <w:rFonts w:eastAsia="Arial" w:cs="Arial"/>
                <w:lang w:val="es" w:eastAsia="es-ES"/>
              </w:rPr>
              <w:t>).</w:t>
            </w:r>
          </w:p>
          <w:p w14:paraId="09358B0E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Breve resumen</w:t>
            </w:r>
            <w:r w:rsidRPr="00F157A0">
              <w:rPr>
                <w:rFonts w:eastAsia="Arial" w:cs="Arial"/>
                <w:lang w:val="es" w:eastAsia="es-ES"/>
              </w:rPr>
              <w:t xml:space="preserve">: </w:t>
            </w:r>
          </w:p>
          <w:p w14:paraId="66244F02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 w:val="restart"/>
          </w:tcPr>
          <w:p w14:paraId="19F7DF0A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«méritos 1A.pdf»</w:t>
            </w:r>
          </w:p>
          <w:p w14:paraId="553437E8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2F8413DF" w14:textId="77777777" w:rsidTr="00991897">
        <w:tc>
          <w:tcPr>
            <w:tcW w:w="562" w:type="dxa"/>
          </w:tcPr>
          <w:p w14:paraId="0943A23D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2</w:t>
            </w:r>
          </w:p>
        </w:tc>
        <w:tc>
          <w:tcPr>
            <w:tcW w:w="7088" w:type="dxa"/>
            <w:gridSpan w:val="2"/>
          </w:tcPr>
          <w:p w14:paraId="02B3AF04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Título:</w:t>
            </w:r>
            <w:r w:rsidRPr="00F157A0">
              <w:rPr>
                <w:rFonts w:eastAsia="Arial" w:cs="Arial"/>
                <w:lang w:eastAsia="es-ES"/>
              </w:rPr>
              <w:t xml:space="preserve"> “Título del segundo artículo presentado” </w:t>
            </w:r>
          </w:p>
          <w:p w14:paraId="424DF06A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Autores</w:t>
            </w:r>
            <w:r w:rsidRPr="00F157A0">
              <w:rPr>
                <w:rFonts w:eastAsia="Arial" w:cs="Arial"/>
                <w:lang w:val="es" w:eastAsia="es-ES"/>
              </w:rPr>
              <w:t xml:space="preserve">: Apellido1, nombre; </w:t>
            </w:r>
          </w:p>
          <w:p w14:paraId="430CE2AF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Revista</w:t>
            </w:r>
            <w:r w:rsidRPr="00F157A0">
              <w:rPr>
                <w:rFonts w:eastAsia="Arial" w:cs="Arial"/>
                <w:lang w:eastAsia="es-ES"/>
              </w:rPr>
              <w:t xml:space="preserve">: “Nombre de la revista” </w:t>
            </w:r>
            <w:r w:rsidRPr="00F157A0">
              <w:rPr>
                <w:rFonts w:eastAsia="Arial" w:cs="Arial"/>
                <w:b/>
                <w:lang w:eastAsia="es-ES"/>
              </w:rPr>
              <w:t>DOI</w:t>
            </w:r>
            <w:r w:rsidRPr="00F157A0">
              <w:rPr>
                <w:rFonts w:eastAsia="Arial" w:cs="Arial"/>
                <w:lang w:eastAsia="es-ES"/>
              </w:rPr>
              <w:t>: https://doi.org/xxxxxx</w:t>
            </w:r>
          </w:p>
          <w:p w14:paraId="60612BB0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Volumen</w:t>
            </w:r>
            <w:r w:rsidRPr="00F157A0">
              <w:rPr>
                <w:rFonts w:eastAsia="Arial" w:cs="Arial"/>
                <w:lang w:val="es" w:eastAsia="es-ES"/>
              </w:rPr>
              <w:t xml:space="preserve">: NNN </w:t>
            </w:r>
            <w:r w:rsidRPr="00F157A0">
              <w:rPr>
                <w:rFonts w:eastAsia="Arial" w:cs="Arial"/>
                <w:b/>
                <w:lang w:val="es" w:eastAsia="es-ES"/>
              </w:rPr>
              <w:t>Páginas</w:t>
            </w:r>
            <w:r w:rsidRPr="00F157A0">
              <w:rPr>
                <w:rFonts w:eastAsia="Arial" w:cs="Arial"/>
                <w:lang w:val="es" w:eastAsia="es-ES"/>
              </w:rPr>
              <w:t xml:space="preserve">: </w:t>
            </w:r>
            <w:proofErr w:type="spellStart"/>
            <w:r w:rsidRPr="00F157A0">
              <w:rPr>
                <w:rFonts w:eastAsia="Arial" w:cs="Arial"/>
                <w:lang w:val="es" w:eastAsia="es-ES"/>
              </w:rPr>
              <w:t>nnn-nn</w:t>
            </w:r>
            <w:proofErr w:type="spellEnd"/>
            <w:r w:rsidRPr="00F157A0">
              <w:rPr>
                <w:rFonts w:eastAsia="Arial" w:cs="Arial"/>
                <w:lang w:val="es" w:eastAsia="es-ES"/>
              </w:rPr>
              <w:t xml:space="preserve"> </w:t>
            </w:r>
            <w:r w:rsidRPr="00F157A0">
              <w:rPr>
                <w:rFonts w:eastAsia="Arial" w:cs="Arial"/>
                <w:b/>
                <w:lang w:val="es" w:eastAsia="es-ES"/>
              </w:rPr>
              <w:t>Editorial</w:t>
            </w:r>
            <w:r w:rsidRPr="00F157A0">
              <w:rPr>
                <w:rFonts w:eastAsia="Arial" w:cs="Arial"/>
                <w:lang w:val="es" w:eastAsia="es-ES"/>
              </w:rPr>
              <w:t xml:space="preserve">: “Nombre editorial” </w:t>
            </w:r>
            <w:r w:rsidRPr="00F157A0">
              <w:rPr>
                <w:rFonts w:eastAsia="Arial" w:cs="Arial"/>
                <w:b/>
                <w:lang w:val="es" w:eastAsia="es-ES"/>
              </w:rPr>
              <w:t>Año de publicación</w:t>
            </w:r>
            <w:r w:rsidRPr="00F157A0">
              <w:rPr>
                <w:rFonts w:eastAsia="Arial" w:cs="Arial"/>
                <w:lang w:val="es" w:eastAsia="es-ES"/>
              </w:rPr>
              <w:t xml:space="preserve">: AAAA </w:t>
            </w:r>
            <w:r w:rsidRPr="00F157A0">
              <w:rPr>
                <w:rFonts w:eastAsia="Arial" w:cs="Arial"/>
                <w:b/>
                <w:lang w:val="es" w:eastAsia="es-ES"/>
              </w:rPr>
              <w:t>ISSN</w:t>
            </w:r>
            <w:r w:rsidRPr="00F157A0">
              <w:rPr>
                <w:rFonts w:eastAsia="Arial" w:cs="Arial"/>
                <w:lang w:val="es" w:eastAsia="es-ES"/>
              </w:rPr>
              <w:t xml:space="preserve">: </w:t>
            </w:r>
            <w:proofErr w:type="spellStart"/>
            <w:r w:rsidRPr="00F157A0">
              <w:rPr>
                <w:rFonts w:eastAsia="Arial" w:cs="Arial"/>
                <w:lang w:val="es" w:eastAsia="es-ES"/>
              </w:rPr>
              <w:t>xxxxxxxx</w:t>
            </w:r>
            <w:proofErr w:type="spellEnd"/>
          </w:p>
          <w:p w14:paraId="0AD5F028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Indicios de calidad</w:t>
            </w:r>
            <w:r w:rsidRPr="00F157A0">
              <w:rPr>
                <w:rFonts w:eastAsia="Arial" w:cs="Arial"/>
                <w:lang w:val="es" w:eastAsia="es-ES"/>
              </w:rPr>
              <w:t xml:space="preserve">: </w:t>
            </w:r>
          </w:p>
          <w:p w14:paraId="4C6AF39D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lastRenderedPageBreak/>
              <w:t xml:space="preserve">JCR (AAAA): </w:t>
            </w:r>
            <w:proofErr w:type="spellStart"/>
            <w:r w:rsidRPr="00F157A0">
              <w:rPr>
                <w:rFonts w:eastAsia="Arial" w:cs="Arial"/>
                <w:lang w:val="es" w:eastAsia="es-ES"/>
              </w:rPr>
              <w:t>nnnn</w:t>
            </w:r>
            <w:proofErr w:type="spellEnd"/>
            <w:r w:rsidRPr="00F157A0">
              <w:rPr>
                <w:rFonts w:eastAsia="Arial" w:cs="Arial"/>
                <w:lang w:val="es" w:eastAsia="es-ES"/>
              </w:rPr>
              <w:t xml:space="preserve"> Posición que ocupa la revista en la categoría: x de xx</w:t>
            </w:r>
          </w:p>
          <w:p w14:paraId="3E10BA02" w14:textId="4D19EA8C" w:rsidR="00207E9E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Categoría: “Nombre categoría” </w:t>
            </w:r>
            <w:proofErr w:type="spellStart"/>
            <w:r w:rsidRPr="00F157A0">
              <w:rPr>
                <w:rFonts w:eastAsia="Arial" w:cs="Arial"/>
                <w:lang w:val="es" w:eastAsia="es-ES"/>
              </w:rPr>
              <w:t>Tercil</w:t>
            </w:r>
            <w:proofErr w:type="spellEnd"/>
            <w:r w:rsidRPr="00F157A0">
              <w:rPr>
                <w:rFonts w:eastAsia="Arial" w:cs="Arial"/>
                <w:lang w:val="es" w:eastAsia="es-ES"/>
              </w:rPr>
              <w:t xml:space="preserve">: </w:t>
            </w:r>
            <w:proofErr w:type="spellStart"/>
            <w:r w:rsidRPr="00F157A0">
              <w:rPr>
                <w:rFonts w:eastAsia="Arial" w:cs="Arial"/>
                <w:lang w:val="es" w:eastAsia="es-ES"/>
              </w:rPr>
              <w:t>Tn</w:t>
            </w:r>
            <w:proofErr w:type="spellEnd"/>
            <w:r w:rsidRPr="00F157A0">
              <w:rPr>
                <w:rFonts w:eastAsia="Arial" w:cs="Arial"/>
                <w:lang w:val="es" w:eastAsia="es-ES"/>
              </w:rPr>
              <w:t xml:space="preserve"> Cuartil: </w:t>
            </w:r>
            <w:proofErr w:type="spellStart"/>
            <w:r w:rsidRPr="00F157A0">
              <w:rPr>
                <w:rFonts w:eastAsia="Arial" w:cs="Arial"/>
                <w:lang w:val="es" w:eastAsia="es-ES"/>
              </w:rPr>
              <w:t>Qn</w:t>
            </w:r>
            <w:proofErr w:type="spellEnd"/>
            <w:r w:rsidRPr="00F157A0">
              <w:rPr>
                <w:rFonts w:eastAsia="Arial" w:cs="Arial"/>
                <w:lang w:val="es" w:eastAsia="es-ES"/>
              </w:rPr>
              <w:t xml:space="preserve"> Número de citas en </w:t>
            </w:r>
            <w:proofErr w:type="spellStart"/>
            <w:r w:rsidRPr="00F157A0">
              <w:rPr>
                <w:rFonts w:eastAsia="Arial" w:cs="Arial"/>
                <w:lang w:val="es" w:eastAsia="es-ES"/>
              </w:rPr>
              <w:t>Scopus</w:t>
            </w:r>
            <w:proofErr w:type="spellEnd"/>
            <w:r w:rsidRPr="00F157A0">
              <w:rPr>
                <w:rFonts w:eastAsia="Arial" w:cs="Arial"/>
                <w:lang w:val="es" w:eastAsia="es-ES"/>
              </w:rPr>
              <w:t>: xx</w:t>
            </w:r>
          </w:p>
          <w:p w14:paraId="3C6929AF" w14:textId="77777777" w:rsidR="00470755" w:rsidRPr="00F157A0" w:rsidRDefault="00470755" w:rsidP="00470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>
              <w:rPr>
                <w:rFonts w:eastAsia="Arial" w:cs="Arial"/>
                <w:lang w:val="es" w:eastAsia="es-ES"/>
              </w:rPr>
              <w:t>Número de autores firmantes (</w:t>
            </w:r>
            <w:proofErr w:type="spellStart"/>
            <w:r>
              <w:rPr>
                <w:rFonts w:eastAsia="Arial" w:cs="Arial"/>
                <w:lang w:val="es" w:eastAsia="es-ES"/>
              </w:rPr>
              <w:t>nnnnn</w:t>
            </w:r>
            <w:proofErr w:type="spellEnd"/>
            <w:r>
              <w:rPr>
                <w:rFonts w:eastAsia="Arial" w:cs="Arial"/>
                <w:lang w:val="es" w:eastAsia="es-ES"/>
              </w:rPr>
              <w:t>) Posición que ocupa la persona solicitante entre ellas (</w:t>
            </w:r>
            <w:proofErr w:type="spellStart"/>
            <w:r>
              <w:rPr>
                <w:rFonts w:eastAsia="Arial" w:cs="Arial"/>
                <w:lang w:val="es" w:eastAsia="es-ES"/>
              </w:rPr>
              <w:t>nnnnn</w:t>
            </w:r>
            <w:proofErr w:type="spellEnd"/>
            <w:r>
              <w:rPr>
                <w:rFonts w:eastAsia="Arial" w:cs="Arial"/>
                <w:lang w:val="es" w:eastAsia="es-ES"/>
              </w:rPr>
              <w:t>).</w:t>
            </w:r>
          </w:p>
          <w:p w14:paraId="22BCAEC1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Breve resumen</w:t>
            </w:r>
            <w:r w:rsidRPr="00F157A0">
              <w:rPr>
                <w:rFonts w:eastAsia="Arial" w:cs="Arial"/>
                <w:lang w:val="es" w:eastAsia="es-ES"/>
              </w:rPr>
              <w:t xml:space="preserve">: </w:t>
            </w:r>
          </w:p>
          <w:p w14:paraId="3B88D54A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0B6B540C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08DD7340" w14:textId="77777777" w:rsidTr="00991897">
        <w:tc>
          <w:tcPr>
            <w:tcW w:w="562" w:type="dxa"/>
          </w:tcPr>
          <w:p w14:paraId="78FB1EBC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7088" w:type="dxa"/>
            <w:gridSpan w:val="2"/>
          </w:tcPr>
          <w:p w14:paraId="54D71280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59ED8A3F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18C219BB" w14:textId="77777777" w:rsidTr="00991897">
        <w:tc>
          <w:tcPr>
            <w:tcW w:w="562" w:type="dxa"/>
          </w:tcPr>
          <w:p w14:paraId="329B01FE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</w:t>
            </w:r>
          </w:p>
        </w:tc>
        <w:tc>
          <w:tcPr>
            <w:tcW w:w="7088" w:type="dxa"/>
            <w:gridSpan w:val="2"/>
          </w:tcPr>
          <w:p w14:paraId="7FA83966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73AEECDF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</w:tbl>
    <w:p w14:paraId="6961D201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</w:p>
    <w:p w14:paraId="68C25D9B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  <w:r w:rsidRPr="00F157A0">
        <w:rPr>
          <w:rFonts w:eastAsia="Arial" w:cs="Arial"/>
          <w:b/>
          <w:lang w:val="es" w:eastAsia="es-ES"/>
        </w:rPr>
        <w:t>1.B. Libros y capítulos de libros</w:t>
      </w:r>
    </w:p>
    <w:tbl>
      <w:tblPr>
        <w:tblStyle w:val="Tablaconcuadrcula1"/>
        <w:tblW w:w="8921" w:type="dxa"/>
        <w:tblLook w:val="04A0" w:firstRow="1" w:lastRow="0" w:firstColumn="1" w:lastColumn="0" w:noHBand="0" w:noVBand="1"/>
      </w:tblPr>
      <w:tblGrid>
        <w:gridCol w:w="562"/>
        <w:gridCol w:w="2273"/>
        <w:gridCol w:w="4106"/>
        <w:gridCol w:w="1980"/>
      </w:tblGrid>
      <w:tr w:rsidR="00207E9E" w:rsidRPr="00F157A0" w14:paraId="6A8967C8" w14:textId="77777777" w:rsidTr="00991897">
        <w:tc>
          <w:tcPr>
            <w:tcW w:w="2835" w:type="dxa"/>
            <w:gridSpan w:val="2"/>
            <w:vAlign w:val="center"/>
          </w:tcPr>
          <w:p w14:paraId="038DFD12" w14:textId="77777777" w:rsidR="00207E9E" w:rsidRPr="00F157A0" w:rsidRDefault="00207E9E" w:rsidP="00C42F20">
            <w:pPr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1.B. Libros y capítulos de libros</w:t>
            </w:r>
          </w:p>
        </w:tc>
        <w:tc>
          <w:tcPr>
            <w:tcW w:w="6086" w:type="dxa"/>
            <w:gridSpan w:val="2"/>
            <w:vAlign w:val="center"/>
          </w:tcPr>
          <w:p w14:paraId="79325561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DOCUMENTACIÓN POR APORTACIÓN A INCLUIR EN EL PDF CORRESPONDIENTE</w:t>
            </w:r>
          </w:p>
          <w:p w14:paraId="1B027323" w14:textId="77777777" w:rsidR="00207E9E" w:rsidRPr="00F157A0" w:rsidRDefault="00207E9E" w:rsidP="005B2C4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Copias de portada y título, autores (o editores), créditos del libro (editorial, ISBN, ...), índice, año de publicación y depósito legal (comité científico de la editorial o publicación). </w:t>
            </w:r>
          </w:p>
          <w:p w14:paraId="4807B3CC" w14:textId="77777777" w:rsidR="00207E9E" w:rsidRPr="00F157A0" w:rsidRDefault="00207E9E" w:rsidP="005B2C47">
            <w:pPr>
              <w:numPr>
                <w:ilvl w:val="0"/>
                <w:numId w:val="3"/>
              </w:numPr>
              <w:spacing w:after="0"/>
              <w:contextualSpacing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En el caso de capítulos de libros, incluir además: primera y última página del capítulo, índice de capítulos en el que figure la contribución del solicitante.</w:t>
            </w:r>
          </w:p>
        </w:tc>
      </w:tr>
      <w:tr w:rsidR="00207E9E" w:rsidRPr="00F157A0" w14:paraId="2C0D921B" w14:textId="77777777" w:rsidTr="00991897">
        <w:tc>
          <w:tcPr>
            <w:tcW w:w="562" w:type="dxa"/>
          </w:tcPr>
          <w:p w14:paraId="345F5938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Nº</w:t>
            </w:r>
          </w:p>
        </w:tc>
        <w:tc>
          <w:tcPr>
            <w:tcW w:w="6379" w:type="dxa"/>
            <w:gridSpan w:val="2"/>
          </w:tcPr>
          <w:p w14:paraId="48EE92F5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</w:t>
            </w:r>
          </w:p>
        </w:tc>
        <w:tc>
          <w:tcPr>
            <w:tcW w:w="1980" w:type="dxa"/>
          </w:tcPr>
          <w:p w14:paraId="0388A423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ARCHIVO</w:t>
            </w:r>
          </w:p>
        </w:tc>
      </w:tr>
      <w:tr w:rsidR="00207E9E" w:rsidRPr="00F157A0" w14:paraId="4A221277" w14:textId="77777777" w:rsidTr="00991897">
        <w:trPr>
          <w:trHeight w:val="1053"/>
        </w:trPr>
        <w:tc>
          <w:tcPr>
            <w:tcW w:w="562" w:type="dxa"/>
          </w:tcPr>
          <w:p w14:paraId="1FAAE2E9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1</w:t>
            </w:r>
          </w:p>
        </w:tc>
        <w:tc>
          <w:tcPr>
            <w:tcW w:w="6379" w:type="dxa"/>
            <w:gridSpan w:val="2"/>
          </w:tcPr>
          <w:p w14:paraId="79CFDAF5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Título:</w:t>
            </w:r>
            <w:r w:rsidRPr="00F157A0">
              <w:rPr>
                <w:rFonts w:eastAsia="Arial" w:cs="Arial"/>
                <w:lang w:eastAsia="es-ES"/>
              </w:rPr>
              <w:t xml:space="preserve"> “Título del libro/capítulo presentado” </w:t>
            </w:r>
          </w:p>
          <w:p w14:paraId="360FF2CC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Autores</w:t>
            </w:r>
            <w:r w:rsidRPr="00F157A0">
              <w:rPr>
                <w:rFonts w:eastAsia="Arial" w:cs="Arial"/>
                <w:lang w:val="es" w:eastAsia="es-ES"/>
              </w:rPr>
              <w:t xml:space="preserve">: Apellido1, nombre; </w:t>
            </w:r>
          </w:p>
          <w:p w14:paraId="35651109" w14:textId="77777777" w:rsidR="00470755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Indicios de calidad</w:t>
            </w:r>
            <w:r w:rsidRPr="00F157A0">
              <w:rPr>
                <w:rFonts w:eastAsia="Arial" w:cs="Arial"/>
                <w:lang w:val="es" w:eastAsia="es-ES"/>
              </w:rPr>
              <w:t xml:space="preserve">: </w:t>
            </w:r>
          </w:p>
          <w:p w14:paraId="4379666E" w14:textId="77777777" w:rsidR="00470755" w:rsidRDefault="00470755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val="es" w:eastAsia="es-ES"/>
              </w:rPr>
              <w:t xml:space="preserve">Libro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val="es" w:eastAsia="es-ES"/>
              </w:rPr>
              <w:t xml:space="preserve"> Capítulo de libro. </w:t>
            </w:r>
          </w:p>
          <w:p w14:paraId="1CE25773" w14:textId="235B690C" w:rsidR="00207E9E" w:rsidRDefault="00470755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>
              <w:rPr>
                <w:rFonts w:eastAsia="Arial" w:cs="Arial"/>
                <w:lang w:val="es" w:eastAsia="es-ES"/>
              </w:rPr>
              <w:t xml:space="preserve">Editorial de prestigio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Internacional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Nacional.</w:t>
            </w:r>
          </w:p>
          <w:p w14:paraId="04D9C38F" w14:textId="4ED6FA2E" w:rsidR="00470755" w:rsidRPr="00F157A0" w:rsidRDefault="00470755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Autor/a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>Editor/a Coordinador/a. Número de autores (</w:t>
            </w:r>
            <w:proofErr w:type="spellStart"/>
            <w:r>
              <w:rPr>
                <w:rFonts w:eastAsia="Arial" w:cs="Arial"/>
                <w:lang w:eastAsia="es-ES"/>
              </w:rPr>
              <w:t>nnnnn</w:t>
            </w:r>
            <w:proofErr w:type="spellEnd"/>
            <w:r>
              <w:rPr>
                <w:rFonts w:eastAsia="Arial" w:cs="Arial"/>
                <w:lang w:eastAsia="es-ES"/>
              </w:rPr>
              <w:t>).</w:t>
            </w:r>
          </w:p>
          <w:p w14:paraId="03E6B700" w14:textId="77777777" w:rsidR="00207E9E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Breve resumen</w:t>
            </w:r>
            <w:r w:rsidRPr="00F157A0">
              <w:rPr>
                <w:rFonts w:eastAsia="Arial" w:cs="Arial"/>
                <w:lang w:val="es" w:eastAsia="es-ES"/>
              </w:rPr>
              <w:t xml:space="preserve">: </w:t>
            </w:r>
          </w:p>
          <w:p w14:paraId="32419A5D" w14:textId="28489772" w:rsidR="00470755" w:rsidRPr="00F157A0" w:rsidRDefault="00470755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</w:p>
        </w:tc>
        <w:tc>
          <w:tcPr>
            <w:tcW w:w="1980" w:type="dxa"/>
            <w:vMerge w:val="restart"/>
          </w:tcPr>
          <w:p w14:paraId="19CBB57C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«méritos 1B.pdf»</w:t>
            </w:r>
          </w:p>
          <w:p w14:paraId="36FE0567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297872D2" w14:textId="77777777" w:rsidTr="00991897">
        <w:tc>
          <w:tcPr>
            <w:tcW w:w="562" w:type="dxa"/>
          </w:tcPr>
          <w:p w14:paraId="182B351A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2</w:t>
            </w:r>
          </w:p>
        </w:tc>
        <w:tc>
          <w:tcPr>
            <w:tcW w:w="6379" w:type="dxa"/>
            <w:gridSpan w:val="2"/>
          </w:tcPr>
          <w:p w14:paraId="4CA0E011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Título:</w:t>
            </w:r>
            <w:r w:rsidRPr="00F157A0">
              <w:rPr>
                <w:rFonts w:eastAsia="Arial" w:cs="Arial"/>
                <w:lang w:eastAsia="es-ES"/>
              </w:rPr>
              <w:t xml:space="preserve"> “Título del libro/capítulo presentado” </w:t>
            </w:r>
          </w:p>
          <w:p w14:paraId="52C0B9CD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Autores</w:t>
            </w:r>
            <w:r w:rsidRPr="00F157A0">
              <w:rPr>
                <w:rFonts w:eastAsia="Arial" w:cs="Arial"/>
                <w:lang w:val="es" w:eastAsia="es-ES"/>
              </w:rPr>
              <w:t xml:space="preserve">: Apellido1, nombre; </w:t>
            </w:r>
          </w:p>
          <w:p w14:paraId="572D1D43" w14:textId="77777777" w:rsidR="00470755" w:rsidRDefault="00470755" w:rsidP="00470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Indicios de calidad</w:t>
            </w:r>
            <w:r w:rsidRPr="00F157A0">
              <w:rPr>
                <w:rFonts w:eastAsia="Arial" w:cs="Arial"/>
                <w:lang w:val="es" w:eastAsia="es-ES"/>
              </w:rPr>
              <w:t xml:space="preserve">: </w:t>
            </w:r>
          </w:p>
          <w:p w14:paraId="78C8683B" w14:textId="77777777" w:rsidR="00470755" w:rsidRDefault="00470755" w:rsidP="00470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val="es" w:eastAsia="es-ES"/>
              </w:rPr>
              <w:t xml:space="preserve">Libro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val="es" w:eastAsia="es-ES"/>
              </w:rPr>
              <w:t xml:space="preserve"> Capítulo de libro. </w:t>
            </w:r>
          </w:p>
          <w:p w14:paraId="3B5397EB" w14:textId="77777777" w:rsidR="00470755" w:rsidRDefault="00470755" w:rsidP="00470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>
              <w:rPr>
                <w:rFonts w:eastAsia="Arial" w:cs="Arial"/>
                <w:lang w:val="es" w:eastAsia="es-ES"/>
              </w:rPr>
              <w:t xml:space="preserve">Editorial de prestigio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Internacional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Nacional.</w:t>
            </w:r>
          </w:p>
          <w:p w14:paraId="10F7EF36" w14:textId="77777777" w:rsidR="00470755" w:rsidRPr="00F157A0" w:rsidRDefault="00470755" w:rsidP="00470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Autor/a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>Editor/a Coordinador/a. Número de autores (</w:t>
            </w:r>
            <w:proofErr w:type="spellStart"/>
            <w:r>
              <w:rPr>
                <w:rFonts w:eastAsia="Arial" w:cs="Arial"/>
                <w:lang w:eastAsia="es-ES"/>
              </w:rPr>
              <w:t>nnnnn</w:t>
            </w:r>
            <w:proofErr w:type="spellEnd"/>
            <w:r>
              <w:rPr>
                <w:rFonts w:eastAsia="Arial" w:cs="Arial"/>
                <w:lang w:eastAsia="es-ES"/>
              </w:rPr>
              <w:t>).</w:t>
            </w:r>
          </w:p>
          <w:p w14:paraId="402A0902" w14:textId="77777777" w:rsidR="00207E9E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Breve resumen</w:t>
            </w:r>
            <w:r w:rsidRPr="00F157A0">
              <w:rPr>
                <w:rFonts w:eastAsia="Arial" w:cs="Arial"/>
                <w:lang w:val="es" w:eastAsia="es-ES"/>
              </w:rPr>
              <w:t xml:space="preserve">: </w:t>
            </w:r>
          </w:p>
          <w:p w14:paraId="3B878DD6" w14:textId="45073286" w:rsidR="00470755" w:rsidRPr="00F157A0" w:rsidRDefault="00470755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</w:p>
        </w:tc>
        <w:tc>
          <w:tcPr>
            <w:tcW w:w="1980" w:type="dxa"/>
            <w:vMerge/>
          </w:tcPr>
          <w:p w14:paraId="5A5928A0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70985BE4" w14:textId="77777777" w:rsidTr="00991897">
        <w:tc>
          <w:tcPr>
            <w:tcW w:w="562" w:type="dxa"/>
          </w:tcPr>
          <w:p w14:paraId="0CD99CF6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6379" w:type="dxa"/>
            <w:gridSpan w:val="2"/>
          </w:tcPr>
          <w:p w14:paraId="13674576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980" w:type="dxa"/>
            <w:vMerge/>
          </w:tcPr>
          <w:p w14:paraId="7BE08D44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672834FE" w14:textId="77777777" w:rsidTr="00991897">
        <w:tc>
          <w:tcPr>
            <w:tcW w:w="562" w:type="dxa"/>
          </w:tcPr>
          <w:p w14:paraId="200A3324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</w:t>
            </w:r>
          </w:p>
        </w:tc>
        <w:tc>
          <w:tcPr>
            <w:tcW w:w="6379" w:type="dxa"/>
            <w:gridSpan w:val="2"/>
          </w:tcPr>
          <w:p w14:paraId="4258A28D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980" w:type="dxa"/>
            <w:vMerge/>
          </w:tcPr>
          <w:p w14:paraId="5D60D715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</w:tbl>
    <w:p w14:paraId="0C85D17D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</w:p>
    <w:p w14:paraId="04C25A64" w14:textId="08BF503C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  <w:r w:rsidRPr="00F157A0">
        <w:rPr>
          <w:rFonts w:eastAsia="Arial" w:cs="Arial"/>
          <w:b/>
          <w:lang w:val="es" w:eastAsia="es-ES"/>
        </w:rPr>
        <w:t xml:space="preserve">1.C. Proyectos de investigación </w:t>
      </w:r>
      <w:r w:rsidR="00322658">
        <w:rPr>
          <w:rFonts w:eastAsia="Arial" w:cs="Arial"/>
          <w:b/>
          <w:lang w:val="es" w:eastAsia="es-ES"/>
        </w:rPr>
        <w:t>y</w:t>
      </w:r>
      <w:r w:rsidRPr="00F157A0">
        <w:rPr>
          <w:rFonts w:eastAsia="Arial" w:cs="Arial"/>
          <w:b/>
          <w:lang w:val="es" w:eastAsia="es-ES"/>
        </w:rPr>
        <w:t xml:space="preserve"> contratos de investigación</w:t>
      </w:r>
    </w:p>
    <w:tbl>
      <w:tblPr>
        <w:tblStyle w:val="Tablaconcuadrcula1"/>
        <w:tblW w:w="8921" w:type="dxa"/>
        <w:tblLook w:val="04A0" w:firstRow="1" w:lastRow="0" w:firstColumn="1" w:lastColumn="0" w:noHBand="0" w:noVBand="1"/>
      </w:tblPr>
      <w:tblGrid>
        <w:gridCol w:w="562"/>
        <w:gridCol w:w="2273"/>
        <w:gridCol w:w="4815"/>
        <w:gridCol w:w="1271"/>
      </w:tblGrid>
      <w:tr w:rsidR="00207E9E" w:rsidRPr="00F157A0" w14:paraId="70128007" w14:textId="77777777" w:rsidTr="00991897">
        <w:tc>
          <w:tcPr>
            <w:tcW w:w="2835" w:type="dxa"/>
            <w:gridSpan w:val="2"/>
            <w:vAlign w:val="center"/>
          </w:tcPr>
          <w:p w14:paraId="2F1267B9" w14:textId="7CFE330B" w:rsidR="00207E9E" w:rsidRPr="00F157A0" w:rsidRDefault="00207E9E" w:rsidP="005B2C47">
            <w:pPr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 xml:space="preserve">1.C. Proyectos de investigación </w:t>
            </w:r>
            <w:r w:rsidR="005B2C47">
              <w:rPr>
                <w:rFonts w:eastAsia="Arial" w:cs="Arial"/>
                <w:b/>
                <w:lang w:val="es" w:eastAsia="es-ES"/>
              </w:rPr>
              <w:t xml:space="preserve"> y contratos de investigación</w:t>
            </w:r>
          </w:p>
        </w:tc>
        <w:tc>
          <w:tcPr>
            <w:tcW w:w="6086" w:type="dxa"/>
            <w:gridSpan w:val="2"/>
            <w:vAlign w:val="center"/>
          </w:tcPr>
          <w:p w14:paraId="7022034A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DOCUMENTACIÓN POR APORTACIÓN A INCLUIR EN EL PDF CORRESPONDIENTE</w:t>
            </w:r>
          </w:p>
          <w:p w14:paraId="008451CE" w14:textId="4E9879FA" w:rsidR="005B2C47" w:rsidRDefault="005B2C47" w:rsidP="005B2C4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>
              <w:rPr>
                <w:rFonts w:eastAsia="Arial" w:cs="Arial"/>
                <w:lang w:val="es" w:eastAsia="es-ES"/>
              </w:rPr>
              <w:lastRenderedPageBreak/>
              <w:t>Tipo de convocatoria (pública, privada) y ámbito de la misma (autonómica, estatal, europeo u otro ámbito internacional)</w:t>
            </w:r>
          </w:p>
          <w:p w14:paraId="63E51AFA" w14:textId="5F775853" w:rsidR="00207E9E" w:rsidRPr="00F157A0" w:rsidRDefault="00207E9E" w:rsidP="005B2C4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Copia del documento oficial de concesión. </w:t>
            </w:r>
          </w:p>
          <w:p w14:paraId="6748D4A4" w14:textId="5EA2B633" w:rsidR="00207E9E" w:rsidRPr="00F157A0" w:rsidRDefault="00207E9E" w:rsidP="005B2C47">
            <w:pPr>
              <w:numPr>
                <w:ilvl w:val="0"/>
                <w:numId w:val="3"/>
              </w:numPr>
              <w:spacing w:after="0"/>
              <w:contextualSpacing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Copias firmadas por la universidad o el responsable del proyecto en las que figure la documentación que soporte los datos incluidos en el resumen</w:t>
            </w:r>
            <w:r w:rsidR="005B2C47">
              <w:rPr>
                <w:rFonts w:eastAsia="Arial" w:cs="Arial"/>
                <w:lang w:val="es" w:eastAsia="es-ES"/>
              </w:rPr>
              <w:t xml:space="preserve"> (duración del proyecto / contrato financiado, participación grado de responsabilidad en el proyecto)</w:t>
            </w:r>
            <w:r w:rsidRPr="00F157A0">
              <w:rPr>
                <w:rFonts w:eastAsia="Arial" w:cs="Arial"/>
                <w:lang w:val="es" w:eastAsia="es-ES"/>
              </w:rPr>
              <w:t>.</w:t>
            </w:r>
          </w:p>
        </w:tc>
      </w:tr>
      <w:tr w:rsidR="00207E9E" w:rsidRPr="00F157A0" w14:paraId="70AF6AE5" w14:textId="77777777" w:rsidTr="00991897">
        <w:tc>
          <w:tcPr>
            <w:tcW w:w="562" w:type="dxa"/>
          </w:tcPr>
          <w:p w14:paraId="10C66E54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lastRenderedPageBreak/>
              <w:t>Nº</w:t>
            </w:r>
          </w:p>
        </w:tc>
        <w:tc>
          <w:tcPr>
            <w:tcW w:w="7088" w:type="dxa"/>
            <w:gridSpan w:val="2"/>
          </w:tcPr>
          <w:p w14:paraId="278341A4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</w:t>
            </w:r>
          </w:p>
        </w:tc>
        <w:tc>
          <w:tcPr>
            <w:tcW w:w="1271" w:type="dxa"/>
          </w:tcPr>
          <w:p w14:paraId="717A0219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ARCHIVO</w:t>
            </w:r>
          </w:p>
        </w:tc>
      </w:tr>
      <w:tr w:rsidR="00207E9E" w:rsidRPr="00F157A0" w14:paraId="7A42631B" w14:textId="77777777" w:rsidTr="00991897">
        <w:tc>
          <w:tcPr>
            <w:tcW w:w="562" w:type="dxa"/>
          </w:tcPr>
          <w:p w14:paraId="14A4D01A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1</w:t>
            </w:r>
          </w:p>
        </w:tc>
        <w:tc>
          <w:tcPr>
            <w:tcW w:w="7088" w:type="dxa"/>
            <w:gridSpan w:val="2"/>
          </w:tcPr>
          <w:p w14:paraId="75CEB3B3" w14:textId="0784D79E" w:rsidR="005B2C47" w:rsidRDefault="00B61861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>
              <w:rPr>
                <w:rFonts w:eastAsia="Arial" w:cs="Arial"/>
                <w:b/>
                <w:lang w:eastAsia="es-ES"/>
              </w:rPr>
              <w:t>Título</w:t>
            </w:r>
            <w:r w:rsidR="00207E9E" w:rsidRPr="00F157A0">
              <w:rPr>
                <w:rFonts w:eastAsia="Arial" w:cs="Arial"/>
                <w:b/>
                <w:lang w:eastAsia="es-ES"/>
              </w:rPr>
              <w:t>:</w:t>
            </w:r>
            <w:r w:rsidR="00207E9E" w:rsidRPr="00F157A0">
              <w:rPr>
                <w:rFonts w:eastAsia="Arial" w:cs="Arial"/>
                <w:lang w:eastAsia="es-ES"/>
              </w:rPr>
              <w:t xml:space="preserve"> “Nombre del proyecto/identificación del contrato”</w:t>
            </w:r>
          </w:p>
          <w:p w14:paraId="11D02122" w14:textId="72B3498D" w:rsidR="00207E9E" w:rsidRDefault="005B2C47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5B2C47">
              <w:rPr>
                <w:rFonts w:eastAsia="Arial" w:cs="Arial"/>
                <w:b/>
                <w:lang w:eastAsia="es-ES"/>
              </w:rPr>
              <w:t>Tipo de convocatoria:</w:t>
            </w:r>
            <w:r>
              <w:rPr>
                <w:rFonts w:eastAsia="Arial" w:cs="Arial"/>
                <w:lang w:eastAsia="es-ES"/>
              </w:rPr>
              <w:t xml:space="preserve">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</w:t>
            </w:r>
            <w:r w:rsidR="00470755">
              <w:rPr>
                <w:rFonts w:eastAsia="Arial" w:cs="Arial"/>
                <w:lang w:eastAsia="es-ES"/>
              </w:rPr>
              <w:t>A</w:t>
            </w:r>
            <w:r>
              <w:rPr>
                <w:rFonts w:eastAsia="Arial" w:cs="Arial"/>
                <w:lang w:eastAsia="es-ES"/>
              </w:rPr>
              <w:t xml:space="preserve">utonómica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</w:t>
            </w:r>
            <w:r w:rsidR="00470755">
              <w:rPr>
                <w:rFonts w:eastAsia="Arial" w:cs="Arial"/>
                <w:lang w:eastAsia="es-ES"/>
              </w:rPr>
              <w:t>E</w:t>
            </w:r>
            <w:r>
              <w:rPr>
                <w:rFonts w:eastAsia="Arial" w:cs="Arial"/>
                <w:lang w:eastAsia="es-ES"/>
              </w:rPr>
              <w:t xml:space="preserve">statal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</w:t>
            </w:r>
            <w:r w:rsidR="00470755">
              <w:rPr>
                <w:rFonts w:eastAsia="Arial" w:cs="Arial"/>
                <w:lang w:eastAsia="es-ES"/>
              </w:rPr>
              <w:t>E</w:t>
            </w:r>
            <w:r>
              <w:rPr>
                <w:rFonts w:eastAsia="Arial" w:cs="Arial"/>
                <w:lang w:eastAsia="es-ES"/>
              </w:rPr>
              <w:t xml:space="preserve">uropea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 </w:t>
            </w:r>
            <w:r w:rsidR="00470755">
              <w:rPr>
                <w:rFonts w:eastAsia="Arial" w:cs="Arial"/>
                <w:lang w:eastAsia="es-ES"/>
              </w:rPr>
              <w:t>O</w:t>
            </w:r>
            <w:r>
              <w:rPr>
                <w:rFonts w:eastAsia="Arial" w:cs="Arial"/>
                <w:lang w:eastAsia="es-ES"/>
              </w:rPr>
              <w:t>tro ámbito internacional</w:t>
            </w:r>
            <w:r w:rsidR="00470755">
              <w:rPr>
                <w:rFonts w:eastAsia="Arial" w:cs="Arial"/>
                <w:lang w:eastAsia="es-ES"/>
              </w:rPr>
              <w:t>.</w:t>
            </w:r>
          </w:p>
          <w:p w14:paraId="4CDEB21B" w14:textId="3891F27A" w:rsidR="005B2C47" w:rsidRDefault="005B2C47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5B2C47">
              <w:rPr>
                <w:rFonts w:eastAsia="Arial" w:cs="Arial"/>
                <w:b/>
                <w:lang w:eastAsia="es-ES"/>
              </w:rPr>
              <w:t>Duración del proyecto /</w:t>
            </w:r>
            <w:r>
              <w:rPr>
                <w:rFonts w:eastAsia="Arial" w:cs="Arial"/>
                <w:b/>
                <w:lang w:eastAsia="es-ES"/>
              </w:rPr>
              <w:t xml:space="preserve"> </w:t>
            </w:r>
            <w:r w:rsidRPr="005B2C47">
              <w:rPr>
                <w:rFonts w:eastAsia="Arial" w:cs="Arial"/>
                <w:b/>
                <w:lang w:eastAsia="es-ES"/>
              </w:rPr>
              <w:t>contrato financiado:</w:t>
            </w:r>
          </w:p>
          <w:p w14:paraId="382E58E5" w14:textId="3040E9A4" w:rsidR="005B2C47" w:rsidRDefault="005B2C47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>
              <w:rPr>
                <w:rFonts w:eastAsia="Arial" w:cs="Arial"/>
                <w:b/>
                <w:lang w:eastAsia="es-ES"/>
              </w:rPr>
              <w:t xml:space="preserve">Participación y grado de responsabilidad: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</w:t>
            </w:r>
            <w:r w:rsidR="00470755">
              <w:rPr>
                <w:rFonts w:eastAsia="Arial" w:cs="Arial"/>
                <w:lang w:eastAsia="es-ES"/>
              </w:rPr>
              <w:t>I</w:t>
            </w:r>
            <w:r>
              <w:rPr>
                <w:rFonts w:eastAsia="Arial" w:cs="Arial"/>
                <w:lang w:eastAsia="es-ES"/>
              </w:rPr>
              <w:t xml:space="preserve">nvestigador/a </w:t>
            </w:r>
            <w:r w:rsidR="00470755">
              <w:rPr>
                <w:rFonts w:eastAsia="Arial" w:cs="Arial"/>
                <w:lang w:eastAsia="es-ES"/>
              </w:rPr>
              <w:t>P</w:t>
            </w:r>
            <w:r>
              <w:rPr>
                <w:rFonts w:eastAsia="Arial" w:cs="Arial"/>
                <w:lang w:eastAsia="es-ES"/>
              </w:rPr>
              <w:t xml:space="preserve">rincipal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</w:t>
            </w:r>
            <w:r w:rsidR="00470755">
              <w:rPr>
                <w:rFonts w:eastAsia="Arial" w:cs="Arial"/>
                <w:lang w:eastAsia="es-ES"/>
              </w:rPr>
              <w:t>C</w:t>
            </w:r>
            <w:r>
              <w:rPr>
                <w:rFonts w:eastAsia="Arial" w:cs="Arial"/>
                <w:lang w:eastAsia="es-ES"/>
              </w:rPr>
              <w:t xml:space="preserve">olaborador/a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Otro (indicar qué)____________</w:t>
            </w:r>
          </w:p>
          <w:p w14:paraId="7893C4DA" w14:textId="2B42AE88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Breve resumen:</w:t>
            </w:r>
          </w:p>
          <w:p w14:paraId="57F3E58A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 w:val="restart"/>
          </w:tcPr>
          <w:p w14:paraId="42B9D332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«méritos 1C.pdf»</w:t>
            </w:r>
          </w:p>
          <w:p w14:paraId="6DE80CDD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n-US" w:eastAsia="es-ES"/>
              </w:rPr>
            </w:pPr>
          </w:p>
        </w:tc>
      </w:tr>
      <w:tr w:rsidR="00207E9E" w:rsidRPr="00F157A0" w14:paraId="2A1CC37E" w14:textId="77777777" w:rsidTr="00991897">
        <w:tc>
          <w:tcPr>
            <w:tcW w:w="562" w:type="dxa"/>
          </w:tcPr>
          <w:p w14:paraId="5FE10781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2</w:t>
            </w:r>
          </w:p>
        </w:tc>
        <w:tc>
          <w:tcPr>
            <w:tcW w:w="7088" w:type="dxa"/>
            <w:gridSpan w:val="2"/>
          </w:tcPr>
          <w:p w14:paraId="56E9D413" w14:textId="2F98EE40" w:rsidR="00207E9E" w:rsidRPr="00F157A0" w:rsidRDefault="00B61861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>
              <w:rPr>
                <w:rFonts w:eastAsia="Arial" w:cs="Arial"/>
                <w:b/>
                <w:lang w:eastAsia="es-ES"/>
              </w:rPr>
              <w:t>Título</w:t>
            </w:r>
            <w:r w:rsidR="00207E9E" w:rsidRPr="00F157A0">
              <w:rPr>
                <w:rFonts w:eastAsia="Arial" w:cs="Arial"/>
                <w:b/>
                <w:lang w:eastAsia="es-ES"/>
              </w:rPr>
              <w:t>:</w:t>
            </w:r>
            <w:r w:rsidR="00207E9E" w:rsidRPr="00F157A0">
              <w:rPr>
                <w:rFonts w:eastAsia="Arial" w:cs="Arial"/>
                <w:lang w:eastAsia="es-ES"/>
              </w:rPr>
              <w:t xml:space="preserve"> “Nombre del proyecto/identificación del contrato” </w:t>
            </w:r>
          </w:p>
          <w:p w14:paraId="12E8193A" w14:textId="25BA78A6" w:rsidR="005B2C47" w:rsidRDefault="005B2C47" w:rsidP="005B2C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5B2C47">
              <w:rPr>
                <w:rFonts w:eastAsia="Arial" w:cs="Arial"/>
                <w:b/>
                <w:lang w:eastAsia="es-ES"/>
              </w:rPr>
              <w:t>Tipo de convocatoria:</w:t>
            </w:r>
            <w:r>
              <w:rPr>
                <w:rFonts w:eastAsia="Arial" w:cs="Arial"/>
                <w:lang w:eastAsia="es-ES"/>
              </w:rPr>
              <w:t xml:space="preserve">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</w:t>
            </w:r>
            <w:r w:rsidR="00470755">
              <w:rPr>
                <w:rFonts w:eastAsia="Arial" w:cs="Arial"/>
                <w:lang w:eastAsia="es-ES"/>
              </w:rPr>
              <w:t>A</w:t>
            </w:r>
            <w:r>
              <w:rPr>
                <w:rFonts w:eastAsia="Arial" w:cs="Arial"/>
                <w:lang w:eastAsia="es-ES"/>
              </w:rPr>
              <w:t xml:space="preserve">utonómica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</w:t>
            </w:r>
            <w:r w:rsidR="00470755">
              <w:rPr>
                <w:rFonts w:eastAsia="Arial" w:cs="Arial"/>
                <w:lang w:eastAsia="es-ES"/>
              </w:rPr>
              <w:t>E</w:t>
            </w:r>
            <w:r>
              <w:rPr>
                <w:rFonts w:eastAsia="Arial" w:cs="Arial"/>
                <w:lang w:eastAsia="es-ES"/>
              </w:rPr>
              <w:t xml:space="preserve">statal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</w:t>
            </w:r>
            <w:r w:rsidR="00470755">
              <w:rPr>
                <w:rFonts w:eastAsia="Arial" w:cs="Arial"/>
                <w:lang w:eastAsia="es-ES"/>
              </w:rPr>
              <w:t>E</w:t>
            </w:r>
            <w:r>
              <w:rPr>
                <w:rFonts w:eastAsia="Arial" w:cs="Arial"/>
                <w:lang w:eastAsia="es-ES"/>
              </w:rPr>
              <w:t xml:space="preserve">uropea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 </w:t>
            </w:r>
            <w:r w:rsidR="00470755">
              <w:rPr>
                <w:rFonts w:eastAsia="Arial" w:cs="Arial"/>
                <w:lang w:eastAsia="es-ES"/>
              </w:rPr>
              <w:t>O</w:t>
            </w:r>
            <w:r>
              <w:rPr>
                <w:rFonts w:eastAsia="Arial" w:cs="Arial"/>
                <w:lang w:eastAsia="es-ES"/>
              </w:rPr>
              <w:t>tro ámbito internacional</w:t>
            </w:r>
            <w:r w:rsidRPr="00F157A0">
              <w:rPr>
                <w:rFonts w:eastAsia="Arial" w:cs="Arial"/>
                <w:lang w:eastAsia="es-ES"/>
              </w:rPr>
              <w:t xml:space="preserve"> </w:t>
            </w:r>
          </w:p>
          <w:p w14:paraId="6D1C938B" w14:textId="77777777" w:rsidR="005B2C47" w:rsidRDefault="005B2C47" w:rsidP="005B2C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5B2C47">
              <w:rPr>
                <w:rFonts w:eastAsia="Arial" w:cs="Arial"/>
                <w:b/>
                <w:lang w:eastAsia="es-ES"/>
              </w:rPr>
              <w:t>Duración del proyecto /</w:t>
            </w:r>
            <w:r>
              <w:rPr>
                <w:rFonts w:eastAsia="Arial" w:cs="Arial"/>
                <w:b/>
                <w:lang w:eastAsia="es-ES"/>
              </w:rPr>
              <w:t xml:space="preserve"> </w:t>
            </w:r>
            <w:r w:rsidRPr="005B2C47">
              <w:rPr>
                <w:rFonts w:eastAsia="Arial" w:cs="Arial"/>
                <w:b/>
                <w:lang w:eastAsia="es-ES"/>
              </w:rPr>
              <w:t>contrato financiado:</w:t>
            </w:r>
          </w:p>
          <w:p w14:paraId="7C5534A7" w14:textId="66849035" w:rsidR="005B2C47" w:rsidRDefault="005B2C47" w:rsidP="005B2C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>
              <w:rPr>
                <w:rFonts w:eastAsia="Arial" w:cs="Arial"/>
                <w:b/>
                <w:lang w:eastAsia="es-ES"/>
              </w:rPr>
              <w:t xml:space="preserve">Participación y grado de responsabilidad: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</w:t>
            </w:r>
            <w:r w:rsidR="00470755">
              <w:rPr>
                <w:rFonts w:eastAsia="Arial" w:cs="Arial"/>
                <w:lang w:eastAsia="es-ES"/>
              </w:rPr>
              <w:t>I</w:t>
            </w:r>
            <w:r>
              <w:rPr>
                <w:rFonts w:eastAsia="Arial" w:cs="Arial"/>
                <w:lang w:eastAsia="es-ES"/>
              </w:rPr>
              <w:t xml:space="preserve">nvestigador/a </w:t>
            </w:r>
            <w:r w:rsidR="00470755">
              <w:rPr>
                <w:rFonts w:eastAsia="Arial" w:cs="Arial"/>
                <w:lang w:eastAsia="es-ES"/>
              </w:rPr>
              <w:t>P</w:t>
            </w:r>
            <w:r>
              <w:rPr>
                <w:rFonts w:eastAsia="Arial" w:cs="Arial"/>
                <w:lang w:eastAsia="es-ES"/>
              </w:rPr>
              <w:t xml:space="preserve">rincipal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</w:t>
            </w:r>
            <w:r w:rsidR="00470755">
              <w:rPr>
                <w:rFonts w:eastAsia="Arial" w:cs="Arial"/>
                <w:lang w:eastAsia="es-ES"/>
              </w:rPr>
              <w:t>C</w:t>
            </w:r>
            <w:r>
              <w:rPr>
                <w:rFonts w:eastAsia="Arial" w:cs="Arial"/>
                <w:lang w:eastAsia="es-ES"/>
              </w:rPr>
              <w:t xml:space="preserve">olaborador/a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Otro (indicar qué)____________</w:t>
            </w:r>
          </w:p>
          <w:p w14:paraId="65FC246B" w14:textId="77777777" w:rsidR="00207E9E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Breve resumen:</w:t>
            </w:r>
          </w:p>
          <w:p w14:paraId="6379D28A" w14:textId="63198B26" w:rsidR="00470755" w:rsidRPr="00F157A0" w:rsidRDefault="00470755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</w:p>
        </w:tc>
        <w:tc>
          <w:tcPr>
            <w:tcW w:w="1271" w:type="dxa"/>
            <w:vMerge/>
          </w:tcPr>
          <w:p w14:paraId="538ED8B7" w14:textId="77777777" w:rsidR="00207E9E" w:rsidRPr="00F157A0" w:rsidRDefault="00207E9E" w:rsidP="00C42F20">
            <w:pPr>
              <w:spacing w:after="0"/>
              <w:rPr>
                <w:rFonts w:eastAsia="Arial" w:cs="Arial"/>
                <w:lang w:val="es" w:eastAsia="es-ES"/>
              </w:rPr>
            </w:pPr>
          </w:p>
        </w:tc>
      </w:tr>
      <w:tr w:rsidR="00207E9E" w:rsidRPr="00F157A0" w14:paraId="7EF8BA2D" w14:textId="77777777" w:rsidTr="00991897">
        <w:tc>
          <w:tcPr>
            <w:tcW w:w="562" w:type="dxa"/>
          </w:tcPr>
          <w:p w14:paraId="2C84788A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7088" w:type="dxa"/>
            <w:gridSpan w:val="2"/>
          </w:tcPr>
          <w:p w14:paraId="71110FB6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3694A132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5AE06D90" w14:textId="77777777" w:rsidTr="00991897">
        <w:tc>
          <w:tcPr>
            <w:tcW w:w="562" w:type="dxa"/>
          </w:tcPr>
          <w:p w14:paraId="270B4756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</w:t>
            </w:r>
          </w:p>
        </w:tc>
        <w:tc>
          <w:tcPr>
            <w:tcW w:w="7088" w:type="dxa"/>
            <w:gridSpan w:val="2"/>
          </w:tcPr>
          <w:p w14:paraId="76BC72CC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368D0408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</w:tbl>
    <w:p w14:paraId="1E60170C" w14:textId="77777777" w:rsidR="00D96478" w:rsidRPr="00F157A0" w:rsidRDefault="00D96478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</w:p>
    <w:p w14:paraId="095EF96D" w14:textId="77777777" w:rsidR="00D96478" w:rsidRPr="00F157A0" w:rsidRDefault="00D96478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</w:p>
    <w:p w14:paraId="723DC1D4" w14:textId="6760D883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  <w:r w:rsidRPr="00F157A0">
        <w:rPr>
          <w:rFonts w:eastAsia="Arial" w:cs="Arial"/>
          <w:b/>
          <w:lang w:val="es" w:eastAsia="es-ES"/>
        </w:rPr>
        <w:t>1.D. Transferencia de tecnología</w:t>
      </w:r>
    </w:p>
    <w:tbl>
      <w:tblPr>
        <w:tblStyle w:val="Tablaconcuadrcula1"/>
        <w:tblW w:w="8921" w:type="dxa"/>
        <w:tblLook w:val="04A0" w:firstRow="1" w:lastRow="0" w:firstColumn="1" w:lastColumn="0" w:noHBand="0" w:noVBand="1"/>
      </w:tblPr>
      <w:tblGrid>
        <w:gridCol w:w="562"/>
        <w:gridCol w:w="2273"/>
        <w:gridCol w:w="4815"/>
        <w:gridCol w:w="1271"/>
      </w:tblGrid>
      <w:tr w:rsidR="00207E9E" w:rsidRPr="00F157A0" w14:paraId="06D5E956" w14:textId="77777777" w:rsidTr="00991897">
        <w:tc>
          <w:tcPr>
            <w:tcW w:w="2835" w:type="dxa"/>
            <w:gridSpan w:val="2"/>
            <w:vAlign w:val="center"/>
          </w:tcPr>
          <w:p w14:paraId="4641C37F" w14:textId="7A6DCC90" w:rsidR="00207E9E" w:rsidRPr="00F157A0" w:rsidRDefault="00207E9E" w:rsidP="00F97A2E">
            <w:pPr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 xml:space="preserve">1.D. </w:t>
            </w:r>
            <w:r w:rsidR="00F97A2E">
              <w:rPr>
                <w:rFonts w:eastAsia="Arial" w:cs="Arial"/>
                <w:b/>
                <w:lang w:val="es" w:eastAsia="es-ES"/>
              </w:rPr>
              <w:t>Aportaciones de investigación que produzcan transferencia tecnológica y contribuyan a la innovación en el sector productivo</w:t>
            </w:r>
            <w:r w:rsidRPr="00F157A0">
              <w:rPr>
                <w:rFonts w:eastAsia="Arial" w:cs="Arial"/>
                <w:b/>
                <w:lang w:val="es" w:eastAsia="es-ES"/>
              </w:rPr>
              <w:t xml:space="preserve"> </w:t>
            </w:r>
          </w:p>
        </w:tc>
        <w:tc>
          <w:tcPr>
            <w:tcW w:w="6086" w:type="dxa"/>
            <w:gridSpan w:val="2"/>
            <w:vAlign w:val="center"/>
          </w:tcPr>
          <w:p w14:paraId="63F5C51D" w14:textId="77777777" w:rsidR="00207E9E" w:rsidRPr="00F157A0" w:rsidRDefault="00207E9E" w:rsidP="00C42F2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spacing w:after="0"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Copia de los documentos oficiales de registro y concesión. </w:t>
            </w:r>
          </w:p>
          <w:p w14:paraId="6697CB8A" w14:textId="77777777" w:rsidR="00207E9E" w:rsidRPr="00F157A0" w:rsidRDefault="00207E9E" w:rsidP="00C42F2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spacing w:after="0"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Copia de los documentos que acrediten la explotación de patentes. </w:t>
            </w:r>
          </w:p>
          <w:p w14:paraId="68685D73" w14:textId="77777777" w:rsidR="00207E9E" w:rsidRPr="00F157A0" w:rsidRDefault="00207E9E" w:rsidP="00F97A2E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97A2E">
              <w:rPr>
                <w:rFonts w:eastAsia="Arial" w:cs="Arial"/>
                <w:lang w:val="es" w:eastAsia="es-ES"/>
              </w:rPr>
              <w:t>Copia de los documentos que acrediten la transferencia de tecnología y otros resultados de I+D.</w:t>
            </w:r>
            <w:r w:rsidRPr="00F157A0">
              <w:rPr>
                <w:rFonts w:cs="Arial"/>
              </w:rPr>
              <w:t xml:space="preserve"> </w:t>
            </w:r>
          </w:p>
        </w:tc>
      </w:tr>
      <w:tr w:rsidR="00207E9E" w:rsidRPr="00F157A0" w14:paraId="6818ED74" w14:textId="77777777" w:rsidTr="00991897">
        <w:tc>
          <w:tcPr>
            <w:tcW w:w="562" w:type="dxa"/>
          </w:tcPr>
          <w:p w14:paraId="57653293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Nº</w:t>
            </w:r>
          </w:p>
        </w:tc>
        <w:tc>
          <w:tcPr>
            <w:tcW w:w="7088" w:type="dxa"/>
            <w:gridSpan w:val="2"/>
          </w:tcPr>
          <w:p w14:paraId="6052234B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</w:t>
            </w:r>
          </w:p>
        </w:tc>
        <w:tc>
          <w:tcPr>
            <w:tcW w:w="1271" w:type="dxa"/>
          </w:tcPr>
          <w:p w14:paraId="4A20D1AE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ARCHIVO</w:t>
            </w:r>
          </w:p>
        </w:tc>
      </w:tr>
      <w:tr w:rsidR="00207E9E" w:rsidRPr="00F157A0" w14:paraId="3DCDEFC1" w14:textId="77777777" w:rsidTr="00991897">
        <w:trPr>
          <w:trHeight w:val="370"/>
        </w:trPr>
        <w:tc>
          <w:tcPr>
            <w:tcW w:w="562" w:type="dxa"/>
          </w:tcPr>
          <w:p w14:paraId="1F5A74E7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1</w:t>
            </w:r>
          </w:p>
        </w:tc>
        <w:tc>
          <w:tcPr>
            <w:tcW w:w="7088" w:type="dxa"/>
            <w:gridSpan w:val="2"/>
          </w:tcPr>
          <w:p w14:paraId="1EE5F91E" w14:textId="7A34C481" w:rsidR="00B61861" w:rsidRDefault="00B61861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>
              <w:rPr>
                <w:rFonts w:eastAsia="Arial" w:cs="Arial"/>
                <w:b/>
                <w:lang w:eastAsia="es-ES"/>
              </w:rPr>
              <w:t>Identificación:</w:t>
            </w:r>
          </w:p>
          <w:p w14:paraId="3907AD79" w14:textId="18F8E13F" w:rsidR="00207E9E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Breve resumen:</w:t>
            </w:r>
          </w:p>
          <w:p w14:paraId="6C437BC3" w14:textId="5FF444FE" w:rsidR="00B61861" w:rsidRPr="00F157A0" w:rsidRDefault="00B61861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 w:val="restart"/>
          </w:tcPr>
          <w:p w14:paraId="73EFCA5E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«méritos 1D.pdf»</w:t>
            </w:r>
          </w:p>
          <w:p w14:paraId="513372F5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276E7E6F" w14:textId="77777777" w:rsidTr="00991897">
        <w:tc>
          <w:tcPr>
            <w:tcW w:w="562" w:type="dxa"/>
          </w:tcPr>
          <w:p w14:paraId="20739548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2</w:t>
            </w:r>
          </w:p>
        </w:tc>
        <w:tc>
          <w:tcPr>
            <w:tcW w:w="7088" w:type="dxa"/>
            <w:gridSpan w:val="2"/>
          </w:tcPr>
          <w:p w14:paraId="64CDB718" w14:textId="26FEF212" w:rsidR="00B61861" w:rsidRDefault="00B61861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>
              <w:rPr>
                <w:rFonts w:eastAsia="Arial" w:cs="Arial"/>
                <w:b/>
                <w:lang w:eastAsia="es-ES"/>
              </w:rPr>
              <w:t>Identificación:</w:t>
            </w:r>
          </w:p>
          <w:p w14:paraId="45508926" w14:textId="55637D60" w:rsidR="00207E9E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Breve resumen:</w:t>
            </w:r>
          </w:p>
          <w:p w14:paraId="0D32C0A7" w14:textId="6CAD0974" w:rsidR="00B61861" w:rsidRPr="00F157A0" w:rsidRDefault="00B61861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6F1583CF" w14:textId="77777777" w:rsidR="00207E9E" w:rsidRPr="00F157A0" w:rsidRDefault="00207E9E" w:rsidP="00C42F20">
            <w:pPr>
              <w:spacing w:after="0"/>
              <w:rPr>
                <w:rFonts w:eastAsia="Arial" w:cs="Arial"/>
                <w:lang w:val="es" w:eastAsia="es-ES"/>
              </w:rPr>
            </w:pPr>
          </w:p>
        </w:tc>
      </w:tr>
      <w:tr w:rsidR="00207E9E" w:rsidRPr="00F157A0" w14:paraId="62EB3C64" w14:textId="77777777" w:rsidTr="00991897">
        <w:tc>
          <w:tcPr>
            <w:tcW w:w="562" w:type="dxa"/>
          </w:tcPr>
          <w:p w14:paraId="54F520E5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7088" w:type="dxa"/>
            <w:gridSpan w:val="2"/>
          </w:tcPr>
          <w:p w14:paraId="5AFBD059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0974DA66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214F66BD" w14:textId="77777777" w:rsidTr="00991897">
        <w:tc>
          <w:tcPr>
            <w:tcW w:w="562" w:type="dxa"/>
          </w:tcPr>
          <w:p w14:paraId="7578B126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lastRenderedPageBreak/>
              <w:t>n</w:t>
            </w:r>
          </w:p>
        </w:tc>
        <w:tc>
          <w:tcPr>
            <w:tcW w:w="7088" w:type="dxa"/>
            <w:gridSpan w:val="2"/>
          </w:tcPr>
          <w:p w14:paraId="3231036E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1D5D59EC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</w:tbl>
    <w:p w14:paraId="6FD89081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</w:p>
    <w:p w14:paraId="622C9C13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  <w:r w:rsidRPr="00F157A0">
        <w:rPr>
          <w:rFonts w:eastAsia="Arial" w:cs="Arial"/>
          <w:b/>
          <w:lang w:val="es" w:eastAsia="es-ES"/>
        </w:rPr>
        <w:t>1.E. Dirección de tesis doctorales</w:t>
      </w:r>
    </w:p>
    <w:tbl>
      <w:tblPr>
        <w:tblStyle w:val="Tablaconcuadrcula1"/>
        <w:tblW w:w="8921" w:type="dxa"/>
        <w:tblLook w:val="04A0" w:firstRow="1" w:lastRow="0" w:firstColumn="1" w:lastColumn="0" w:noHBand="0" w:noVBand="1"/>
      </w:tblPr>
      <w:tblGrid>
        <w:gridCol w:w="562"/>
        <w:gridCol w:w="2273"/>
        <w:gridCol w:w="4815"/>
        <w:gridCol w:w="1271"/>
      </w:tblGrid>
      <w:tr w:rsidR="00207E9E" w:rsidRPr="00F157A0" w14:paraId="5D858E7D" w14:textId="77777777" w:rsidTr="00991897">
        <w:tc>
          <w:tcPr>
            <w:tcW w:w="2835" w:type="dxa"/>
            <w:gridSpan w:val="2"/>
            <w:vAlign w:val="center"/>
          </w:tcPr>
          <w:p w14:paraId="646C5E71" w14:textId="77777777" w:rsidR="00207E9E" w:rsidRPr="00F157A0" w:rsidRDefault="00207E9E" w:rsidP="00C42F20">
            <w:pPr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1.E. Dirección de tesis doctorales</w:t>
            </w:r>
          </w:p>
        </w:tc>
        <w:tc>
          <w:tcPr>
            <w:tcW w:w="6086" w:type="dxa"/>
            <w:gridSpan w:val="2"/>
            <w:vAlign w:val="center"/>
          </w:tcPr>
          <w:p w14:paraId="2C6FF137" w14:textId="5CCE6612" w:rsidR="00207E9E" w:rsidRPr="00F157A0" w:rsidRDefault="00207E9E" w:rsidP="00C42F20">
            <w:pPr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Certificado de la universidad en el que se incluya: nombre del doctor, título de la tesis, </w:t>
            </w:r>
            <w:r w:rsidR="003A220F" w:rsidRPr="00F157A0">
              <w:rPr>
                <w:rFonts w:eastAsia="Arial" w:cs="Arial"/>
                <w:lang w:val="es" w:eastAsia="es-ES"/>
              </w:rPr>
              <w:t>director/a (es/as)</w:t>
            </w:r>
            <w:r w:rsidRPr="00F157A0">
              <w:rPr>
                <w:rFonts w:eastAsia="Arial" w:cs="Arial"/>
                <w:lang w:val="es" w:eastAsia="es-ES"/>
              </w:rPr>
              <w:t>, calificación, mención de doctorado europeo (en su caso), mención de calidad del programa de doctorado (en su caso) y premio extraordinario (en su caso).</w:t>
            </w:r>
          </w:p>
        </w:tc>
      </w:tr>
      <w:tr w:rsidR="00207E9E" w:rsidRPr="00F157A0" w14:paraId="3BC5A82F" w14:textId="77777777" w:rsidTr="00991897">
        <w:tc>
          <w:tcPr>
            <w:tcW w:w="562" w:type="dxa"/>
          </w:tcPr>
          <w:p w14:paraId="67B8447F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Nº</w:t>
            </w:r>
          </w:p>
        </w:tc>
        <w:tc>
          <w:tcPr>
            <w:tcW w:w="7088" w:type="dxa"/>
            <w:gridSpan w:val="2"/>
          </w:tcPr>
          <w:p w14:paraId="2328BC57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</w:t>
            </w:r>
          </w:p>
        </w:tc>
        <w:tc>
          <w:tcPr>
            <w:tcW w:w="1271" w:type="dxa"/>
          </w:tcPr>
          <w:p w14:paraId="6CCE2746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ARCHIVO</w:t>
            </w:r>
          </w:p>
        </w:tc>
      </w:tr>
      <w:tr w:rsidR="00207E9E" w:rsidRPr="00F157A0" w14:paraId="42D6CC72" w14:textId="77777777" w:rsidTr="00991897">
        <w:tc>
          <w:tcPr>
            <w:tcW w:w="562" w:type="dxa"/>
          </w:tcPr>
          <w:p w14:paraId="28D1E160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1</w:t>
            </w:r>
          </w:p>
        </w:tc>
        <w:tc>
          <w:tcPr>
            <w:tcW w:w="7088" w:type="dxa"/>
            <w:gridSpan w:val="2"/>
          </w:tcPr>
          <w:p w14:paraId="16BFF299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Título:</w:t>
            </w:r>
            <w:r w:rsidRPr="00F157A0">
              <w:rPr>
                <w:rFonts w:eastAsia="Arial" w:cs="Arial"/>
                <w:lang w:eastAsia="es-ES"/>
              </w:rPr>
              <w:t xml:space="preserve"> “Título tesis” </w:t>
            </w:r>
          </w:p>
          <w:p w14:paraId="5CCA9F70" w14:textId="3D47F80B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Nombre doctor</w:t>
            </w:r>
            <w:r w:rsidR="00F97A2E">
              <w:rPr>
                <w:rFonts w:eastAsia="Arial" w:cs="Arial"/>
                <w:b/>
                <w:lang w:val="es" w:eastAsia="es-ES"/>
              </w:rPr>
              <w:t>/a</w:t>
            </w:r>
            <w:r w:rsidRPr="00F157A0">
              <w:rPr>
                <w:rFonts w:eastAsia="Arial" w:cs="Arial"/>
                <w:b/>
                <w:lang w:val="es" w:eastAsia="es-ES"/>
              </w:rPr>
              <w:t xml:space="preserve">: </w:t>
            </w:r>
            <w:r w:rsidRPr="00F157A0">
              <w:rPr>
                <w:rFonts w:eastAsia="Arial" w:cs="Arial"/>
                <w:lang w:val="es" w:eastAsia="es-ES"/>
              </w:rPr>
              <w:t>“Nombre”</w:t>
            </w:r>
          </w:p>
          <w:p w14:paraId="35297FC1" w14:textId="0AB0E8BF" w:rsidR="00F97A2E" w:rsidRDefault="00F97A2E" w:rsidP="00F97A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  <w:r>
              <w:rPr>
                <w:rFonts w:eastAsia="Arial" w:cs="Arial"/>
                <w:b/>
                <w:lang w:val="es" w:eastAsia="es-ES"/>
              </w:rPr>
              <w:t>Número de directores de tesis:</w:t>
            </w:r>
          </w:p>
          <w:p w14:paraId="356DE33A" w14:textId="77777777" w:rsidR="00F97A2E" w:rsidRDefault="00F97A2E" w:rsidP="00F97A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Calificación</w:t>
            </w:r>
            <w:r>
              <w:rPr>
                <w:rFonts w:eastAsia="Arial" w:cs="Arial"/>
                <w:b/>
                <w:lang w:val="es" w:eastAsia="es-ES"/>
              </w:rPr>
              <w:t>:</w:t>
            </w:r>
          </w:p>
          <w:p w14:paraId="4E106905" w14:textId="7102D138" w:rsidR="00F97A2E" w:rsidRPr="00F157A0" w:rsidRDefault="00F97A2E" w:rsidP="00F97A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  <w:r>
              <w:rPr>
                <w:rFonts w:eastAsia="Arial" w:cs="Arial"/>
                <w:b/>
                <w:lang w:val="es" w:eastAsia="es-ES"/>
              </w:rPr>
              <w:t xml:space="preserve">Mención doctorado internacional: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Sí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No</w:t>
            </w:r>
          </w:p>
          <w:p w14:paraId="4C8673CF" w14:textId="77777777" w:rsidR="00207E9E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Descripción</w:t>
            </w:r>
            <w:r w:rsidR="00F97A2E">
              <w:rPr>
                <w:rFonts w:eastAsia="Arial" w:cs="Arial"/>
                <w:b/>
                <w:lang w:val="es" w:eastAsia="es-ES"/>
              </w:rPr>
              <w:t>:</w:t>
            </w:r>
          </w:p>
          <w:p w14:paraId="6F8750E9" w14:textId="78D63399" w:rsidR="00F97A2E" w:rsidRPr="00F157A0" w:rsidRDefault="00F97A2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 w:val="restart"/>
          </w:tcPr>
          <w:p w14:paraId="3537E20C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«méritos 1E.pdf»</w:t>
            </w:r>
          </w:p>
          <w:p w14:paraId="3BE7B350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45492725" w14:textId="77777777" w:rsidTr="00991897">
        <w:tc>
          <w:tcPr>
            <w:tcW w:w="562" w:type="dxa"/>
          </w:tcPr>
          <w:p w14:paraId="456DF6B9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2</w:t>
            </w:r>
          </w:p>
        </w:tc>
        <w:tc>
          <w:tcPr>
            <w:tcW w:w="7088" w:type="dxa"/>
            <w:gridSpan w:val="2"/>
          </w:tcPr>
          <w:p w14:paraId="269EF1B9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Título:</w:t>
            </w:r>
            <w:r w:rsidRPr="00F157A0">
              <w:rPr>
                <w:rFonts w:eastAsia="Arial" w:cs="Arial"/>
                <w:lang w:eastAsia="es-ES"/>
              </w:rPr>
              <w:t xml:space="preserve"> “Título tesis” </w:t>
            </w:r>
          </w:p>
          <w:p w14:paraId="63D803DD" w14:textId="77777777" w:rsidR="00F97A2E" w:rsidRPr="00F157A0" w:rsidRDefault="00F97A2E" w:rsidP="00F97A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Nombre doctor</w:t>
            </w:r>
            <w:r>
              <w:rPr>
                <w:rFonts w:eastAsia="Arial" w:cs="Arial"/>
                <w:b/>
                <w:lang w:val="es" w:eastAsia="es-ES"/>
              </w:rPr>
              <w:t>/a</w:t>
            </w:r>
            <w:r w:rsidRPr="00F157A0">
              <w:rPr>
                <w:rFonts w:eastAsia="Arial" w:cs="Arial"/>
                <w:b/>
                <w:lang w:val="es" w:eastAsia="es-ES"/>
              </w:rPr>
              <w:t xml:space="preserve">: </w:t>
            </w:r>
            <w:r w:rsidRPr="00F157A0">
              <w:rPr>
                <w:rFonts w:eastAsia="Arial" w:cs="Arial"/>
                <w:lang w:val="es" w:eastAsia="es-ES"/>
              </w:rPr>
              <w:t>“Nombre”</w:t>
            </w:r>
          </w:p>
          <w:p w14:paraId="71192AFF" w14:textId="77777777" w:rsidR="00F97A2E" w:rsidRDefault="00F97A2E" w:rsidP="00F97A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  <w:r>
              <w:rPr>
                <w:rFonts w:eastAsia="Arial" w:cs="Arial"/>
                <w:b/>
                <w:lang w:val="es" w:eastAsia="es-ES"/>
              </w:rPr>
              <w:t>Número de directores de tesis:</w:t>
            </w:r>
          </w:p>
          <w:p w14:paraId="6D936BA6" w14:textId="77777777" w:rsidR="00F97A2E" w:rsidRDefault="00F97A2E" w:rsidP="00F97A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Calificación</w:t>
            </w:r>
            <w:r>
              <w:rPr>
                <w:rFonts w:eastAsia="Arial" w:cs="Arial"/>
                <w:b/>
                <w:lang w:val="es" w:eastAsia="es-ES"/>
              </w:rPr>
              <w:t>:</w:t>
            </w:r>
          </w:p>
          <w:p w14:paraId="4B95B89D" w14:textId="77777777" w:rsidR="00F97A2E" w:rsidRPr="00F157A0" w:rsidRDefault="00F97A2E" w:rsidP="00F97A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  <w:r>
              <w:rPr>
                <w:rFonts w:eastAsia="Arial" w:cs="Arial"/>
                <w:b/>
                <w:lang w:val="es" w:eastAsia="es-ES"/>
              </w:rPr>
              <w:t xml:space="preserve">Mención doctorado internacional: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Sí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No</w:t>
            </w:r>
          </w:p>
          <w:p w14:paraId="6C44DE55" w14:textId="77777777" w:rsidR="00207E9E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Descripción</w:t>
            </w:r>
            <w:r w:rsidR="00F97A2E">
              <w:rPr>
                <w:rFonts w:eastAsia="Arial" w:cs="Arial"/>
                <w:b/>
                <w:lang w:val="es" w:eastAsia="es-ES"/>
              </w:rPr>
              <w:t>:</w:t>
            </w:r>
          </w:p>
          <w:p w14:paraId="1E2C22A9" w14:textId="3860951A" w:rsidR="00F97A2E" w:rsidRPr="00F157A0" w:rsidRDefault="00F97A2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1E3A7FE5" w14:textId="77777777" w:rsidR="00207E9E" w:rsidRPr="00F157A0" w:rsidRDefault="00207E9E" w:rsidP="00C42F20">
            <w:pPr>
              <w:spacing w:after="0"/>
              <w:rPr>
                <w:rFonts w:eastAsia="Arial" w:cs="Arial"/>
                <w:lang w:val="es" w:eastAsia="es-ES"/>
              </w:rPr>
            </w:pPr>
          </w:p>
        </w:tc>
      </w:tr>
      <w:tr w:rsidR="00207E9E" w:rsidRPr="00F157A0" w14:paraId="447D9AB8" w14:textId="77777777" w:rsidTr="00991897">
        <w:tc>
          <w:tcPr>
            <w:tcW w:w="562" w:type="dxa"/>
          </w:tcPr>
          <w:p w14:paraId="226F7DB3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7088" w:type="dxa"/>
            <w:gridSpan w:val="2"/>
          </w:tcPr>
          <w:p w14:paraId="2A360BE7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76736885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0F6DB663" w14:textId="77777777" w:rsidTr="00991897">
        <w:tc>
          <w:tcPr>
            <w:tcW w:w="562" w:type="dxa"/>
          </w:tcPr>
          <w:p w14:paraId="21A56DF8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</w:t>
            </w:r>
          </w:p>
        </w:tc>
        <w:tc>
          <w:tcPr>
            <w:tcW w:w="7088" w:type="dxa"/>
            <w:gridSpan w:val="2"/>
          </w:tcPr>
          <w:p w14:paraId="627896DD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474078F9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</w:tbl>
    <w:p w14:paraId="7EFAA3D7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</w:p>
    <w:p w14:paraId="706C71ED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  <w:r w:rsidRPr="00F157A0">
        <w:rPr>
          <w:rFonts w:eastAsia="Arial" w:cs="Arial"/>
          <w:b/>
          <w:lang w:val="es" w:eastAsia="es-ES"/>
        </w:rPr>
        <w:t xml:space="preserve">1.F. Congresos, conferencias, seminarios </w:t>
      </w:r>
    </w:p>
    <w:tbl>
      <w:tblPr>
        <w:tblStyle w:val="Tablaconcuadrcula1"/>
        <w:tblW w:w="8921" w:type="dxa"/>
        <w:tblLook w:val="04A0" w:firstRow="1" w:lastRow="0" w:firstColumn="1" w:lastColumn="0" w:noHBand="0" w:noVBand="1"/>
      </w:tblPr>
      <w:tblGrid>
        <w:gridCol w:w="562"/>
        <w:gridCol w:w="2273"/>
        <w:gridCol w:w="4815"/>
        <w:gridCol w:w="1271"/>
      </w:tblGrid>
      <w:tr w:rsidR="00207E9E" w:rsidRPr="00F157A0" w14:paraId="40B829CF" w14:textId="77777777" w:rsidTr="00991897">
        <w:tc>
          <w:tcPr>
            <w:tcW w:w="2835" w:type="dxa"/>
            <w:gridSpan w:val="2"/>
            <w:vAlign w:val="center"/>
          </w:tcPr>
          <w:p w14:paraId="0B5B9700" w14:textId="77777777" w:rsidR="00207E9E" w:rsidRPr="00F157A0" w:rsidRDefault="00207E9E" w:rsidP="00C42F20">
            <w:pPr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1.F. Contribuciones presentadas en congresos, conferencias, seminarios u otros tipos de reuniones de relevancia científica</w:t>
            </w:r>
          </w:p>
        </w:tc>
        <w:tc>
          <w:tcPr>
            <w:tcW w:w="6086" w:type="dxa"/>
            <w:gridSpan w:val="2"/>
            <w:vAlign w:val="center"/>
          </w:tcPr>
          <w:p w14:paraId="53BC7EE4" w14:textId="77777777" w:rsidR="00207E9E" w:rsidRPr="00F157A0" w:rsidRDefault="00207E9E" w:rsidP="00C42F2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Copia de la carátula, índice de autores, y primera y última página del libro de resúmenes de la reunión científica.</w:t>
            </w:r>
          </w:p>
          <w:p w14:paraId="015CCAE5" w14:textId="77777777" w:rsidR="00207E9E" w:rsidRPr="00F157A0" w:rsidRDefault="00207E9E" w:rsidP="00C42F2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Copia del resumen presentado.</w:t>
            </w:r>
          </w:p>
          <w:p w14:paraId="5FE07367" w14:textId="77777777" w:rsidR="00207E9E" w:rsidRPr="00F157A0" w:rsidRDefault="00207E9E" w:rsidP="00B61861">
            <w:pPr>
              <w:numPr>
                <w:ilvl w:val="0"/>
                <w:numId w:val="3"/>
              </w:numPr>
              <w:spacing w:after="0"/>
              <w:contextualSpacing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Copia que acredite el tipo de participación. </w:t>
            </w:r>
          </w:p>
        </w:tc>
      </w:tr>
      <w:tr w:rsidR="00207E9E" w:rsidRPr="00F157A0" w14:paraId="2B41D24E" w14:textId="77777777" w:rsidTr="00991897">
        <w:tc>
          <w:tcPr>
            <w:tcW w:w="562" w:type="dxa"/>
          </w:tcPr>
          <w:p w14:paraId="7428C502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Nº</w:t>
            </w:r>
          </w:p>
        </w:tc>
        <w:tc>
          <w:tcPr>
            <w:tcW w:w="7088" w:type="dxa"/>
            <w:gridSpan w:val="2"/>
          </w:tcPr>
          <w:p w14:paraId="5B1AE39F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</w:t>
            </w:r>
          </w:p>
        </w:tc>
        <w:tc>
          <w:tcPr>
            <w:tcW w:w="1271" w:type="dxa"/>
          </w:tcPr>
          <w:p w14:paraId="319B3B61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ARCHIVO</w:t>
            </w:r>
          </w:p>
        </w:tc>
      </w:tr>
      <w:tr w:rsidR="00207E9E" w:rsidRPr="00F157A0" w14:paraId="65930CA9" w14:textId="77777777" w:rsidTr="00991897">
        <w:tc>
          <w:tcPr>
            <w:tcW w:w="562" w:type="dxa"/>
          </w:tcPr>
          <w:p w14:paraId="172DBA8D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1</w:t>
            </w:r>
          </w:p>
        </w:tc>
        <w:tc>
          <w:tcPr>
            <w:tcW w:w="7088" w:type="dxa"/>
            <w:gridSpan w:val="2"/>
          </w:tcPr>
          <w:p w14:paraId="2CB2BC73" w14:textId="22E2645C" w:rsidR="00B61861" w:rsidRDefault="00B61861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>
              <w:rPr>
                <w:rFonts w:eastAsia="Arial" w:cs="Arial"/>
                <w:b/>
                <w:lang w:eastAsia="es-ES"/>
              </w:rPr>
              <w:t>Título:</w:t>
            </w:r>
          </w:p>
          <w:p w14:paraId="6230EF64" w14:textId="4F7385CD" w:rsidR="00B61861" w:rsidRDefault="00B61861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>
              <w:rPr>
                <w:rFonts w:eastAsia="Arial" w:cs="Arial"/>
                <w:b/>
                <w:lang w:eastAsia="es-ES"/>
              </w:rPr>
              <w:t>Indicios de calidad:</w:t>
            </w:r>
          </w:p>
          <w:p w14:paraId="700349DF" w14:textId="59749293" w:rsidR="00B61861" w:rsidRPr="00F157A0" w:rsidRDefault="00B61861" w:rsidP="00B618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Internacional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Nacional</w:t>
            </w:r>
          </w:p>
          <w:p w14:paraId="2F19045C" w14:textId="6CECFE6C" w:rsidR="00B61861" w:rsidRPr="00F157A0" w:rsidRDefault="00B61861" w:rsidP="00B618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Ponencia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Comunicación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Póster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Otro (indicar cuál)</w:t>
            </w:r>
          </w:p>
          <w:p w14:paraId="505A8040" w14:textId="21E57E66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</w:t>
            </w:r>
            <w:r w:rsidR="00B61861">
              <w:rPr>
                <w:rFonts w:eastAsia="Arial" w:cs="Arial"/>
                <w:b/>
                <w:lang w:eastAsia="es-ES"/>
              </w:rPr>
              <w:t>:</w:t>
            </w:r>
          </w:p>
          <w:p w14:paraId="3AF6E69A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 w:val="restart"/>
          </w:tcPr>
          <w:p w14:paraId="2CF96322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«méritos 1F.pdf»</w:t>
            </w:r>
          </w:p>
          <w:p w14:paraId="765CEA3D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25F52032" w14:textId="77777777" w:rsidTr="00991897">
        <w:tc>
          <w:tcPr>
            <w:tcW w:w="562" w:type="dxa"/>
          </w:tcPr>
          <w:p w14:paraId="55599BD1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2</w:t>
            </w:r>
          </w:p>
        </w:tc>
        <w:tc>
          <w:tcPr>
            <w:tcW w:w="7088" w:type="dxa"/>
            <w:gridSpan w:val="2"/>
          </w:tcPr>
          <w:p w14:paraId="7C2EC586" w14:textId="77777777" w:rsidR="00B61861" w:rsidRDefault="00B61861" w:rsidP="00B618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>
              <w:rPr>
                <w:rFonts w:eastAsia="Arial" w:cs="Arial"/>
                <w:b/>
                <w:lang w:eastAsia="es-ES"/>
              </w:rPr>
              <w:t>Título:</w:t>
            </w:r>
          </w:p>
          <w:p w14:paraId="295CA7E8" w14:textId="77777777" w:rsidR="00B61861" w:rsidRDefault="00B61861" w:rsidP="00B618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>
              <w:rPr>
                <w:rFonts w:eastAsia="Arial" w:cs="Arial"/>
                <w:b/>
                <w:lang w:eastAsia="es-ES"/>
              </w:rPr>
              <w:t>Indicios de calidad:</w:t>
            </w:r>
          </w:p>
          <w:p w14:paraId="62A23D6E" w14:textId="77777777" w:rsidR="00B61861" w:rsidRPr="00F157A0" w:rsidRDefault="00B61861" w:rsidP="00B618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Internacional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Nacional</w:t>
            </w:r>
          </w:p>
          <w:p w14:paraId="051B901D" w14:textId="77777777" w:rsidR="00B61861" w:rsidRPr="00F157A0" w:rsidRDefault="00B61861" w:rsidP="00B618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Ponencia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Comunicación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Póster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Otro (indicar cuál)</w:t>
            </w:r>
          </w:p>
          <w:p w14:paraId="19D6ECB3" w14:textId="77777777" w:rsidR="00207E9E" w:rsidRDefault="00B61861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  <w:r>
              <w:rPr>
                <w:rFonts w:eastAsia="Arial" w:cs="Arial"/>
                <w:b/>
                <w:lang w:val="es" w:eastAsia="es-ES"/>
              </w:rPr>
              <w:t>Descripción:</w:t>
            </w:r>
          </w:p>
          <w:p w14:paraId="576D2DDE" w14:textId="59FB541E" w:rsidR="00B61861" w:rsidRPr="00F157A0" w:rsidRDefault="00B61861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12857C10" w14:textId="77777777" w:rsidR="00207E9E" w:rsidRPr="00F157A0" w:rsidRDefault="00207E9E" w:rsidP="00C42F20">
            <w:pPr>
              <w:spacing w:after="0"/>
              <w:rPr>
                <w:rFonts w:eastAsia="Arial" w:cs="Arial"/>
                <w:lang w:val="es" w:eastAsia="es-ES"/>
              </w:rPr>
            </w:pPr>
          </w:p>
        </w:tc>
      </w:tr>
      <w:tr w:rsidR="00207E9E" w:rsidRPr="00F157A0" w14:paraId="3AFF5105" w14:textId="77777777" w:rsidTr="00991897">
        <w:tc>
          <w:tcPr>
            <w:tcW w:w="562" w:type="dxa"/>
          </w:tcPr>
          <w:p w14:paraId="47E0E259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7088" w:type="dxa"/>
            <w:gridSpan w:val="2"/>
          </w:tcPr>
          <w:p w14:paraId="1958556A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6CD17841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1C0CADA8" w14:textId="77777777" w:rsidTr="00991897">
        <w:tc>
          <w:tcPr>
            <w:tcW w:w="562" w:type="dxa"/>
          </w:tcPr>
          <w:p w14:paraId="6FD40CF2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</w:t>
            </w:r>
          </w:p>
        </w:tc>
        <w:tc>
          <w:tcPr>
            <w:tcW w:w="7088" w:type="dxa"/>
            <w:gridSpan w:val="2"/>
          </w:tcPr>
          <w:p w14:paraId="3501A1D7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1AAA8DC0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</w:tbl>
    <w:p w14:paraId="2D6ED4A2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</w:p>
    <w:p w14:paraId="0FE01316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  <w:r w:rsidRPr="00F157A0">
        <w:rPr>
          <w:rFonts w:eastAsia="Arial" w:cs="Arial"/>
          <w:b/>
          <w:lang w:val="es" w:eastAsia="es-ES"/>
        </w:rPr>
        <w:t>1.G. Participación en ensayos clínicos</w:t>
      </w:r>
    </w:p>
    <w:tbl>
      <w:tblPr>
        <w:tblStyle w:val="Tablaconcuadrcula1"/>
        <w:tblW w:w="8921" w:type="dxa"/>
        <w:tblLook w:val="04A0" w:firstRow="1" w:lastRow="0" w:firstColumn="1" w:lastColumn="0" w:noHBand="0" w:noVBand="1"/>
      </w:tblPr>
      <w:tblGrid>
        <w:gridCol w:w="562"/>
        <w:gridCol w:w="2273"/>
        <w:gridCol w:w="4815"/>
        <w:gridCol w:w="1271"/>
      </w:tblGrid>
      <w:tr w:rsidR="00207E9E" w:rsidRPr="00F157A0" w14:paraId="450D9B68" w14:textId="77777777" w:rsidTr="00991897">
        <w:tc>
          <w:tcPr>
            <w:tcW w:w="2835" w:type="dxa"/>
            <w:gridSpan w:val="2"/>
            <w:vAlign w:val="center"/>
          </w:tcPr>
          <w:p w14:paraId="2248EA5E" w14:textId="77777777" w:rsidR="00207E9E" w:rsidRPr="00F157A0" w:rsidRDefault="00207E9E" w:rsidP="00C42F20">
            <w:pPr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1.G. Participación en ensayos clínicos valorándose especialmente la participación como Investigador/a Principal</w:t>
            </w:r>
          </w:p>
        </w:tc>
        <w:tc>
          <w:tcPr>
            <w:tcW w:w="6086" w:type="dxa"/>
            <w:gridSpan w:val="2"/>
            <w:vAlign w:val="center"/>
          </w:tcPr>
          <w:p w14:paraId="53DB5618" w14:textId="77777777" w:rsidR="00207E9E" w:rsidRDefault="00207E9E" w:rsidP="00C42F20">
            <w:pPr>
              <w:spacing w:after="0"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Aportar certificación y autorización del ensayo por un organismo oficial y </w:t>
            </w:r>
            <w:r w:rsidR="00185D81">
              <w:rPr>
                <w:rFonts w:eastAsia="Arial" w:cs="Arial"/>
                <w:lang w:val="es" w:eastAsia="es-ES"/>
              </w:rPr>
              <w:t>comités éticos.</w:t>
            </w:r>
          </w:p>
          <w:p w14:paraId="6253D48A" w14:textId="153178AD" w:rsidR="00185D81" w:rsidRPr="00F157A0" w:rsidRDefault="00185D81" w:rsidP="00C42F20">
            <w:pPr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>
              <w:rPr>
                <w:rFonts w:eastAsia="Arial" w:cs="Arial"/>
                <w:lang w:val="es" w:eastAsia="es-ES"/>
              </w:rPr>
              <w:t>Tipo de participación</w:t>
            </w:r>
          </w:p>
        </w:tc>
      </w:tr>
      <w:tr w:rsidR="00207E9E" w:rsidRPr="00F157A0" w14:paraId="1CC21200" w14:textId="77777777" w:rsidTr="00991897">
        <w:tc>
          <w:tcPr>
            <w:tcW w:w="562" w:type="dxa"/>
          </w:tcPr>
          <w:p w14:paraId="360FC67D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Nº</w:t>
            </w:r>
          </w:p>
        </w:tc>
        <w:tc>
          <w:tcPr>
            <w:tcW w:w="7088" w:type="dxa"/>
            <w:gridSpan w:val="2"/>
          </w:tcPr>
          <w:p w14:paraId="163E7DDB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</w:t>
            </w:r>
          </w:p>
        </w:tc>
        <w:tc>
          <w:tcPr>
            <w:tcW w:w="1271" w:type="dxa"/>
          </w:tcPr>
          <w:p w14:paraId="766F093B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ARCHIVO</w:t>
            </w:r>
          </w:p>
        </w:tc>
      </w:tr>
      <w:tr w:rsidR="00207E9E" w:rsidRPr="00F157A0" w14:paraId="6195A8D9" w14:textId="77777777" w:rsidTr="00991897">
        <w:tc>
          <w:tcPr>
            <w:tcW w:w="562" w:type="dxa"/>
          </w:tcPr>
          <w:p w14:paraId="5C393D53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1</w:t>
            </w:r>
          </w:p>
        </w:tc>
        <w:tc>
          <w:tcPr>
            <w:tcW w:w="7088" w:type="dxa"/>
            <w:gridSpan w:val="2"/>
          </w:tcPr>
          <w:p w14:paraId="1AF28341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Nombre ensayo:</w:t>
            </w:r>
            <w:r w:rsidRPr="00F157A0">
              <w:rPr>
                <w:rFonts w:eastAsia="Arial" w:cs="Arial"/>
                <w:lang w:eastAsia="es-ES"/>
              </w:rPr>
              <w:t xml:space="preserve"> “Nombre del ensayo” </w:t>
            </w:r>
          </w:p>
          <w:p w14:paraId="64A20FE1" w14:textId="4B19F323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Datos identificativos</w:t>
            </w:r>
            <w:r w:rsidR="008A07BB">
              <w:rPr>
                <w:rFonts w:eastAsia="Arial" w:cs="Arial"/>
                <w:b/>
                <w:lang w:eastAsia="es-ES"/>
              </w:rPr>
              <w:t>:</w:t>
            </w:r>
          </w:p>
          <w:p w14:paraId="14936122" w14:textId="77777777" w:rsidR="00207E9E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 participación</w:t>
            </w:r>
            <w:r w:rsidR="00185D81">
              <w:rPr>
                <w:rFonts w:eastAsia="Arial" w:cs="Arial"/>
                <w:b/>
                <w:lang w:eastAsia="es-ES"/>
              </w:rPr>
              <w:t>:</w:t>
            </w:r>
          </w:p>
          <w:p w14:paraId="38481E94" w14:textId="2693F10E" w:rsidR="00185D81" w:rsidRPr="00F157A0" w:rsidRDefault="00185D81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</w:p>
        </w:tc>
        <w:tc>
          <w:tcPr>
            <w:tcW w:w="1271" w:type="dxa"/>
            <w:vMerge w:val="restart"/>
          </w:tcPr>
          <w:p w14:paraId="41C9E690" w14:textId="39D2200B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«méritos 1G.pdf»</w:t>
            </w:r>
          </w:p>
          <w:p w14:paraId="799EF122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64B0DCE3" w14:textId="77777777" w:rsidTr="00991897">
        <w:tc>
          <w:tcPr>
            <w:tcW w:w="562" w:type="dxa"/>
          </w:tcPr>
          <w:p w14:paraId="457B84A4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2</w:t>
            </w:r>
          </w:p>
        </w:tc>
        <w:tc>
          <w:tcPr>
            <w:tcW w:w="7088" w:type="dxa"/>
            <w:gridSpan w:val="2"/>
          </w:tcPr>
          <w:p w14:paraId="2E9C726D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Nombre ensayo:</w:t>
            </w:r>
            <w:r w:rsidRPr="00F157A0">
              <w:rPr>
                <w:rFonts w:eastAsia="Arial" w:cs="Arial"/>
                <w:lang w:eastAsia="es-ES"/>
              </w:rPr>
              <w:t xml:space="preserve"> “Nombre del ensayo” </w:t>
            </w:r>
          </w:p>
          <w:p w14:paraId="42DE9A30" w14:textId="6ADCF5E4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Datos identificativos</w:t>
            </w:r>
            <w:r w:rsidR="00185D81">
              <w:rPr>
                <w:rFonts w:eastAsia="Arial" w:cs="Arial"/>
                <w:b/>
                <w:lang w:eastAsia="es-ES"/>
              </w:rPr>
              <w:t>:</w:t>
            </w:r>
          </w:p>
          <w:p w14:paraId="32DAA135" w14:textId="77777777" w:rsidR="00207E9E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 participación</w:t>
            </w:r>
            <w:r w:rsidR="00185D81">
              <w:rPr>
                <w:rFonts w:eastAsia="Arial" w:cs="Arial"/>
                <w:b/>
                <w:lang w:eastAsia="es-ES"/>
              </w:rPr>
              <w:t>:</w:t>
            </w:r>
            <w:r w:rsidRPr="00F157A0">
              <w:rPr>
                <w:rFonts w:eastAsia="Arial" w:cs="Arial"/>
                <w:b/>
                <w:lang w:val="es" w:eastAsia="es-ES"/>
              </w:rPr>
              <w:t xml:space="preserve"> </w:t>
            </w:r>
          </w:p>
          <w:p w14:paraId="70CDEE10" w14:textId="7C53B884" w:rsidR="00185D81" w:rsidRPr="00F157A0" w:rsidRDefault="00185D81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2732D8B8" w14:textId="77777777" w:rsidR="00207E9E" w:rsidRPr="00F157A0" w:rsidRDefault="00207E9E" w:rsidP="00C42F20">
            <w:pPr>
              <w:spacing w:after="0"/>
              <w:rPr>
                <w:rFonts w:eastAsia="Arial" w:cs="Arial"/>
                <w:lang w:val="es" w:eastAsia="es-ES"/>
              </w:rPr>
            </w:pPr>
          </w:p>
        </w:tc>
      </w:tr>
      <w:tr w:rsidR="00207E9E" w:rsidRPr="00F157A0" w14:paraId="24CCCC11" w14:textId="77777777" w:rsidTr="00991897">
        <w:tc>
          <w:tcPr>
            <w:tcW w:w="562" w:type="dxa"/>
          </w:tcPr>
          <w:p w14:paraId="7016ECB1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7088" w:type="dxa"/>
            <w:gridSpan w:val="2"/>
          </w:tcPr>
          <w:p w14:paraId="3A8348A6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5986D601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16BE266B" w14:textId="77777777" w:rsidTr="00991897">
        <w:tc>
          <w:tcPr>
            <w:tcW w:w="562" w:type="dxa"/>
          </w:tcPr>
          <w:p w14:paraId="5FBD6AA3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</w:t>
            </w:r>
          </w:p>
        </w:tc>
        <w:tc>
          <w:tcPr>
            <w:tcW w:w="7088" w:type="dxa"/>
            <w:gridSpan w:val="2"/>
          </w:tcPr>
          <w:p w14:paraId="00B0CD7B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19C78821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</w:tbl>
    <w:p w14:paraId="17D4A057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</w:p>
    <w:p w14:paraId="11DB6691" w14:textId="7F06A158" w:rsidR="005C005C" w:rsidRPr="00F157A0" w:rsidRDefault="005C005C" w:rsidP="005018F0">
      <w:pPr>
        <w:spacing w:after="0" w:line="336" w:lineRule="auto"/>
        <w:jc w:val="left"/>
        <w:rPr>
          <w:rFonts w:eastAsia="Arial" w:cs="Arial"/>
          <w:b/>
          <w:lang w:val="es" w:eastAsia="es-ES"/>
        </w:rPr>
      </w:pPr>
    </w:p>
    <w:p w14:paraId="58FA48A9" w14:textId="5B38171C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  <w:r w:rsidRPr="007D64E1">
        <w:rPr>
          <w:rFonts w:eastAsia="Arial" w:cs="Arial"/>
          <w:b/>
          <w:highlight w:val="lightGray"/>
          <w:lang w:val="es" w:eastAsia="es-ES"/>
        </w:rPr>
        <w:t>2. EXPERIENCIA DOCENTE Y ASISTENCIAL</w:t>
      </w:r>
      <w:r w:rsidRPr="00F157A0">
        <w:rPr>
          <w:rFonts w:eastAsia="Arial" w:cs="Arial"/>
          <w:b/>
          <w:lang w:val="es" w:eastAsia="es-ES"/>
        </w:rPr>
        <w:t xml:space="preserve"> </w:t>
      </w:r>
    </w:p>
    <w:p w14:paraId="14C26AE4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Times New Roman" w:cs="Arial"/>
          <w:b/>
          <w:lang w:eastAsia="es-ES"/>
        </w:rPr>
      </w:pPr>
      <w:r w:rsidRPr="00F157A0">
        <w:rPr>
          <w:rFonts w:eastAsia="Times New Roman" w:cs="Arial"/>
          <w:b/>
          <w:lang w:eastAsia="es-ES"/>
        </w:rPr>
        <w:t xml:space="preserve">2.1. Experiencia docente universitaria </w:t>
      </w:r>
    </w:p>
    <w:p w14:paraId="018B6B19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Times New Roman" w:cs="Arial"/>
          <w:b/>
          <w:lang w:eastAsia="es-ES"/>
        </w:rPr>
      </w:pPr>
      <w:r w:rsidRPr="00F157A0">
        <w:rPr>
          <w:rFonts w:eastAsia="Times New Roman" w:cs="Arial"/>
          <w:b/>
          <w:lang w:eastAsia="es-ES"/>
        </w:rPr>
        <w:t>2.1.A. Amplitud, diversidad, intensidad, responsabilidad, ciclos, tipo de docencia universitaria reglada.</w:t>
      </w:r>
    </w:p>
    <w:tbl>
      <w:tblPr>
        <w:tblStyle w:val="Tablaconcuadrcula1"/>
        <w:tblW w:w="4999" w:type="pct"/>
        <w:tblLook w:val="04A0" w:firstRow="1" w:lastRow="0" w:firstColumn="1" w:lastColumn="0" w:noHBand="0" w:noVBand="1"/>
      </w:tblPr>
      <w:tblGrid>
        <w:gridCol w:w="518"/>
        <w:gridCol w:w="2723"/>
        <w:gridCol w:w="3817"/>
        <w:gridCol w:w="1577"/>
      </w:tblGrid>
      <w:tr w:rsidR="00207E9E" w:rsidRPr="00F157A0" w14:paraId="0ABC5105" w14:textId="77777777" w:rsidTr="00991897">
        <w:trPr>
          <w:cantSplit/>
          <w:trHeight w:val="1073"/>
        </w:trPr>
        <w:tc>
          <w:tcPr>
            <w:tcW w:w="1877" w:type="pct"/>
            <w:gridSpan w:val="2"/>
            <w:vAlign w:val="center"/>
          </w:tcPr>
          <w:p w14:paraId="5C984F62" w14:textId="77777777" w:rsidR="00207E9E" w:rsidRPr="00F157A0" w:rsidRDefault="00207E9E" w:rsidP="00C42F20">
            <w:pPr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 xml:space="preserve">2.1.A. Amplitud, intensidad, diversidad, grado de responsabilidad, ciclos y tipo de docencia en su ámbito disciplinar universitario en enseñanzas regladas. </w:t>
            </w:r>
          </w:p>
          <w:p w14:paraId="5A2A505F" w14:textId="77777777" w:rsidR="00207E9E" w:rsidRPr="00F157A0" w:rsidRDefault="00207E9E" w:rsidP="00C42F20">
            <w:pPr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 xml:space="preserve">Dirección de TFG y TFM </w:t>
            </w:r>
          </w:p>
        </w:tc>
        <w:tc>
          <w:tcPr>
            <w:tcW w:w="3123" w:type="pct"/>
            <w:gridSpan w:val="2"/>
            <w:vAlign w:val="center"/>
          </w:tcPr>
          <w:p w14:paraId="245A35CA" w14:textId="42B823CB" w:rsidR="00207E9E" w:rsidRPr="00F157A0" w:rsidRDefault="00207E9E" w:rsidP="00C42F2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Certificación de la u</w:t>
            </w:r>
            <w:r w:rsidR="00185D81">
              <w:rPr>
                <w:rFonts w:eastAsia="Arial" w:cs="Arial"/>
                <w:lang w:val="es" w:eastAsia="es-ES"/>
              </w:rPr>
              <w:t>niversidad donde se explicite la</w:t>
            </w:r>
            <w:r w:rsidRPr="00F157A0">
              <w:rPr>
                <w:rFonts w:eastAsia="Arial" w:cs="Arial"/>
                <w:lang w:val="es" w:eastAsia="es-ES"/>
              </w:rPr>
              <w:t xml:space="preserve">s </w:t>
            </w:r>
            <w:r w:rsidR="00185D81">
              <w:rPr>
                <w:rFonts w:eastAsia="Arial" w:cs="Arial"/>
                <w:lang w:val="es" w:eastAsia="es-ES"/>
              </w:rPr>
              <w:t xml:space="preserve">los </w:t>
            </w:r>
            <w:r w:rsidRPr="00F157A0">
              <w:rPr>
                <w:rFonts w:eastAsia="Arial" w:cs="Arial"/>
                <w:lang w:val="es" w:eastAsia="es-ES"/>
              </w:rPr>
              <w:t>puestos ocupados y la docencia impartida oficialmente, con especificación de las materias</w:t>
            </w:r>
            <w:r w:rsidR="00185D81">
              <w:rPr>
                <w:rFonts w:eastAsia="Arial" w:cs="Arial"/>
                <w:lang w:val="es" w:eastAsia="es-ES"/>
              </w:rPr>
              <w:t>,</w:t>
            </w:r>
            <w:r w:rsidRPr="00F157A0">
              <w:rPr>
                <w:rFonts w:eastAsia="Arial" w:cs="Arial"/>
                <w:lang w:val="es" w:eastAsia="es-ES"/>
              </w:rPr>
              <w:t xml:space="preserve"> el grado de responsabilidad</w:t>
            </w:r>
            <w:r w:rsidR="00185D81">
              <w:rPr>
                <w:rFonts w:eastAsia="Arial" w:cs="Arial"/>
                <w:lang w:val="es" w:eastAsia="es-ES"/>
              </w:rPr>
              <w:t xml:space="preserve"> y el número de horas</w:t>
            </w:r>
            <w:r w:rsidR="008A07BB">
              <w:rPr>
                <w:rFonts w:eastAsia="Arial" w:cs="Arial"/>
                <w:lang w:val="es" w:eastAsia="es-ES"/>
              </w:rPr>
              <w:t xml:space="preserve"> impartidas</w:t>
            </w:r>
            <w:r w:rsidRPr="00F157A0">
              <w:rPr>
                <w:rFonts w:eastAsia="Arial" w:cs="Arial"/>
                <w:lang w:val="es" w:eastAsia="es-ES"/>
              </w:rPr>
              <w:t xml:space="preserve">. </w:t>
            </w:r>
          </w:p>
          <w:p w14:paraId="33CE41BA" w14:textId="77777777" w:rsidR="00207E9E" w:rsidRPr="00F157A0" w:rsidRDefault="00207E9E" w:rsidP="00C42F2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Certificado de la Universidad que indique que el número de TFM y TFG dirigidos incluyendo el nombre y calificación obtenida por el alumno. </w:t>
            </w:r>
          </w:p>
        </w:tc>
      </w:tr>
      <w:tr w:rsidR="00207E9E" w:rsidRPr="00F157A0" w14:paraId="274166BA" w14:textId="77777777" w:rsidTr="00991897">
        <w:tc>
          <w:tcPr>
            <w:tcW w:w="300" w:type="pct"/>
          </w:tcPr>
          <w:p w14:paraId="757CD520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Nº</w:t>
            </w:r>
          </w:p>
        </w:tc>
        <w:tc>
          <w:tcPr>
            <w:tcW w:w="3787" w:type="pct"/>
            <w:gridSpan w:val="2"/>
          </w:tcPr>
          <w:p w14:paraId="51092230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</w:t>
            </w:r>
          </w:p>
        </w:tc>
        <w:tc>
          <w:tcPr>
            <w:tcW w:w="913" w:type="pct"/>
          </w:tcPr>
          <w:p w14:paraId="66716520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ARCHIVO</w:t>
            </w:r>
          </w:p>
        </w:tc>
      </w:tr>
      <w:tr w:rsidR="00207E9E" w:rsidRPr="00F157A0" w14:paraId="2BDF0B63" w14:textId="77777777" w:rsidTr="00991897">
        <w:tc>
          <w:tcPr>
            <w:tcW w:w="300" w:type="pct"/>
          </w:tcPr>
          <w:p w14:paraId="130EA8D7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1</w:t>
            </w:r>
          </w:p>
        </w:tc>
        <w:tc>
          <w:tcPr>
            <w:tcW w:w="3787" w:type="pct"/>
            <w:gridSpan w:val="2"/>
          </w:tcPr>
          <w:p w14:paraId="34700D95" w14:textId="6E79801E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 actividad docente</w:t>
            </w:r>
            <w:r w:rsidR="00185D81">
              <w:rPr>
                <w:rFonts w:eastAsia="Arial" w:cs="Arial"/>
                <w:b/>
                <w:lang w:eastAsia="es-ES"/>
              </w:rPr>
              <w:t>:</w:t>
            </w:r>
          </w:p>
          <w:p w14:paraId="49C5DFED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913" w:type="pct"/>
            <w:vMerge w:val="restart"/>
          </w:tcPr>
          <w:p w14:paraId="472C55EC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«méritos 2.1.A.pdf»</w:t>
            </w:r>
          </w:p>
          <w:p w14:paraId="0AE91BE0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307DE566" w14:textId="77777777" w:rsidTr="00991897">
        <w:tc>
          <w:tcPr>
            <w:tcW w:w="300" w:type="pct"/>
          </w:tcPr>
          <w:p w14:paraId="26C4927C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2</w:t>
            </w:r>
          </w:p>
        </w:tc>
        <w:tc>
          <w:tcPr>
            <w:tcW w:w="3787" w:type="pct"/>
            <w:gridSpan w:val="2"/>
          </w:tcPr>
          <w:p w14:paraId="5E345764" w14:textId="4634F91B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 actividad docente</w:t>
            </w:r>
            <w:r w:rsidR="00185D81">
              <w:rPr>
                <w:rFonts w:eastAsia="Arial" w:cs="Arial"/>
                <w:b/>
                <w:lang w:eastAsia="es-ES"/>
              </w:rPr>
              <w:t>:</w:t>
            </w:r>
          </w:p>
          <w:p w14:paraId="190987F3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913" w:type="pct"/>
            <w:vMerge/>
          </w:tcPr>
          <w:p w14:paraId="1DB128FB" w14:textId="77777777" w:rsidR="00207E9E" w:rsidRPr="00F157A0" w:rsidRDefault="00207E9E" w:rsidP="00C42F20">
            <w:pPr>
              <w:spacing w:after="0"/>
              <w:rPr>
                <w:rFonts w:eastAsia="Arial" w:cs="Arial"/>
                <w:lang w:val="es" w:eastAsia="es-ES"/>
              </w:rPr>
            </w:pPr>
          </w:p>
        </w:tc>
      </w:tr>
      <w:tr w:rsidR="00207E9E" w:rsidRPr="00F157A0" w14:paraId="01AD348E" w14:textId="77777777" w:rsidTr="00991897">
        <w:tc>
          <w:tcPr>
            <w:tcW w:w="300" w:type="pct"/>
          </w:tcPr>
          <w:p w14:paraId="68D64714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3787" w:type="pct"/>
            <w:gridSpan w:val="2"/>
          </w:tcPr>
          <w:p w14:paraId="7F71BFF9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913" w:type="pct"/>
            <w:vMerge/>
          </w:tcPr>
          <w:p w14:paraId="49DEC15F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24245F74" w14:textId="77777777" w:rsidTr="00991897">
        <w:tc>
          <w:tcPr>
            <w:tcW w:w="300" w:type="pct"/>
          </w:tcPr>
          <w:p w14:paraId="6CC5D34C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</w:t>
            </w:r>
          </w:p>
        </w:tc>
        <w:tc>
          <w:tcPr>
            <w:tcW w:w="3787" w:type="pct"/>
            <w:gridSpan w:val="2"/>
          </w:tcPr>
          <w:p w14:paraId="7C47EECA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913" w:type="pct"/>
            <w:vMerge/>
          </w:tcPr>
          <w:p w14:paraId="6EA0A69A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</w:tbl>
    <w:p w14:paraId="226EA236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Times New Roman" w:cs="Arial"/>
          <w:b/>
          <w:lang w:eastAsia="es-ES"/>
        </w:rPr>
      </w:pPr>
    </w:p>
    <w:p w14:paraId="0951A685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Times New Roman" w:cs="Arial"/>
          <w:b/>
          <w:lang w:eastAsia="es-ES"/>
        </w:rPr>
      </w:pPr>
      <w:r w:rsidRPr="00F157A0">
        <w:rPr>
          <w:rFonts w:eastAsia="Times New Roman" w:cs="Arial"/>
          <w:b/>
          <w:lang w:eastAsia="es-ES"/>
        </w:rPr>
        <w:t>2.1.B.  Docencia universitaria no reglada.</w:t>
      </w:r>
    </w:p>
    <w:tbl>
      <w:tblPr>
        <w:tblStyle w:val="Tablaconcuadrcula1"/>
        <w:tblW w:w="4999" w:type="pct"/>
        <w:tblLook w:val="04A0" w:firstRow="1" w:lastRow="0" w:firstColumn="1" w:lastColumn="0" w:noHBand="0" w:noVBand="1"/>
      </w:tblPr>
      <w:tblGrid>
        <w:gridCol w:w="518"/>
        <w:gridCol w:w="2722"/>
        <w:gridCol w:w="3673"/>
        <w:gridCol w:w="1722"/>
      </w:tblGrid>
      <w:tr w:rsidR="00207E9E" w:rsidRPr="00F157A0" w14:paraId="0258BB4E" w14:textId="77777777" w:rsidTr="00991897">
        <w:trPr>
          <w:cantSplit/>
          <w:trHeight w:val="557"/>
        </w:trPr>
        <w:tc>
          <w:tcPr>
            <w:tcW w:w="1876" w:type="pct"/>
            <w:gridSpan w:val="2"/>
            <w:vAlign w:val="center"/>
          </w:tcPr>
          <w:p w14:paraId="1C6DF8F0" w14:textId="77777777" w:rsidR="00207E9E" w:rsidRPr="00F157A0" w:rsidRDefault="00207E9E" w:rsidP="00C42F20">
            <w:pPr>
              <w:autoSpaceDE w:val="0"/>
              <w:autoSpaceDN w:val="0"/>
              <w:adjustRightInd w:val="0"/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lastRenderedPageBreak/>
              <w:t xml:space="preserve">2.1.B. </w:t>
            </w:r>
          </w:p>
          <w:p w14:paraId="41F3C0A4" w14:textId="77777777" w:rsidR="00207E9E" w:rsidRPr="00F157A0" w:rsidRDefault="00207E9E" w:rsidP="00C42F20">
            <w:pPr>
              <w:autoSpaceDE w:val="0"/>
              <w:autoSpaceDN w:val="0"/>
              <w:adjustRightInd w:val="0"/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Amplitud, intensidad, diversidad, grado de responsabilidad, y tipo de docencia universitaria no reglada.</w:t>
            </w:r>
          </w:p>
        </w:tc>
        <w:tc>
          <w:tcPr>
            <w:tcW w:w="3124" w:type="pct"/>
            <w:gridSpan w:val="2"/>
            <w:vAlign w:val="center"/>
          </w:tcPr>
          <w:p w14:paraId="3F3228EC" w14:textId="70730C8E" w:rsidR="00207E9E" w:rsidRPr="00F157A0" w:rsidRDefault="00207E9E" w:rsidP="005C158A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Cuando se trate de docencia en enseñanzas de títulos propios se requerirá informe del responsable de la unidad u organismo de la universidad encargado con especificaciones de</w:t>
            </w:r>
            <w:r w:rsidR="005C158A">
              <w:rPr>
                <w:rFonts w:eastAsia="Arial" w:cs="Arial"/>
                <w:lang w:val="es" w:eastAsia="es-ES"/>
              </w:rPr>
              <w:t xml:space="preserve">l número de </w:t>
            </w:r>
            <w:r w:rsidRPr="00F157A0">
              <w:rPr>
                <w:rFonts w:eastAsia="Arial" w:cs="Arial"/>
                <w:lang w:val="es" w:eastAsia="es-ES"/>
              </w:rPr>
              <w:t>horas</w:t>
            </w:r>
            <w:r w:rsidR="005C158A">
              <w:rPr>
                <w:rFonts w:eastAsia="Arial" w:cs="Arial"/>
                <w:lang w:val="es" w:eastAsia="es-ES"/>
              </w:rPr>
              <w:t xml:space="preserve"> impartidas </w:t>
            </w:r>
            <w:r w:rsidRPr="00F157A0">
              <w:rPr>
                <w:rFonts w:eastAsia="Arial" w:cs="Arial"/>
                <w:lang w:val="es" w:eastAsia="es-ES"/>
              </w:rPr>
              <w:t xml:space="preserve">, cursos, tipo de docencia, etc. </w:t>
            </w:r>
          </w:p>
        </w:tc>
      </w:tr>
      <w:tr w:rsidR="00207E9E" w:rsidRPr="00F157A0" w14:paraId="4D5F5F20" w14:textId="77777777" w:rsidTr="00991897">
        <w:tc>
          <w:tcPr>
            <w:tcW w:w="300" w:type="pct"/>
          </w:tcPr>
          <w:p w14:paraId="21166373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Nº</w:t>
            </w:r>
          </w:p>
        </w:tc>
        <w:tc>
          <w:tcPr>
            <w:tcW w:w="3703" w:type="pct"/>
            <w:gridSpan w:val="2"/>
          </w:tcPr>
          <w:p w14:paraId="72F1EA86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</w:t>
            </w:r>
          </w:p>
        </w:tc>
        <w:tc>
          <w:tcPr>
            <w:tcW w:w="997" w:type="pct"/>
          </w:tcPr>
          <w:p w14:paraId="45BF0CEB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ARCHIVO</w:t>
            </w:r>
          </w:p>
        </w:tc>
      </w:tr>
      <w:tr w:rsidR="00207E9E" w:rsidRPr="00F157A0" w14:paraId="58829596" w14:textId="77777777" w:rsidTr="00991897">
        <w:tc>
          <w:tcPr>
            <w:tcW w:w="300" w:type="pct"/>
          </w:tcPr>
          <w:p w14:paraId="5ED11A9A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1</w:t>
            </w:r>
          </w:p>
        </w:tc>
        <w:tc>
          <w:tcPr>
            <w:tcW w:w="3703" w:type="pct"/>
            <w:gridSpan w:val="2"/>
          </w:tcPr>
          <w:p w14:paraId="06461A77" w14:textId="77777777" w:rsidR="00207E9E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 actividad docente</w:t>
            </w:r>
            <w:r w:rsidR="005C158A">
              <w:rPr>
                <w:rFonts w:eastAsia="Arial" w:cs="Arial"/>
                <w:b/>
                <w:lang w:eastAsia="es-ES"/>
              </w:rPr>
              <w:t>:</w:t>
            </w:r>
          </w:p>
          <w:p w14:paraId="16F666D5" w14:textId="37D8767B" w:rsidR="005C158A" w:rsidRPr="00F157A0" w:rsidRDefault="005C158A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</w:p>
        </w:tc>
        <w:tc>
          <w:tcPr>
            <w:tcW w:w="997" w:type="pct"/>
            <w:vMerge w:val="restart"/>
          </w:tcPr>
          <w:p w14:paraId="05D3A78A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«méritos 2.1.B.pdf»</w:t>
            </w:r>
          </w:p>
          <w:p w14:paraId="23CF086A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68F68EAA" w14:textId="77777777" w:rsidTr="00991897">
        <w:tc>
          <w:tcPr>
            <w:tcW w:w="300" w:type="pct"/>
          </w:tcPr>
          <w:p w14:paraId="24B1757C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2</w:t>
            </w:r>
          </w:p>
        </w:tc>
        <w:tc>
          <w:tcPr>
            <w:tcW w:w="3703" w:type="pct"/>
            <w:gridSpan w:val="2"/>
          </w:tcPr>
          <w:p w14:paraId="39183B93" w14:textId="77777777" w:rsidR="00207E9E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 actividad docente</w:t>
            </w:r>
            <w:r w:rsidR="005C158A">
              <w:rPr>
                <w:rFonts w:eastAsia="Arial" w:cs="Arial"/>
                <w:b/>
                <w:lang w:eastAsia="es-ES"/>
              </w:rPr>
              <w:t>:</w:t>
            </w:r>
          </w:p>
          <w:p w14:paraId="46F4CF4B" w14:textId="0F0B21B1" w:rsidR="005C158A" w:rsidRPr="00F157A0" w:rsidRDefault="005C158A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</w:p>
        </w:tc>
        <w:tc>
          <w:tcPr>
            <w:tcW w:w="997" w:type="pct"/>
            <w:vMerge/>
          </w:tcPr>
          <w:p w14:paraId="38C14165" w14:textId="77777777" w:rsidR="00207E9E" w:rsidRPr="00F157A0" w:rsidRDefault="00207E9E" w:rsidP="00C42F20">
            <w:pPr>
              <w:spacing w:after="0"/>
              <w:rPr>
                <w:rFonts w:eastAsia="Arial" w:cs="Arial"/>
                <w:lang w:val="es" w:eastAsia="es-ES"/>
              </w:rPr>
            </w:pPr>
          </w:p>
        </w:tc>
      </w:tr>
      <w:tr w:rsidR="00207E9E" w:rsidRPr="00F157A0" w14:paraId="7D536239" w14:textId="77777777" w:rsidTr="00991897">
        <w:tc>
          <w:tcPr>
            <w:tcW w:w="300" w:type="pct"/>
          </w:tcPr>
          <w:p w14:paraId="55CBFAD4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3703" w:type="pct"/>
            <w:gridSpan w:val="2"/>
          </w:tcPr>
          <w:p w14:paraId="0D628683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997" w:type="pct"/>
            <w:vMerge/>
          </w:tcPr>
          <w:p w14:paraId="17CF0DDC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7C9C6B29" w14:textId="77777777" w:rsidTr="00991897">
        <w:tc>
          <w:tcPr>
            <w:tcW w:w="300" w:type="pct"/>
          </w:tcPr>
          <w:p w14:paraId="02EC127B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</w:t>
            </w:r>
          </w:p>
        </w:tc>
        <w:tc>
          <w:tcPr>
            <w:tcW w:w="3703" w:type="pct"/>
            <w:gridSpan w:val="2"/>
          </w:tcPr>
          <w:p w14:paraId="358DB035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997" w:type="pct"/>
            <w:vMerge/>
          </w:tcPr>
          <w:p w14:paraId="17ADAB97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</w:tbl>
    <w:p w14:paraId="17C803A6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Times New Roman" w:cs="Arial"/>
          <w:b/>
          <w:lang w:eastAsia="es-ES"/>
        </w:rPr>
      </w:pPr>
    </w:p>
    <w:p w14:paraId="6F40C59A" w14:textId="79E1939F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Times New Roman" w:cs="Arial"/>
          <w:b/>
          <w:lang w:eastAsia="es-ES"/>
        </w:rPr>
      </w:pPr>
      <w:r w:rsidRPr="00F157A0">
        <w:rPr>
          <w:rFonts w:eastAsia="Times New Roman" w:cs="Arial"/>
          <w:b/>
          <w:lang w:eastAsia="es-ES"/>
        </w:rPr>
        <w:t>2.1.C. Ponente en seminarios</w:t>
      </w:r>
      <w:r w:rsidR="00322658">
        <w:rPr>
          <w:rFonts w:eastAsia="Times New Roman" w:cs="Arial"/>
          <w:b/>
          <w:lang w:eastAsia="es-ES"/>
        </w:rPr>
        <w:t>/</w:t>
      </w:r>
      <w:r w:rsidRPr="00F157A0">
        <w:rPr>
          <w:rFonts w:eastAsia="Times New Roman" w:cs="Arial"/>
          <w:b/>
          <w:lang w:eastAsia="es-ES"/>
        </w:rPr>
        <w:t>cursos y participación en congresos</w:t>
      </w:r>
      <w:r w:rsidR="00322658">
        <w:rPr>
          <w:rFonts w:eastAsia="Times New Roman" w:cs="Arial"/>
          <w:b/>
          <w:lang w:eastAsia="es-ES"/>
        </w:rPr>
        <w:t xml:space="preserve"> específicamente orientados a la formación para la actividad docente universitaria</w:t>
      </w:r>
    </w:p>
    <w:tbl>
      <w:tblPr>
        <w:tblStyle w:val="Tablaconcuadrcula1"/>
        <w:tblW w:w="4999" w:type="pct"/>
        <w:tblLook w:val="04A0" w:firstRow="1" w:lastRow="0" w:firstColumn="1" w:lastColumn="0" w:noHBand="0" w:noVBand="1"/>
      </w:tblPr>
      <w:tblGrid>
        <w:gridCol w:w="518"/>
        <w:gridCol w:w="2723"/>
        <w:gridCol w:w="3672"/>
        <w:gridCol w:w="1722"/>
      </w:tblGrid>
      <w:tr w:rsidR="00207E9E" w:rsidRPr="00F157A0" w14:paraId="3AC3623B" w14:textId="77777777" w:rsidTr="00991897">
        <w:trPr>
          <w:cantSplit/>
          <w:trHeight w:val="1347"/>
        </w:trPr>
        <w:tc>
          <w:tcPr>
            <w:tcW w:w="1877" w:type="pct"/>
            <w:gridSpan w:val="2"/>
            <w:vAlign w:val="center"/>
          </w:tcPr>
          <w:p w14:paraId="22E99E08" w14:textId="77777777" w:rsidR="00207E9E" w:rsidRPr="00F157A0" w:rsidRDefault="00207E9E" w:rsidP="00C42F20">
            <w:pPr>
              <w:autoSpaceDE w:val="0"/>
              <w:autoSpaceDN w:val="0"/>
              <w:adjustRightInd w:val="0"/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2.1.C. Actuación como ponente en seminarios y cursos, y participación en congresos específicamente orientados a la formación para la actividad docente universitaria</w:t>
            </w:r>
          </w:p>
        </w:tc>
        <w:tc>
          <w:tcPr>
            <w:tcW w:w="3123" w:type="pct"/>
            <w:gridSpan w:val="2"/>
            <w:vAlign w:val="center"/>
          </w:tcPr>
          <w:p w14:paraId="776060C2" w14:textId="77777777" w:rsidR="00207E9E" w:rsidRPr="00F157A0" w:rsidRDefault="00207E9E" w:rsidP="00C42F2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Certificado de la universidad u organismo responsable en el que se especifique tipo de participación. </w:t>
            </w:r>
          </w:p>
          <w:p w14:paraId="476CFA19" w14:textId="2C30EB8A" w:rsidR="007D05BD" w:rsidRPr="00F157A0" w:rsidRDefault="00207E9E" w:rsidP="007D05BD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En caso de publicación: créditos (editorial, ISSN, ISBN), carátula, índice y páginas inicial y final de la contribución.</w:t>
            </w:r>
          </w:p>
        </w:tc>
      </w:tr>
      <w:tr w:rsidR="00207E9E" w:rsidRPr="00F157A0" w14:paraId="2C84D670" w14:textId="77777777" w:rsidTr="00991897">
        <w:tc>
          <w:tcPr>
            <w:tcW w:w="300" w:type="pct"/>
          </w:tcPr>
          <w:p w14:paraId="749C4068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Nº</w:t>
            </w:r>
          </w:p>
        </w:tc>
        <w:tc>
          <w:tcPr>
            <w:tcW w:w="3703" w:type="pct"/>
            <w:gridSpan w:val="2"/>
          </w:tcPr>
          <w:p w14:paraId="295FC0DB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</w:t>
            </w:r>
          </w:p>
        </w:tc>
        <w:tc>
          <w:tcPr>
            <w:tcW w:w="997" w:type="pct"/>
          </w:tcPr>
          <w:p w14:paraId="59765AC3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ARCHIVO</w:t>
            </w:r>
          </w:p>
        </w:tc>
      </w:tr>
      <w:tr w:rsidR="00207E9E" w:rsidRPr="00F157A0" w14:paraId="543296B3" w14:textId="77777777" w:rsidTr="00991897">
        <w:trPr>
          <w:trHeight w:val="187"/>
        </w:trPr>
        <w:tc>
          <w:tcPr>
            <w:tcW w:w="300" w:type="pct"/>
          </w:tcPr>
          <w:p w14:paraId="7F235A3B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1</w:t>
            </w:r>
          </w:p>
        </w:tc>
        <w:tc>
          <w:tcPr>
            <w:tcW w:w="3703" w:type="pct"/>
            <w:gridSpan w:val="2"/>
          </w:tcPr>
          <w:p w14:paraId="279FCFE4" w14:textId="77777777" w:rsidR="00207E9E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 actuación</w:t>
            </w:r>
            <w:r w:rsidR="008A07BB">
              <w:rPr>
                <w:rFonts w:eastAsia="Arial" w:cs="Arial"/>
                <w:b/>
                <w:lang w:eastAsia="es-ES"/>
              </w:rPr>
              <w:t>:</w:t>
            </w:r>
          </w:p>
          <w:p w14:paraId="0A497795" w14:textId="5589EEED" w:rsidR="008A07BB" w:rsidRPr="00F157A0" w:rsidRDefault="008A07BB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</w:p>
        </w:tc>
        <w:tc>
          <w:tcPr>
            <w:tcW w:w="997" w:type="pct"/>
            <w:vMerge w:val="restart"/>
          </w:tcPr>
          <w:p w14:paraId="3F7D4334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«méritos 2.1.C.pdf»</w:t>
            </w:r>
          </w:p>
          <w:p w14:paraId="438804F2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1C597A9F" w14:textId="77777777" w:rsidTr="00991897">
        <w:tc>
          <w:tcPr>
            <w:tcW w:w="300" w:type="pct"/>
          </w:tcPr>
          <w:p w14:paraId="33CC2240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2</w:t>
            </w:r>
          </w:p>
        </w:tc>
        <w:tc>
          <w:tcPr>
            <w:tcW w:w="3703" w:type="pct"/>
            <w:gridSpan w:val="2"/>
          </w:tcPr>
          <w:p w14:paraId="3696F457" w14:textId="77777777" w:rsidR="00207E9E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 actuación</w:t>
            </w:r>
            <w:r w:rsidR="008A07BB">
              <w:rPr>
                <w:rFonts w:eastAsia="Arial" w:cs="Arial"/>
                <w:b/>
                <w:lang w:eastAsia="es-ES"/>
              </w:rPr>
              <w:t>:</w:t>
            </w:r>
          </w:p>
          <w:p w14:paraId="394AC732" w14:textId="7EFFCE36" w:rsidR="008A07BB" w:rsidRPr="00F157A0" w:rsidRDefault="008A07BB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</w:p>
        </w:tc>
        <w:tc>
          <w:tcPr>
            <w:tcW w:w="997" w:type="pct"/>
            <w:vMerge/>
          </w:tcPr>
          <w:p w14:paraId="04C889C2" w14:textId="77777777" w:rsidR="00207E9E" w:rsidRPr="00F157A0" w:rsidRDefault="00207E9E" w:rsidP="00C42F20">
            <w:pPr>
              <w:spacing w:after="0"/>
              <w:rPr>
                <w:rFonts w:eastAsia="Arial" w:cs="Arial"/>
                <w:lang w:val="es" w:eastAsia="es-ES"/>
              </w:rPr>
            </w:pPr>
          </w:p>
        </w:tc>
      </w:tr>
      <w:tr w:rsidR="00207E9E" w:rsidRPr="00F157A0" w14:paraId="5FDF8575" w14:textId="77777777" w:rsidTr="00991897">
        <w:tc>
          <w:tcPr>
            <w:tcW w:w="300" w:type="pct"/>
          </w:tcPr>
          <w:p w14:paraId="2FC1E082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3703" w:type="pct"/>
            <w:gridSpan w:val="2"/>
          </w:tcPr>
          <w:p w14:paraId="3BCE9E4A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997" w:type="pct"/>
            <w:vMerge/>
          </w:tcPr>
          <w:p w14:paraId="009B462B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5366A139" w14:textId="77777777" w:rsidTr="00991897">
        <w:tc>
          <w:tcPr>
            <w:tcW w:w="300" w:type="pct"/>
          </w:tcPr>
          <w:p w14:paraId="1D0FCF4B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</w:t>
            </w:r>
          </w:p>
        </w:tc>
        <w:tc>
          <w:tcPr>
            <w:tcW w:w="3703" w:type="pct"/>
            <w:gridSpan w:val="2"/>
          </w:tcPr>
          <w:p w14:paraId="029043DF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997" w:type="pct"/>
            <w:vMerge/>
          </w:tcPr>
          <w:p w14:paraId="73886A65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</w:tbl>
    <w:p w14:paraId="2343F448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Times New Roman" w:cs="Arial"/>
          <w:b/>
          <w:lang w:eastAsia="es-ES"/>
        </w:rPr>
      </w:pPr>
    </w:p>
    <w:p w14:paraId="00FF2934" w14:textId="5DE93B43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Times New Roman" w:cs="Arial"/>
          <w:b/>
          <w:lang w:eastAsia="es-ES"/>
        </w:rPr>
      </w:pPr>
      <w:r w:rsidRPr="00F157A0">
        <w:rPr>
          <w:rFonts w:eastAsia="Times New Roman" w:cs="Arial"/>
          <w:b/>
          <w:lang w:eastAsia="es-ES"/>
        </w:rPr>
        <w:t>2.1.D. Material docente original, publicaciones docentes</w:t>
      </w:r>
    </w:p>
    <w:tbl>
      <w:tblPr>
        <w:tblStyle w:val="Tablaconcuadrcula1"/>
        <w:tblW w:w="4999" w:type="pct"/>
        <w:tblLook w:val="04A0" w:firstRow="1" w:lastRow="0" w:firstColumn="1" w:lastColumn="0" w:noHBand="0" w:noVBand="1"/>
      </w:tblPr>
      <w:tblGrid>
        <w:gridCol w:w="518"/>
        <w:gridCol w:w="2723"/>
        <w:gridCol w:w="3962"/>
        <w:gridCol w:w="1432"/>
      </w:tblGrid>
      <w:tr w:rsidR="00207E9E" w:rsidRPr="00F157A0" w14:paraId="008EDE64" w14:textId="77777777" w:rsidTr="00991897">
        <w:trPr>
          <w:cantSplit/>
          <w:trHeight w:val="1347"/>
        </w:trPr>
        <w:tc>
          <w:tcPr>
            <w:tcW w:w="1877" w:type="pct"/>
            <w:gridSpan w:val="2"/>
            <w:vAlign w:val="center"/>
          </w:tcPr>
          <w:p w14:paraId="57DC6876" w14:textId="77777777" w:rsidR="00207E9E" w:rsidRPr="00F157A0" w:rsidRDefault="00207E9E" w:rsidP="00C42F20">
            <w:pPr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lastRenderedPageBreak/>
              <w:t>2.1.D. Material docente original cualquiera que sea el soporte utilizado y publicaciones relacionadas con la docencia</w:t>
            </w:r>
          </w:p>
        </w:tc>
        <w:tc>
          <w:tcPr>
            <w:tcW w:w="3123" w:type="pct"/>
            <w:gridSpan w:val="2"/>
            <w:vAlign w:val="center"/>
          </w:tcPr>
          <w:p w14:paraId="3DA05607" w14:textId="77777777" w:rsidR="00207E9E" w:rsidRPr="00F157A0" w:rsidRDefault="00207E9E" w:rsidP="00C42F2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En caso de tratarse de material docente en soporte electrónico: impresión del índice y los créditos del material electrónico, e indicar la referencia explícita de la web. </w:t>
            </w:r>
          </w:p>
          <w:p w14:paraId="4B1123B5" w14:textId="77777777" w:rsidR="00207E9E" w:rsidRPr="00F157A0" w:rsidRDefault="00207E9E" w:rsidP="00C42F2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Copia de la primera y última página de la publicación. </w:t>
            </w:r>
          </w:p>
          <w:p w14:paraId="6B93B66F" w14:textId="77777777" w:rsidR="00207E9E" w:rsidRPr="00F157A0" w:rsidRDefault="00207E9E" w:rsidP="00C42F2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Copia de la(s) página(s) del índice del número o volumen de la publicación. </w:t>
            </w:r>
          </w:p>
          <w:p w14:paraId="1CCABECE" w14:textId="77777777" w:rsidR="00207E9E" w:rsidRPr="00F157A0" w:rsidRDefault="00207E9E" w:rsidP="00C42F2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Certificado de la universidad u organismo responsable de la participación en proyectos de innovación docente financiados en convocatorias públicas competitivas. </w:t>
            </w:r>
          </w:p>
          <w:p w14:paraId="2906AFB1" w14:textId="77777777" w:rsidR="00207E9E" w:rsidRPr="00F157A0" w:rsidRDefault="00207E9E" w:rsidP="00C42F2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Certificado de la universidad u organismo responsable de la participación en planes y equipos de trabajo relacionados con el Espacio Europeo de Educación Superior. </w:t>
            </w:r>
          </w:p>
        </w:tc>
      </w:tr>
      <w:tr w:rsidR="00207E9E" w:rsidRPr="00F157A0" w14:paraId="450C500A" w14:textId="77777777" w:rsidTr="00991897">
        <w:tc>
          <w:tcPr>
            <w:tcW w:w="300" w:type="pct"/>
          </w:tcPr>
          <w:p w14:paraId="03F64194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Nº</w:t>
            </w:r>
          </w:p>
        </w:tc>
        <w:tc>
          <w:tcPr>
            <w:tcW w:w="3871" w:type="pct"/>
            <w:gridSpan w:val="2"/>
          </w:tcPr>
          <w:p w14:paraId="193E746E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</w:t>
            </w:r>
          </w:p>
        </w:tc>
        <w:tc>
          <w:tcPr>
            <w:tcW w:w="829" w:type="pct"/>
          </w:tcPr>
          <w:p w14:paraId="0C055EA3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ARCHIVO</w:t>
            </w:r>
          </w:p>
        </w:tc>
      </w:tr>
      <w:tr w:rsidR="00207E9E" w:rsidRPr="00F157A0" w14:paraId="656F98A4" w14:textId="77777777" w:rsidTr="00991897">
        <w:tc>
          <w:tcPr>
            <w:tcW w:w="300" w:type="pct"/>
          </w:tcPr>
          <w:p w14:paraId="04675DD8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1</w:t>
            </w:r>
          </w:p>
        </w:tc>
        <w:tc>
          <w:tcPr>
            <w:tcW w:w="3871" w:type="pct"/>
            <w:gridSpan w:val="2"/>
          </w:tcPr>
          <w:p w14:paraId="0C87D4BB" w14:textId="6BC8E446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Identificación y descripción del material</w:t>
            </w:r>
            <w:r w:rsidR="007D05BD">
              <w:rPr>
                <w:rFonts w:eastAsia="Arial" w:cs="Arial"/>
                <w:b/>
                <w:lang w:eastAsia="es-ES"/>
              </w:rPr>
              <w:t>:</w:t>
            </w:r>
          </w:p>
          <w:p w14:paraId="51F8B252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829" w:type="pct"/>
            <w:vMerge w:val="restart"/>
          </w:tcPr>
          <w:p w14:paraId="4CDDC9F5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«méritos 2.1.D.pdf»</w:t>
            </w:r>
          </w:p>
          <w:p w14:paraId="7399917F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56198140" w14:textId="77777777" w:rsidTr="00991897">
        <w:tc>
          <w:tcPr>
            <w:tcW w:w="300" w:type="pct"/>
          </w:tcPr>
          <w:p w14:paraId="053FADD0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2</w:t>
            </w:r>
          </w:p>
        </w:tc>
        <w:tc>
          <w:tcPr>
            <w:tcW w:w="3871" w:type="pct"/>
            <w:gridSpan w:val="2"/>
          </w:tcPr>
          <w:p w14:paraId="76FBBD0E" w14:textId="14EA34CA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Identificación y descripción del material</w:t>
            </w:r>
            <w:r w:rsidR="007D05BD">
              <w:rPr>
                <w:rFonts w:eastAsia="Arial" w:cs="Arial"/>
                <w:b/>
                <w:lang w:eastAsia="es-ES"/>
              </w:rPr>
              <w:t>:</w:t>
            </w:r>
          </w:p>
          <w:p w14:paraId="3290C0A4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</w:p>
        </w:tc>
        <w:tc>
          <w:tcPr>
            <w:tcW w:w="829" w:type="pct"/>
            <w:vMerge/>
          </w:tcPr>
          <w:p w14:paraId="763B2579" w14:textId="77777777" w:rsidR="00207E9E" w:rsidRPr="00F157A0" w:rsidRDefault="00207E9E" w:rsidP="00C42F20">
            <w:pPr>
              <w:spacing w:after="0"/>
              <w:rPr>
                <w:rFonts w:eastAsia="Arial" w:cs="Arial"/>
                <w:lang w:val="es" w:eastAsia="es-ES"/>
              </w:rPr>
            </w:pPr>
          </w:p>
        </w:tc>
      </w:tr>
      <w:tr w:rsidR="00207E9E" w:rsidRPr="00F157A0" w14:paraId="56E1E10E" w14:textId="77777777" w:rsidTr="00991897">
        <w:tc>
          <w:tcPr>
            <w:tcW w:w="300" w:type="pct"/>
          </w:tcPr>
          <w:p w14:paraId="2B805C7A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3871" w:type="pct"/>
            <w:gridSpan w:val="2"/>
          </w:tcPr>
          <w:p w14:paraId="76688132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829" w:type="pct"/>
            <w:vMerge/>
          </w:tcPr>
          <w:p w14:paraId="223142F1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107236E7" w14:textId="77777777" w:rsidTr="00991897">
        <w:tc>
          <w:tcPr>
            <w:tcW w:w="300" w:type="pct"/>
          </w:tcPr>
          <w:p w14:paraId="3283B732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</w:t>
            </w:r>
          </w:p>
        </w:tc>
        <w:tc>
          <w:tcPr>
            <w:tcW w:w="3871" w:type="pct"/>
            <w:gridSpan w:val="2"/>
          </w:tcPr>
          <w:p w14:paraId="0217BC3B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829" w:type="pct"/>
            <w:vMerge/>
          </w:tcPr>
          <w:p w14:paraId="639CC659" w14:textId="77777777" w:rsidR="00207E9E" w:rsidRPr="00F157A0" w:rsidRDefault="00207E9E" w:rsidP="00C42F20">
            <w:pPr>
              <w:spacing w:after="0"/>
              <w:rPr>
                <w:rFonts w:eastAsia="Arial" w:cs="Arial"/>
                <w:lang w:val="es" w:eastAsia="es-ES"/>
              </w:rPr>
            </w:pPr>
          </w:p>
        </w:tc>
      </w:tr>
    </w:tbl>
    <w:p w14:paraId="08B0FBFC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Times New Roman" w:cs="Arial"/>
          <w:b/>
          <w:lang w:eastAsia="es-ES"/>
        </w:rPr>
      </w:pPr>
    </w:p>
    <w:p w14:paraId="08BFB1A4" w14:textId="2437A813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Times New Roman" w:cs="Arial"/>
          <w:b/>
          <w:lang w:eastAsia="es-ES"/>
        </w:rPr>
      </w:pPr>
      <w:r w:rsidRPr="00F157A0">
        <w:rPr>
          <w:rFonts w:eastAsia="Times New Roman" w:cs="Arial"/>
          <w:b/>
          <w:lang w:eastAsia="es-ES"/>
        </w:rPr>
        <w:t xml:space="preserve">2.1.E. </w:t>
      </w:r>
      <w:r w:rsidR="00322658">
        <w:rPr>
          <w:rFonts w:eastAsia="Times New Roman" w:cs="Arial"/>
          <w:b/>
          <w:lang w:eastAsia="es-ES"/>
        </w:rPr>
        <w:t>Proyectos de i</w:t>
      </w:r>
      <w:r w:rsidRPr="00F157A0">
        <w:rPr>
          <w:rFonts w:eastAsia="Times New Roman" w:cs="Arial"/>
          <w:b/>
          <w:lang w:eastAsia="es-ES"/>
        </w:rPr>
        <w:t>nnovación docente</w:t>
      </w:r>
    </w:p>
    <w:tbl>
      <w:tblPr>
        <w:tblStyle w:val="Tablaconcuadrcula1"/>
        <w:tblW w:w="4999" w:type="pct"/>
        <w:tblLook w:val="04A0" w:firstRow="1" w:lastRow="0" w:firstColumn="1" w:lastColumn="0" w:noHBand="0" w:noVBand="1"/>
      </w:tblPr>
      <w:tblGrid>
        <w:gridCol w:w="513"/>
        <w:gridCol w:w="3172"/>
        <w:gridCol w:w="3228"/>
        <w:gridCol w:w="1722"/>
      </w:tblGrid>
      <w:tr w:rsidR="00207E9E" w:rsidRPr="00F157A0" w14:paraId="59C6B925" w14:textId="77777777" w:rsidTr="00991897">
        <w:trPr>
          <w:cantSplit/>
          <w:trHeight w:val="908"/>
        </w:trPr>
        <w:tc>
          <w:tcPr>
            <w:tcW w:w="2134" w:type="pct"/>
            <w:gridSpan w:val="2"/>
            <w:vAlign w:val="center"/>
          </w:tcPr>
          <w:p w14:paraId="3D0E91CE" w14:textId="77777777" w:rsidR="00207E9E" w:rsidRPr="00F157A0" w:rsidRDefault="00207E9E" w:rsidP="00C42F20">
            <w:pPr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 xml:space="preserve">2.1.E. Desarrollo de instrumentos y herramientas de innovación docente, basadas la utilización de las </w:t>
            </w:r>
            <w:proofErr w:type="spellStart"/>
            <w:r w:rsidRPr="00F157A0">
              <w:rPr>
                <w:rFonts w:eastAsia="Arial" w:cs="Arial"/>
                <w:b/>
                <w:lang w:val="es" w:eastAsia="es-ES"/>
              </w:rPr>
              <w:t>TICs</w:t>
            </w:r>
            <w:proofErr w:type="spellEnd"/>
            <w:r w:rsidRPr="00F157A0">
              <w:rPr>
                <w:rFonts w:eastAsia="Arial" w:cs="Arial"/>
                <w:b/>
                <w:lang w:val="es" w:eastAsia="es-ES"/>
              </w:rPr>
              <w:t xml:space="preserve"> y metodologías avanzadas de aprendizaje</w:t>
            </w:r>
          </w:p>
        </w:tc>
        <w:tc>
          <w:tcPr>
            <w:tcW w:w="2866" w:type="pct"/>
            <w:gridSpan w:val="2"/>
            <w:vAlign w:val="center"/>
          </w:tcPr>
          <w:p w14:paraId="72FC72A3" w14:textId="00670302" w:rsidR="00207E9E" w:rsidRPr="00F157A0" w:rsidRDefault="00207E9E" w:rsidP="007D05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Acreditación documental de los méritos alegados en este apartado, siguiendo las pautas generales inclui</w:t>
            </w:r>
            <w:r w:rsidR="007D05BD">
              <w:rPr>
                <w:rFonts w:eastAsia="Arial" w:cs="Arial"/>
                <w:lang w:val="es" w:eastAsia="es-ES"/>
              </w:rPr>
              <w:t>das en los apartados anteriores (por ejemplo en caso de financiación en una convocatoria pública en concurrencia competitiva la documentación acreditativa).</w:t>
            </w:r>
          </w:p>
        </w:tc>
      </w:tr>
      <w:tr w:rsidR="00207E9E" w:rsidRPr="00F157A0" w14:paraId="24AEA92F" w14:textId="77777777" w:rsidTr="00991897">
        <w:tc>
          <w:tcPr>
            <w:tcW w:w="297" w:type="pct"/>
          </w:tcPr>
          <w:p w14:paraId="37B9A9DE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Nº</w:t>
            </w:r>
          </w:p>
        </w:tc>
        <w:tc>
          <w:tcPr>
            <w:tcW w:w="3706" w:type="pct"/>
            <w:gridSpan w:val="2"/>
          </w:tcPr>
          <w:p w14:paraId="68B672ED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</w:t>
            </w:r>
          </w:p>
        </w:tc>
        <w:tc>
          <w:tcPr>
            <w:tcW w:w="997" w:type="pct"/>
          </w:tcPr>
          <w:p w14:paraId="3A63E0AA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ARCHIVO</w:t>
            </w:r>
          </w:p>
        </w:tc>
      </w:tr>
      <w:tr w:rsidR="00207E9E" w:rsidRPr="00F157A0" w14:paraId="19078CB8" w14:textId="77777777" w:rsidTr="00991897">
        <w:tc>
          <w:tcPr>
            <w:tcW w:w="297" w:type="pct"/>
          </w:tcPr>
          <w:p w14:paraId="5B9D383B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1</w:t>
            </w:r>
          </w:p>
        </w:tc>
        <w:tc>
          <w:tcPr>
            <w:tcW w:w="3706" w:type="pct"/>
            <w:gridSpan w:val="2"/>
          </w:tcPr>
          <w:p w14:paraId="39830634" w14:textId="0AEB0958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Identificación y descripción de la aportación</w:t>
            </w:r>
            <w:r w:rsidR="007D05BD">
              <w:rPr>
                <w:rFonts w:eastAsia="Arial" w:cs="Arial"/>
                <w:b/>
                <w:lang w:eastAsia="es-ES"/>
              </w:rPr>
              <w:t>:</w:t>
            </w:r>
          </w:p>
          <w:p w14:paraId="7291B967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997" w:type="pct"/>
            <w:vMerge w:val="restart"/>
          </w:tcPr>
          <w:p w14:paraId="5B828D51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«méritos 2.1.E.pdf»</w:t>
            </w:r>
          </w:p>
          <w:p w14:paraId="3A7441A8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42E9AC5D" w14:textId="77777777" w:rsidTr="00991897">
        <w:tc>
          <w:tcPr>
            <w:tcW w:w="297" w:type="pct"/>
          </w:tcPr>
          <w:p w14:paraId="51AE3BA5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2</w:t>
            </w:r>
          </w:p>
        </w:tc>
        <w:tc>
          <w:tcPr>
            <w:tcW w:w="3706" w:type="pct"/>
            <w:gridSpan w:val="2"/>
          </w:tcPr>
          <w:p w14:paraId="243309C0" w14:textId="5DE7D272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Identificación y descripción de la aportación</w:t>
            </w:r>
            <w:r w:rsidR="007D05BD">
              <w:rPr>
                <w:rFonts w:eastAsia="Arial" w:cs="Arial"/>
                <w:b/>
                <w:lang w:eastAsia="es-ES"/>
              </w:rPr>
              <w:t>:</w:t>
            </w:r>
          </w:p>
          <w:p w14:paraId="5509D84D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</w:p>
        </w:tc>
        <w:tc>
          <w:tcPr>
            <w:tcW w:w="997" w:type="pct"/>
            <w:vMerge/>
          </w:tcPr>
          <w:p w14:paraId="75BBDBBC" w14:textId="77777777" w:rsidR="00207E9E" w:rsidRPr="00F157A0" w:rsidRDefault="00207E9E" w:rsidP="00C42F20">
            <w:pPr>
              <w:spacing w:after="0"/>
              <w:rPr>
                <w:rFonts w:eastAsia="Arial" w:cs="Arial"/>
                <w:lang w:val="es" w:eastAsia="es-ES"/>
              </w:rPr>
            </w:pPr>
          </w:p>
        </w:tc>
      </w:tr>
      <w:tr w:rsidR="00207E9E" w:rsidRPr="00F157A0" w14:paraId="43F941DD" w14:textId="77777777" w:rsidTr="00991897">
        <w:tc>
          <w:tcPr>
            <w:tcW w:w="297" w:type="pct"/>
          </w:tcPr>
          <w:p w14:paraId="19864960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3706" w:type="pct"/>
            <w:gridSpan w:val="2"/>
          </w:tcPr>
          <w:p w14:paraId="4FB99654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997" w:type="pct"/>
            <w:vMerge/>
          </w:tcPr>
          <w:p w14:paraId="1DC90609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7A8009AF" w14:textId="77777777" w:rsidTr="00991897">
        <w:tc>
          <w:tcPr>
            <w:tcW w:w="297" w:type="pct"/>
          </w:tcPr>
          <w:p w14:paraId="4C6096C6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</w:t>
            </w:r>
          </w:p>
        </w:tc>
        <w:tc>
          <w:tcPr>
            <w:tcW w:w="3706" w:type="pct"/>
            <w:gridSpan w:val="2"/>
          </w:tcPr>
          <w:p w14:paraId="3084FB74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997" w:type="pct"/>
            <w:vMerge/>
          </w:tcPr>
          <w:p w14:paraId="78AF5C97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</w:tbl>
    <w:p w14:paraId="1D007018" w14:textId="77777777" w:rsidR="00207E9E" w:rsidRPr="00F157A0" w:rsidRDefault="00207E9E" w:rsidP="005018F0">
      <w:pPr>
        <w:spacing w:after="0" w:line="336" w:lineRule="auto"/>
        <w:rPr>
          <w:rFonts w:eastAsia="Arial" w:cs="Arial"/>
          <w:b/>
          <w:lang w:val="es" w:eastAsia="es-ES"/>
        </w:rPr>
      </w:pPr>
    </w:p>
    <w:p w14:paraId="34D90363" w14:textId="77777777" w:rsidR="00207E9E" w:rsidRPr="00F157A0" w:rsidRDefault="00207E9E" w:rsidP="005018F0">
      <w:pPr>
        <w:spacing w:after="0" w:line="336" w:lineRule="auto"/>
        <w:rPr>
          <w:rFonts w:eastAsia="Times New Roman" w:cs="Arial"/>
          <w:b/>
          <w:lang w:eastAsia="es-ES"/>
        </w:rPr>
      </w:pPr>
      <w:r w:rsidRPr="00F157A0">
        <w:rPr>
          <w:rFonts w:eastAsia="Times New Roman" w:cs="Arial"/>
          <w:b/>
          <w:lang w:eastAsia="es-ES"/>
        </w:rPr>
        <w:t xml:space="preserve">2.2. Experiencia docente para la formación continua y MIR/EIR/EFVR  </w:t>
      </w:r>
    </w:p>
    <w:p w14:paraId="0463CF6D" w14:textId="2EA5E367" w:rsidR="00207E9E" w:rsidRPr="00F157A0" w:rsidRDefault="00207E9E" w:rsidP="00C42F20">
      <w:pPr>
        <w:spacing w:after="0"/>
        <w:rPr>
          <w:rFonts w:eastAsia="Times New Roman" w:cs="Arial"/>
          <w:i/>
          <w:lang w:eastAsia="es-ES"/>
        </w:rPr>
      </w:pPr>
      <w:r w:rsidRPr="00F157A0">
        <w:rPr>
          <w:rFonts w:eastAsia="Times New Roman" w:cs="Arial"/>
          <w:i/>
          <w:lang w:eastAsia="es-ES"/>
        </w:rPr>
        <w:t xml:space="preserve">(Méritos valorados por el </w:t>
      </w:r>
      <w:r w:rsidR="00A31849" w:rsidRPr="00F157A0">
        <w:rPr>
          <w:rFonts w:eastAsia="Times New Roman" w:cs="Arial"/>
          <w:i/>
          <w:lang w:eastAsia="es-ES"/>
        </w:rPr>
        <w:t>Servicio Aragonés de Salud</w:t>
      </w:r>
      <w:r w:rsidRPr="00F157A0">
        <w:rPr>
          <w:rFonts w:eastAsia="Times New Roman" w:cs="Arial"/>
          <w:i/>
          <w:lang w:eastAsia="es-ES"/>
        </w:rPr>
        <w:t xml:space="preserve">). No es necesario introducirlos en este resumen. El solicitante deberá comprobar que los méritos se encuentran incluidos en </w:t>
      </w:r>
      <w:r w:rsidR="00C42F20" w:rsidRPr="00F157A0">
        <w:rPr>
          <w:rFonts w:eastAsia="Times New Roman" w:cs="Arial"/>
          <w:i/>
          <w:lang w:eastAsia="es-ES"/>
        </w:rPr>
        <w:t>su perfil del Portal de Recursos Humanos del Servicio Aragonés de Salud.</w:t>
      </w:r>
    </w:p>
    <w:tbl>
      <w:tblPr>
        <w:tblStyle w:val="Tablaconcuadrcula1"/>
        <w:tblW w:w="5000" w:type="pct"/>
        <w:tblLook w:val="04A0" w:firstRow="1" w:lastRow="0" w:firstColumn="1" w:lastColumn="0" w:noHBand="0" w:noVBand="1"/>
      </w:tblPr>
      <w:tblGrid>
        <w:gridCol w:w="3021"/>
        <w:gridCol w:w="5616"/>
      </w:tblGrid>
      <w:tr w:rsidR="00207E9E" w:rsidRPr="00F157A0" w14:paraId="5E8314F1" w14:textId="77777777" w:rsidTr="00991897">
        <w:trPr>
          <w:cantSplit/>
          <w:trHeight w:val="221"/>
        </w:trPr>
        <w:tc>
          <w:tcPr>
            <w:tcW w:w="1749" w:type="pct"/>
            <w:shd w:val="clear" w:color="auto" w:fill="auto"/>
          </w:tcPr>
          <w:p w14:paraId="04192FA4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13" w:right="113"/>
              <w:jc w:val="center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CRITERIO</w:t>
            </w:r>
          </w:p>
        </w:tc>
        <w:tc>
          <w:tcPr>
            <w:tcW w:w="3251" w:type="pct"/>
            <w:shd w:val="clear" w:color="auto" w:fill="auto"/>
          </w:tcPr>
          <w:p w14:paraId="55454C0B" w14:textId="77777777" w:rsidR="00207E9E" w:rsidRPr="00F157A0" w:rsidRDefault="00207E9E" w:rsidP="00C42F20">
            <w:pPr>
              <w:spacing w:after="0"/>
              <w:jc w:val="center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MÉRITOS (EVIDENCIAS)</w:t>
            </w:r>
          </w:p>
        </w:tc>
      </w:tr>
      <w:tr w:rsidR="00207E9E" w:rsidRPr="00F157A0" w14:paraId="66712420" w14:textId="77777777" w:rsidTr="00991897">
        <w:trPr>
          <w:cantSplit/>
          <w:trHeight w:val="948"/>
        </w:trPr>
        <w:tc>
          <w:tcPr>
            <w:tcW w:w="1749" w:type="pct"/>
            <w:vAlign w:val="center"/>
          </w:tcPr>
          <w:p w14:paraId="65C73E4F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lastRenderedPageBreak/>
              <w:t>2.2.A. Horas de docencia en actividades formativas acreditadas en Gestión Clínica, Organización Sanitaria y/o Calidad Asistencial</w:t>
            </w:r>
          </w:p>
        </w:tc>
        <w:tc>
          <w:tcPr>
            <w:tcW w:w="3251" w:type="pct"/>
            <w:vAlign w:val="center"/>
          </w:tcPr>
          <w:p w14:paraId="27AE57F5" w14:textId="77777777" w:rsidR="00207E9E" w:rsidRPr="00F157A0" w:rsidRDefault="00207E9E" w:rsidP="00C42F20">
            <w:pPr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2.2.A. Horas de docencia en actividades formativas acreditadas en Gestión clínica, Organización Sanitaria y/o Calidad Asistencial y en el área de conocimiento de la especialidad y/o línea de la actividad profesional que se realiza.</w:t>
            </w:r>
          </w:p>
        </w:tc>
      </w:tr>
      <w:tr w:rsidR="00207E9E" w:rsidRPr="00F157A0" w14:paraId="2FF791EF" w14:textId="77777777" w:rsidTr="00991897">
        <w:trPr>
          <w:cantSplit/>
          <w:trHeight w:val="954"/>
        </w:trPr>
        <w:tc>
          <w:tcPr>
            <w:tcW w:w="1749" w:type="pct"/>
            <w:vAlign w:val="center"/>
          </w:tcPr>
          <w:p w14:paraId="1D83BC77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 xml:space="preserve">2.2.B. Jefe de Estudios y/o Tutor de residentes </w:t>
            </w:r>
          </w:p>
        </w:tc>
        <w:tc>
          <w:tcPr>
            <w:tcW w:w="3251" w:type="pct"/>
            <w:vAlign w:val="center"/>
          </w:tcPr>
          <w:p w14:paraId="61E1D6BA" w14:textId="77777777" w:rsidR="00207E9E" w:rsidRPr="00F157A0" w:rsidRDefault="00207E9E" w:rsidP="00C42F20">
            <w:pPr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2.2.B. Jefe de Estudios y/o Tutor de residentes en la categoría profesional a la que pertenece la especialidad</w:t>
            </w:r>
          </w:p>
        </w:tc>
      </w:tr>
    </w:tbl>
    <w:p w14:paraId="47A65B09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eastAsia="es-ES"/>
        </w:rPr>
      </w:pPr>
    </w:p>
    <w:p w14:paraId="53FF409C" w14:textId="3CC17C8B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Times New Roman" w:cs="Arial"/>
          <w:b/>
          <w:lang w:eastAsia="es-ES"/>
        </w:rPr>
      </w:pPr>
      <w:r w:rsidRPr="00F157A0">
        <w:rPr>
          <w:rFonts w:eastAsia="Times New Roman" w:cs="Arial"/>
          <w:b/>
          <w:lang w:eastAsia="es-ES"/>
        </w:rPr>
        <w:t xml:space="preserve">2.3. Experiencia asistencial </w:t>
      </w:r>
      <w:r w:rsidR="00322658">
        <w:rPr>
          <w:rFonts w:eastAsia="Times New Roman" w:cs="Arial"/>
          <w:b/>
          <w:lang w:eastAsia="es-ES"/>
        </w:rPr>
        <w:t>(experiencia profesional)</w:t>
      </w:r>
    </w:p>
    <w:p w14:paraId="49B50E7F" w14:textId="1D401332" w:rsidR="00C42F20" w:rsidRPr="00F157A0" w:rsidRDefault="00C42F20" w:rsidP="00C42F20">
      <w:pPr>
        <w:spacing w:after="0"/>
        <w:rPr>
          <w:rFonts w:eastAsia="Times New Roman" w:cs="Arial"/>
          <w:i/>
          <w:lang w:eastAsia="es-ES"/>
        </w:rPr>
      </w:pPr>
      <w:r w:rsidRPr="00F157A0">
        <w:rPr>
          <w:rFonts w:eastAsia="Times New Roman" w:cs="Arial"/>
          <w:i/>
          <w:lang w:eastAsia="es-ES"/>
        </w:rPr>
        <w:t xml:space="preserve">(Méritos valorados por el </w:t>
      </w:r>
      <w:r w:rsidR="00A31849" w:rsidRPr="00F157A0">
        <w:rPr>
          <w:rFonts w:eastAsia="Times New Roman" w:cs="Arial"/>
          <w:i/>
          <w:lang w:eastAsia="es-ES"/>
        </w:rPr>
        <w:t>Servicio Aragonés de Salud</w:t>
      </w:r>
      <w:r w:rsidRPr="00F157A0">
        <w:rPr>
          <w:rFonts w:eastAsia="Times New Roman" w:cs="Arial"/>
          <w:i/>
          <w:lang w:eastAsia="es-ES"/>
        </w:rPr>
        <w:t>). No es necesario introducirlos en este resumen. El solicitante deberá comprobar que los méritos se encuentran incluidos en su perfil del Portal de Recursos Humanos del Servicio Aragonés de Salud.</w:t>
      </w:r>
    </w:p>
    <w:tbl>
      <w:tblPr>
        <w:tblStyle w:val="Tablaconcuadrcula1"/>
        <w:tblW w:w="5000" w:type="pct"/>
        <w:tblLook w:val="04A0" w:firstRow="1" w:lastRow="0" w:firstColumn="1" w:lastColumn="0" w:noHBand="0" w:noVBand="1"/>
      </w:tblPr>
      <w:tblGrid>
        <w:gridCol w:w="3595"/>
        <w:gridCol w:w="5042"/>
      </w:tblGrid>
      <w:tr w:rsidR="00207E9E" w:rsidRPr="00F157A0" w14:paraId="5441CF41" w14:textId="77777777" w:rsidTr="00991897">
        <w:trPr>
          <w:cantSplit/>
          <w:trHeight w:val="199"/>
        </w:trPr>
        <w:tc>
          <w:tcPr>
            <w:tcW w:w="863" w:type="pct"/>
            <w:shd w:val="clear" w:color="auto" w:fill="auto"/>
          </w:tcPr>
          <w:p w14:paraId="7E71DB0B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13" w:right="113"/>
              <w:jc w:val="center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CRITERIO</w:t>
            </w:r>
          </w:p>
        </w:tc>
        <w:tc>
          <w:tcPr>
            <w:tcW w:w="1211" w:type="pct"/>
            <w:shd w:val="clear" w:color="auto" w:fill="auto"/>
          </w:tcPr>
          <w:p w14:paraId="70ED2217" w14:textId="77777777" w:rsidR="00207E9E" w:rsidRPr="00F157A0" w:rsidRDefault="00207E9E" w:rsidP="00C42F20">
            <w:pPr>
              <w:spacing w:after="0"/>
              <w:jc w:val="center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MÉRITOS (EVIDENCIAS)</w:t>
            </w:r>
          </w:p>
        </w:tc>
      </w:tr>
      <w:tr w:rsidR="00207E9E" w:rsidRPr="00F157A0" w14:paraId="1624A3BC" w14:textId="77777777" w:rsidTr="00991897">
        <w:trPr>
          <w:cantSplit/>
          <w:trHeight w:val="548"/>
        </w:trPr>
        <w:tc>
          <w:tcPr>
            <w:tcW w:w="863" w:type="pct"/>
            <w:vAlign w:val="center"/>
          </w:tcPr>
          <w:p w14:paraId="7BB8D709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2.3. Experiencia asistencial (experiencia profesional)</w:t>
            </w:r>
          </w:p>
        </w:tc>
        <w:tc>
          <w:tcPr>
            <w:tcW w:w="1211" w:type="pct"/>
            <w:vAlign w:val="center"/>
          </w:tcPr>
          <w:p w14:paraId="7D1E8015" w14:textId="77777777" w:rsidR="00207E9E" w:rsidRPr="00F157A0" w:rsidRDefault="00207E9E" w:rsidP="00C42F20">
            <w:pPr>
              <w:spacing w:after="0"/>
              <w:jc w:val="center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 xml:space="preserve">2.3. Experiencia profesional </w:t>
            </w:r>
          </w:p>
        </w:tc>
      </w:tr>
    </w:tbl>
    <w:p w14:paraId="16AA31C0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</w:p>
    <w:p w14:paraId="1A434D0C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  <w:r w:rsidRPr="00322658">
        <w:rPr>
          <w:rFonts w:eastAsia="Arial" w:cs="Arial"/>
          <w:b/>
          <w:highlight w:val="lightGray"/>
          <w:lang w:val="es" w:eastAsia="es-ES"/>
        </w:rPr>
        <w:t>3. FORMACIÓN ACADÉMICA Y CLÍNICA</w:t>
      </w:r>
      <w:r w:rsidRPr="00F157A0">
        <w:rPr>
          <w:rFonts w:eastAsia="Arial" w:cs="Arial"/>
          <w:b/>
          <w:lang w:val="es" w:eastAsia="es-ES"/>
        </w:rPr>
        <w:t xml:space="preserve"> </w:t>
      </w:r>
    </w:p>
    <w:p w14:paraId="22EF84FA" w14:textId="3D22AECD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Times New Roman" w:cs="Arial"/>
          <w:b/>
          <w:lang w:eastAsia="es-ES"/>
        </w:rPr>
      </w:pPr>
      <w:r w:rsidRPr="00F157A0">
        <w:rPr>
          <w:rFonts w:eastAsia="Times New Roman" w:cs="Arial"/>
          <w:b/>
          <w:lang w:eastAsia="es-ES"/>
        </w:rPr>
        <w:t>3.1. Formación académica</w:t>
      </w:r>
      <w:r w:rsidR="00322658">
        <w:rPr>
          <w:rFonts w:eastAsia="Times New Roman" w:cs="Arial"/>
          <w:b/>
          <w:lang w:eastAsia="es-ES"/>
        </w:rPr>
        <w:t>: tesis doctoral, mención de doctorado europeo, estancias en otros centros de investigación, programa de doctorado, becas pre y post doctoral, posesión de más de un título</w:t>
      </w:r>
    </w:p>
    <w:tbl>
      <w:tblPr>
        <w:tblStyle w:val="Tablaconcuadrcula1"/>
        <w:tblW w:w="5000" w:type="pct"/>
        <w:tblLook w:val="04A0" w:firstRow="1" w:lastRow="0" w:firstColumn="1" w:lastColumn="0" w:noHBand="0" w:noVBand="1"/>
      </w:tblPr>
      <w:tblGrid>
        <w:gridCol w:w="846"/>
        <w:gridCol w:w="947"/>
        <w:gridCol w:w="5612"/>
        <w:gridCol w:w="1232"/>
      </w:tblGrid>
      <w:tr w:rsidR="00207E9E" w:rsidRPr="00F157A0" w14:paraId="4AE4F08A" w14:textId="77777777" w:rsidTr="00C42F20">
        <w:trPr>
          <w:cantSplit/>
          <w:trHeight w:val="4111"/>
        </w:trPr>
        <w:tc>
          <w:tcPr>
            <w:tcW w:w="1038" w:type="pct"/>
            <w:gridSpan w:val="2"/>
            <w:vAlign w:val="center"/>
          </w:tcPr>
          <w:p w14:paraId="59CD2676" w14:textId="566B77B2" w:rsidR="00207E9E" w:rsidRPr="00F157A0" w:rsidRDefault="00207E9E" w:rsidP="00322658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 xml:space="preserve">3.1. </w:t>
            </w:r>
            <w:r w:rsidR="00322658">
              <w:rPr>
                <w:rFonts w:eastAsia="Arial" w:cs="Arial"/>
                <w:b/>
                <w:lang w:val="es" w:eastAsia="es-ES"/>
              </w:rPr>
              <w:t>Te</w:t>
            </w:r>
            <w:r w:rsidR="00322658" w:rsidRPr="00322658">
              <w:rPr>
                <w:rFonts w:eastAsia="Arial" w:cs="Arial"/>
                <w:b/>
                <w:lang w:val="es" w:eastAsia="es-ES"/>
              </w:rPr>
              <w:t>sis doctoral, mención de doctorado europeo , estancias en otros centros de investigación, programa de doctorado, becas pre y post doctoral, posesión de más de un título</w:t>
            </w:r>
          </w:p>
        </w:tc>
        <w:tc>
          <w:tcPr>
            <w:tcW w:w="3962" w:type="pct"/>
            <w:gridSpan w:val="2"/>
            <w:vAlign w:val="center"/>
          </w:tcPr>
          <w:p w14:paraId="2E496D30" w14:textId="77777777" w:rsidR="00207E9E" w:rsidRPr="00F157A0" w:rsidRDefault="00207E9E" w:rsidP="00C42F20">
            <w:pPr>
              <w:autoSpaceDE w:val="0"/>
              <w:autoSpaceDN w:val="0"/>
              <w:adjustRightInd w:val="0"/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 xml:space="preserve">Titulación universitaria: </w:t>
            </w:r>
          </w:p>
          <w:p w14:paraId="51EE88A1" w14:textId="77777777" w:rsidR="00207E9E" w:rsidRPr="00F157A0" w:rsidRDefault="00207E9E" w:rsidP="00C42F2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spacing w:after="0"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Certificado del expediente académico completo, así como el Título Universitario obtenido o certificado de haberlo solicitado. </w:t>
            </w:r>
          </w:p>
          <w:p w14:paraId="46FC5930" w14:textId="77777777" w:rsidR="00207E9E" w:rsidRPr="00F157A0" w:rsidRDefault="00207E9E" w:rsidP="00C42F20">
            <w:pPr>
              <w:autoSpaceDE w:val="0"/>
              <w:autoSpaceDN w:val="0"/>
              <w:adjustRightInd w:val="0"/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 xml:space="preserve">Doctorado: </w:t>
            </w:r>
          </w:p>
          <w:p w14:paraId="59F651F7" w14:textId="77777777" w:rsidR="00207E9E" w:rsidRPr="00F157A0" w:rsidRDefault="00207E9E" w:rsidP="00C42F2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spacing w:after="0"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Copia del título de Doctor (o certificado de haberlo solicitado). </w:t>
            </w:r>
          </w:p>
          <w:p w14:paraId="59B34E2A" w14:textId="17473407" w:rsidR="00207E9E" w:rsidRPr="00F157A0" w:rsidRDefault="00207E9E" w:rsidP="00C42F2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spacing w:after="0"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Certificado de la Universidad en el que se incluya: nombre del doctor, título de la tesis, </w:t>
            </w:r>
            <w:r w:rsidR="003A220F" w:rsidRPr="00F157A0">
              <w:rPr>
                <w:rFonts w:eastAsia="Arial" w:cs="Arial"/>
                <w:lang w:val="es" w:eastAsia="es-ES"/>
              </w:rPr>
              <w:t>director/a (es/as)</w:t>
            </w:r>
            <w:r w:rsidRPr="00F157A0">
              <w:rPr>
                <w:rFonts w:eastAsia="Arial" w:cs="Arial"/>
                <w:lang w:val="es" w:eastAsia="es-ES"/>
              </w:rPr>
              <w:t xml:space="preserve">, calificación, premio extraordinario, mención de doctorado europeo (en </w:t>
            </w:r>
            <w:r w:rsidRPr="00F157A0">
              <w:rPr>
                <w:rFonts w:cs="Arial"/>
              </w:rPr>
              <w:t xml:space="preserve">su caso) y mención de calidad del programa (en su caso). </w:t>
            </w:r>
          </w:p>
          <w:p w14:paraId="4ECA8E81" w14:textId="77777777" w:rsidR="00207E9E" w:rsidRPr="00F157A0" w:rsidRDefault="00207E9E" w:rsidP="00C42F20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  <w:r w:rsidRPr="00F157A0">
              <w:rPr>
                <w:rFonts w:cs="Arial"/>
                <w:b/>
              </w:rPr>
              <w:t xml:space="preserve">Otros títulos de grado y posgrado: </w:t>
            </w:r>
          </w:p>
          <w:p w14:paraId="4BC9BE42" w14:textId="77777777" w:rsidR="00207E9E" w:rsidRPr="00F157A0" w:rsidRDefault="00207E9E" w:rsidP="00C42F2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spacing w:after="0"/>
              <w:jc w:val="left"/>
              <w:rPr>
                <w:rFonts w:cs="Arial"/>
              </w:rPr>
            </w:pPr>
            <w:r w:rsidRPr="00F157A0">
              <w:rPr>
                <w:rFonts w:cs="Arial"/>
              </w:rPr>
              <w:t xml:space="preserve">Certificado del expediente académico y de expedición del título por la universidad u organismo responsable. </w:t>
            </w:r>
          </w:p>
          <w:p w14:paraId="1594CA30" w14:textId="77777777" w:rsidR="00207E9E" w:rsidRPr="00F157A0" w:rsidRDefault="00207E9E" w:rsidP="00C42F20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  <w:r w:rsidRPr="00F157A0">
              <w:rPr>
                <w:rFonts w:cs="Arial"/>
                <w:b/>
              </w:rPr>
              <w:t xml:space="preserve">Becas y ayudas: </w:t>
            </w:r>
          </w:p>
          <w:p w14:paraId="081D4F9C" w14:textId="77777777" w:rsidR="00207E9E" w:rsidRPr="00F157A0" w:rsidRDefault="00207E9E" w:rsidP="00C42F2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spacing w:after="0"/>
              <w:jc w:val="left"/>
              <w:rPr>
                <w:rFonts w:cs="Arial"/>
              </w:rPr>
            </w:pPr>
            <w:r w:rsidRPr="00F157A0">
              <w:rPr>
                <w:rFonts w:cs="Arial"/>
              </w:rPr>
              <w:t xml:space="preserve">Copia de la concesión por el organismo (entidad financiadora). </w:t>
            </w:r>
          </w:p>
          <w:p w14:paraId="6783C1AD" w14:textId="77777777" w:rsidR="00207E9E" w:rsidRPr="00F157A0" w:rsidRDefault="00207E9E" w:rsidP="00C42F2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spacing w:after="0"/>
              <w:jc w:val="left"/>
              <w:rPr>
                <w:rFonts w:cs="Arial"/>
              </w:rPr>
            </w:pPr>
            <w:r w:rsidRPr="00F157A0">
              <w:rPr>
                <w:rFonts w:cs="Arial"/>
              </w:rPr>
              <w:t xml:space="preserve">Documentos acreditativos de la duración y del centro o institución receptora. </w:t>
            </w:r>
          </w:p>
          <w:p w14:paraId="44A9F7EB" w14:textId="77777777" w:rsidR="00207E9E" w:rsidRPr="00F157A0" w:rsidRDefault="00207E9E" w:rsidP="00C42F20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  <w:r w:rsidRPr="00F157A0">
              <w:rPr>
                <w:rFonts w:cs="Arial"/>
                <w:b/>
              </w:rPr>
              <w:t xml:space="preserve">Estancias en centros españoles y extranjeros: </w:t>
            </w:r>
          </w:p>
          <w:p w14:paraId="4798C5B1" w14:textId="77777777" w:rsidR="00207E9E" w:rsidRPr="00F157A0" w:rsidRDefault="00207E9E" w:rsidP="00C42F2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spacing w:after="0"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cs="Arial"/>
              </w:rPr>
              <w:t xml:space="preserve">Copia de la carta del centro receptor, en la que se constate la estancia, el período temporal y el tema abordado. </w:t>
            </w:r>
          </w:p>
        </w:tc>
      </w:tr>
      <w:tr w:rsidR="00207E9E" w:rsidRPr="00F157A0" w14:paraId="43BBEE23" w14:textId="77777777" w:rsidTr="00C42F20">
        <w:tc>
          <w:tcPr>
            <w:tcW w:w="490" w:type="pct"/>
          </w:tcPr>
          <w:p w14:paraId="4BECC4C9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Nº</w:t>
            </w:r>
          </w:p>
        </w:tc>
        <w:tc>
          <w:tcPr>
            <w:tcW w:w="3797" w:type="pct"/>
            <w:gridSpan w:val="2"/>
          </w:tcPr>
          <w:p w14:paraId="55462703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</w:t>
            </w:r>
          </w:p>
        </w:tc>
        <w:tc>
          <w:tcPr>
            <w:tcW w:w="713" w:type="pct"/>
          </w:tcPr>
          <w:p w14:paraId="7F538FAD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ARCHIVO</w:t>
            </w:r>
          </w:p>
        </w:tc>
      </w:tr>
      <w:tr w:rsidR="00207E9E" w:rsidRPr="00F157A0" w14:paraId="330B1384" w14:textId="77777777" w:rsidTr="00C42F20">
        <w:tc>
          <w:tcPr>
            <w:tcW w:w="490" w:type="pct"/>
          </w:tcPr>
          <w:p w14:paraId="1BAB8C29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1</w:t>
            </w:r>
          </w:p>
        </w:tc>
        <w:tc>
          <w:tcPr>
            <w:tcW w:w="3797" w:type="pct"/>
            <w:gridSpan w:val="2"/>
          </w:tcPr>
          <w:p w14:paraId="1F2CB366" w14:textId="21814F6F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Titulación</w:t>
            </w:r>
            <w:r w:rsidR="007D05BD">
              <w:rPr>
                <w:rFonts w:eastAsia="Arial" w:cs="Arial"/>
                <w:b/>
                <w:lang w:eastAsia="es-ES"/>
              </w:rPr>
              <w:t>:</w:t>
            </w:r>
          </w:p>
          <w:p w14:paraId="10EB13DE" w14:textId="78D11E00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lastRenderedPageBreak/>
              <w:t>Universidad</w:t>
            </w:r>
            <w:r w:rsidR="007D05BD">
              <w:rPr>
                <w:rFonts w:eastAsia="Arial" w:cs="Arial"/>
                <w:b/>
                <w:lang w:eastAsia="es-ES"/>
              </w:rPr>
              <w:t>:</w:t>
            </w:r>
          </w:p>
          <w:p w14:paraId="2565EDE3" w14:textId="0978ED8D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Año</w:t>
            </w:r>
            <w:r w:rsidR="007D05BD">
              <w:rPr>
                <w:rFonts w:eastAsia="Arial" w:cs="Arial"/>
                <w:b/>
                <w:lang w:eastAsia="es-ES"/>
              </w:rPr>
              <w:t>:</w:t>
            </w:r>
          </w:p>
          <w:p w14:paraId="5263E6D2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713" w:type="pct"/>
            <w:vMerge w:val="restart"/>
          </w:tcPr>
          <w:p w14:paraId="5D9AD975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lastRenderedPageBreak/>
              <w:t>«méritos 3.1.pdf»</w:t>
            </w:r>
          </w:p>
          <w:p w14:paraId="18954F2C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7392467A" w14:textId="77777777" w:rsidTr="00C42F20">
        <w:tc>
          <w:tcPr>
            <w:tcW w:w="490" w:type="pct"/>
          </w:tcPr>
          <w:p w14:paraId="4AF88233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2</w:t>
            </w:r>
          </w:p>
        </w:tc>
        <w:tc>
          <w:tcPr>
            <w:tcW w:w="3797" w:type="pct"/>
            <w:gridSpan w:val="2"/>
          </w:tcPr>
          <w:p w14:paraId="3AA7B0CD" w14:textId="7F3DDDF6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Titulación</w:t>
            </w:r>
            <w:r w:rsidR="007D05BD">
              <w:rPr>
                <w:rFonts w:eastAsia="Arial" w:cs="Arial"/>
                <w:b/>
                <w:lang w:eastAsia="es-ES"/>
              </w:rPr>
              <w:t>:</w:t>
            </w:r>
          </w:p>
          <w:p w14:paraId="4E366CE2" w14:textId="037918DD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Universidad</w:t>
            </w:r>
            <w:r w:rsidR="007D05BD">
              <w:rPr>
                <w:rFonts w:eastAsia="Arial" w:cs="Arial"/>
                <w:b/>
                <w:lang w:eastAsia="es-ES"/>
              </w:rPr>
              <w:t>:</w:t>
            </w:r>
          </w:p>
          <w:p w14:paraId="18FBEDB9" w14:textId="57BB7860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Año</w:t>
            </w:r>
            <w:r w:rsidR="007D05BD">
              <w:rPr>
                <w:rFonts w:eastAsia="Arial" w:cs="Arial"/>
                <w:b/>
                <w:lang w:eastAsia="es-ES"/>
              </w:rPr>
              <w:t>:</w:t>
            </w:r>
          </w:p>
          <w:p w14:paraId="13DBA0F6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713" w:type="pct"/>
            <w:vMerge/>
          </w:tcPr>
          <w:p w14:paraId="6BBAAD2B" w14:textId="77777777" w:rsidR="00207E9E" w:rsidRPr="00F157A0" w:rsidRDefault="00207E9E" w:rsidP="00C42F20">
            <w:pPr>
              <w:spacing w:after="0"/>
              <w:rPr>
                <w:rFonts w:eastAsia="Arial" w:cs="Arial"/>
                <w:lang w:val="es" w:eastAsia="es-ES"/>
              </w:rPr>
            </w:pPr>
          </w:p>
        </w:tc>
      </w:tr>
      <w:tr w:rsidR="00207E9E" w:rsidRPr="00F157A0" w14:paraId="53E038A6" w14:textId="77777777" w:rsidTr="00C42F20">
        <w:tc>
          <w:tcPr>
            <w:tcW w:w="490" w:type="pct"/>
          </w:tcPr>
          <w:p w14:paraId="4DA699E6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3797" w:type="pct"/>
            <w:gridSpan w:val="2"/>
          </w:tcPr>
          <w:p w14:paraId="0B6AF5D5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713" w:type="pct"/>
            <w:vMerge/>
          </w:tcPr>
          <w:p w14:paraId="2165A7B9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5DA137ED" w14:textId="77777777" w:rsidTr="00C42F20">
        <w:tc>
          <w:tcPr>
            <w:tcW w:w="490" w:type="pct"/>
          </w:tcPr>
          <w:p w14:paraId="5BEA2D57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</w:t>
            </w:r>
          </w:p>
        </w:tc>
        <w:tc>
          <w:tcPr>
            <w:tcW w:w="3797" w:type="pct"/>
            <w:gridSpan w:val="2"/>
          </w:tcPr>
          <w:p w14:paraId="41DA582B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713" w:type="pct"/>
            <w:vMerge/>
          </w:tcPr>
          <w:p w14:paraId="7075433C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</w:tbl>
    <w:p w14:paraId="0CEB64EE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Times New Roman" w:cs="Arial"/>
          <w:b/>
          <w:lang w:eastAsia="es-ES"/>
        </w:rPr>
      </w:pPr>
    </w:p>
    <w:p w14:paraId="3D8BAC2B" w14:textId="77777777" w:rsidR="00207E9E" w:rsidRPr="00F157A0" w:rsidRDefault="00207E9E" w:rsidP="005018F0">
      <w:pPr>
        <w:tabs>
          <w:tab w:val="center" w:pos="4252"/>
        </w:tabs>
        <w:spacing w:after="0" w:line="336" w:lineRule="auto"/>
        <w:rPr>
          <w:rFonts w:eastAsia="Times New Roman" w:cs="Arial"/>
          <w:b/>
          <w:lang w:eastAsia="es-ES"/>
        </w:rPr>
      </w:pPr>
      <w:r w:rsidRPr="00F157A0">
        <w:rPr>
          <w:rFonts w:eastAsia="Times New Roman" w:cs="Arial"/>
          <w:b/>
          <w:lang w:eastAsia="es-ES"/>
        </w:rPr>
        <w:t>3.2. Formación clínica</w:t>
      </w:r>
      <w:r w:rsidRPr="00F157A0">
        <w:rPr>
          <w:rFonts w:eastAsia="Times New Roman" w:cs="Arial"/>
          <w:b/>
          <w:lang w:eastAsia="es-ES"/>
        </w:rPr>
        <w:tab/>
      </w:r>
    </w:p>
    <w:p w14:paraId="01A4DA46" w14:textId="62C980BD" w:rsidR="00C42F20" w:rsidRPr="00F157A0" w:rsidRDefault="00C42F20" w:rsidP="00C42F20">
      <w:pPr>
        <w:spacing w:after="0"/>
        <w:rPr>
          <w:rFonts w:eastAsia="Times New Roman" w:cs="Arial"/>
          <w:i/>
          <w:lang w:eastAsia="es-ES"/>
        </w:rPr>
      </w:pPr>
      <w:r w:rsidRPr="00F157A0">
        <w:rPr>
          <w:rFonts w:eastAsia="Times New Roman" w:cs="Arial"/>
          <w:i/>
          <w:lang w:eastAsia="es-ES"/>
        </w:rPr>
        <w:t xml:space="preserve">(Méritos valorados por el </w:t>
      </w:r>
      <w:r w:rsidR="00A31849" w:rsidRPr="00F157A0">
        <w:rPr>
          <w:rFonts w:eastAsia="Times New Roman" w:cs="Arial"/>
          <w:i/>
          <w:lang w:eastAsia="es-ES"/>
        </w:rPr>
        <w:t>Servicio Aragonés de Salud</w:t>
      </w:r>
      <w:r w:rsidRPr="00F157A0">
        <w:rPr>
          <w:rFonts w:eastAsia="Times New Roman" w:cs="Arial"/>
          <w:i/>
          <w:lang w:eastAsia="es-ES"/>
        </w:rPr>
        <w:t>). No es necesario introducirlos en este resumen. El solicitante deberá comprobar que los méritos se encuentran incluidos en su perfil del Portal de Recursos Humanos del Servicio Aragonés de Salud.</w:t>
      </w:r>
    </w:p>
    <w:p w14:paraId="099E8A23" w14:textId="77777777" w:rsidR="00C42F20" w:rsidRPr="00F157A0" w:rsidRDefault="00C42F20" w:rsidP="00C42F20">
      <w:pPr>
        <w:spacing w:after="0"/>
        <w:rPr>
          <w:rFonts w:eastAsia="Times New Roman" w:cs="Arial"/>
          <w:i/>
          <w:lang w:eastAsia="es-ES"/>
        </w:rPr>
      </w:pPr>
    </w:p>
    <w:tbl>
      <w:tblPr>
        <w:tblStyle w:val="Tablaconcuadrcula1"/>
        <w:tblW w:w="5004" w:type="pct"/>
        <w:tblLook w:val="04A0" w:firstRow="1" w:lastRow="0" w:firstColumn="1" w:lastColumn="0" w:noHBand="0" w:noVBand="1"/>
      </w:tblPr>
      <w:tblGrid>
        <w:gridCol w:w="2633"/>
        <w:gridCol w:w="6011"/>
      </w:tblGrid>
      <w:tr w:rsidR="00207E9E" w:rsidRPr="00F157A0" w14:paraId="4B975C39" w14:textId="77777777" w:rsidTr="00991897">
        <w:trPr>
          <w:cantSplit/>
          <w:trHeight w:val="384"/>
        </w:trPr>
        <w:tc>
          <w:tcPr>
            <w:tcW w:w="1523" w:type="pct"/>
            <w:shd w:val="clear" w:color="auto" w:fill="auto"/>
          </w:tcPr>
          <w:p w14:paraId="11C398BC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13" w:right="113"/>
              <w:jc w:val="center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CRITERIO</w:t>
            </w:r>
          </w:p>
        </w:tc>
        <w:tc>
          <w:tcPr>
            <w:tcW w:w="3477" w:type="pct"/>
            <w:shd w:val="clear" w:color="auto" w:fill="auto"/>
          </w:tcPr>
          <w:p w14:paraId="17C715AD" w14:textId="77777777" w:rsidR="00207E9E" w:rsidRPr="00F157A0" w:rsidRDefault="00207E9E" w:rsidP="00C42F20">
            <w:pPr>
              <w:spacing w:after="0"/>
              <w:jc w:val="center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MÉRITOS (EVIDENCIAS)</w:t>
            </w:r>
          </w:p>
        </w:tc>
      </w:tr>
      <w:tr w:rsidR="00207E9E" w:rsidRPr="00F157A0" w14:paraId="5697D303" w14:textId="77777777" w:rsidTr="00991897">
        <w:trPr>
          <w:cantSplit/>
          <w:trHeight w:val="702"/>
        </w:trPr>
        <w:tc>
          <w:tcPr>
            <w:tcW w:w="1523" w:type="pct"/>
            <w:vAlign w:val="center"/>
          </w:tcPr>
          <w:p w14:paraId="08B9D066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3.2.A. Estancias formativas clínicas</w:t>
            </w:r>
          </w:p>
        </w:tc>
        <w:tc>
          <w:tcPr>
            <w:tcW w:w="3477" w:type="pct"/>
            <w:vAlign w:val="center"/>
          </w:tcPr>
          <w:p w14:paraId="5B7C9CCA" w14:textId="77777777" w:rsidR="00207E9E" w:rsidRPr="00F157A0" w:rsidRDefault="00207E9E" w:rsidP="00C42F20">
            <w:pPr>
              <w:spacing w:after="0"/>
              <w:jc w:val="center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 xml:space="preserve">3.2.A. Estancias formativas clínicas, tanto en centros nacionales como extranjeros (excluido el programa </w:t>
            </w:r>
            <w:proofErr w:type="spellStart"/>
            <w:r w:rsidRPr="00F157A0">
              <w:rPr>
                <w:rFonts w:eastAsia="Arial" w:cs="Arial"/>
                <w:b/>
                <w:lang w:val="es" w:eastAsia="es-ES"/>
              </w:rPr>
              <w:t>Focuss</w:t>
            </w:r>
            <w:proofErr w:type="spellEnd"/>
            <w:r w:rsidRPr="00F157A0">
              <w:rPr>
                <w:rFonts w:eastAsia="Arial" w:cs="Arial"/>
                <w:b/>
                <w:lang w:val="es" w:eastAsia="es-ES"/>
              </w:rPr>
              <w:t>)</w:t>
            </w:r>
          </w:p>
        </w:tc>
      </w:tr>
      <w:tr w:rsidR="00207E9E" w:rsidRPr="00F157A0" w14:paraId="20E450CE" w14:textId="77777777" w:rsidTr="00991897">
        <w:trPr>
          <w:cantSplit/>
          <w:trHeight w:val="702"/>
        </w:trPr>
        <w:tc>
          <w:tcPr>
            <w:tcW w:w="1523" w:type="pct"/>
            <w:vAlign w:val="center"/>
          </w:tcPr>
          <w:p w14:paraId="19870DEF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3.2.B. Actividades formativas clínicas</w:t>
            </w:r>
          </w:p>
        </w:tc>
        <w:tc>
          <w:tcPr>
            <w:tcW w:w="3477" w:type="pct"/>
            <w:vAlign w:val="center"/>
          </w:tcPr>
          <w:p w14:paraId="6D2E3641" w14:textId="77777777" w:rsidR="00207E9E" w:rsidRPr="00F157A0" w:rsidRDefault="00207E9E" w:rsidP="00C42F20">
            <w:pPr>
              <w:spacing w:after="0"/>
              <w:jc w:val="center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3.2.B. Créditos obtenidos en Actividades formativas en Gestión Clínica, Organización Sanitaria, Calidad Asistencial y Medicina o Cuidados basados en la evidencia, o en el área clínica de la especialidad (deben estar acreditados).</w:t>
            </w:r>
          </w:p>
        </w:tc>
      </w:tr>
    </w:tbl>
    <w:p w14:paraId="71FCA59B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</w:p>
    <w:p w14:paraId="046A230C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  <w:r w:rsidRPr="00322658">
        <w:rPr>
          <w:rFonts w:eastAsia="Arial" w:cs="Arial"/>
          <w:b/>
          <w:highlight w:val="lightGray"/>
          <w:lang w:val="es" w:eastAsia="es-ES"/>
        </w:rPr>
        <w:t>4. OTROS MÉRITOS</w:t>
      </w:r>
      <w:r w:rsidRPr="00F157A0">
        <w:rPr>
          <w:rFonts w:eastAsia="Arial" w:cs="Arial"/>
          <w:b/>
          <w:lang w:val="es" w:eastAsia="es-ES"/>
        </w:rPr>
        <w:t xml:space="preserve"> </w:t>
      </w:r>
    </w:p>
    <w:p w14:paraId="76CF4106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  <w:r w:rsidRPr="00F157A0">
        <w:rPr>
          <w:rFonts w:eastAsia="Times New Roman" w:cs="Arial"/>
          <w:b/>
          <w:lang w:eastAsia="es-ES"/>
        </w:rPr>
        <w:t xml:space="preserve">4.1. Otros méritos académicos y de gestión universitaria </w:t>
      </w:r>
    </w:p>
    <w:tbl>
      <w:tblPr>
        <w:tblStyle w:val="Tablaconcuadrcula1"/>
        <w:tblW w:w="5000" w:type="pct"/>
        <w:tblLook w:val="04A0" w:firstRow="1" w:lastRow="0" w:firstColumn="1" w:lastColumn="0" w:noHBand="0" w:noVBand="1"/>
      </w:tblPr>
      <w:tblGrid>
        <w:gridCol w:w="543"/>
        <w:gridCol w:w="2563"/>
        <w:gridCol w:w="4299"/>
        <w:gridCol w:w="1232"/>
      </w:tblGrid>
      <w:tr w:rsidR="00207E9E" w:rsidRPr="00F157A0" w14:paraId="364F6B60" w14:textId="77777777" w:rsidTr="00991897">
        <w:trPr>
          <w:cantSplit/>
          <w:trHeight w:val="1247"/>
        </w:trPr>
        <w:tc>
          <w:tcPr>
            <w:tcW w:w="1798" w:type="pct"/>
            <w:gridSpan w:val="2"/>
            <w:vAlign w:val="center"/>
          </w:tcPr>
          <w:p w14:paraId="07FE6FD4" w14:textId="77777777" w:rsidR="00207E9E" w:rsidRPr="00F157A0" w:rsidRDefault="00207E9E" w:rsidP="00C42F20">
            <w:pPr>
              <w:spacing w:after="0"/>
              <w:jc w:val="center"/>
              <w:rPr>
                <w:rFonts w:eastAsia="Times New Roman" w:cs="Arial"/>
                <w:lang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4.1.Otros méritos académicos y de gestión universitaria</w:t>
            </w:r>
          </w:p>
        </w:tc>
        <w:tc>
          <w:tcPr>
            <w:tcW w:w="3202" w:type="pct"/>
            <w:gridSpan w:val="2"/>
            <w:vAlign w:val="center"/>
          </w:tcPr>
          <w:p w14:paraId="4714DA2D" w14:textId="77777777" w:rsidR="00207E9E" w:rsidRPr="00F157A0" w:rsidRDefault="00207E9E" w:rsidP="00C42F2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spacing w:after="0"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Acreditación del organismo público o privado donde se haya realizado la actividad o resultado que se desea alegar.</w:t>
            </w:r>
          </w:p>
          <w:p w14:paraId="0602D91A" w14:textId="77777777" w:rsidR="00207E9E" w:rsidRPr="00F157A0" w:rsidRDefault="00207E9E" w:rsidP="00C42F2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spacing w:after="0"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cs="Arial"/>
              </w:rPr>
              <w:t xml:space="preserve">Certificación B2 de un idioma diferente a la lengua materna conforme al Marco Común Europeo de Referencia para las lenguas (MCER). </w:t>
            </w:r>
          </w:p>
        </w:tc>
      </w:tr>
      <w:tr w:rsidR="00207E9E" w:rsidRPr="00F157A0" w14:paraId="5E8A65D3" w14:textId="77777777" w:rsidTr="00991897">
        <w:tc>
          <w:tcPr>
            <w:tcW w:w="314" w:type="pct"/>
          </w:tcPr>
          <w:p w14:paraId="1FD70CCE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Nº</w:t>
            </w:r>
          </w:p>
        </w:tc>
        <w:tc>
          <w:tcPr>
            <w:tcW w:w="3973" w:type="pct"/>
            <w:gridSpan w:val="2"/>
          </w:tcPr>
          <w:p w14:paraId="181306E4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</w:t>
            </w:r>
          </w:p>
        </w:tc>
        <w:tc>
          <w:tcPr>
            <w:tcW w:w="713" w:type="pct"/>
          </w:tcPr>
          <w:p w14:paraId="2CFC1A51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ARCHIVO</w:t>
            </w:r>
          </w:p>
        </w:tc>
      </w:tr>
      <w:tr w:rsidR="00207E9E" w:rsidRPr="00F157A0" w14:paraId="4F28E2A0" w14:textId="77777777" w:rsidTr="00991897">
        <w:tc>
          <w:tcPr>
            <w:tcW w:w="314" w:type="pct"/>
          </w:tcPr>
          <w:p w14:paraId="7E7125AB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1</w:t>
            </w:r>
          </w:p>
        </w:tc>
        <w:tc>
          <w:tcPr>
            <w:tcW w:w="3973" w:type="pct"/>
            <w:gridSpan w:val="2"/>
          </w:tcPr>
          <w:p w14:paraId="55BEFF0A" w14:textId="4E05ED84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Identificación y descripción del mérito</w:t>
            </w:r>
            <w:r w:rsidR="007D05BD">
              <w:rPr>
                <w:rFonts w:eastAsia="Arial" w:cs="Arial"/>
                <w:b/>
                <w:lang w:eastAsia="es-ES"/>
              </w:rPr>
              <w:t>:</w:t>
            </w:r>
          </w:p>
          <w:p w14:paraId="1B4B0E75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713" w:type="pct"/>
            <w:vMerge w:val="restart"/>
          </w:tcPr>
          <w:p w14:paraId="29766098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«méritos 4.1.pdf»</w:t>
            </w:r>
          </w:p>
          <w:p w14:paraId="3D6462A3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7DEEE7C7" w14:textId="77777777" w:rsidTr="00991897">
        <w:tc>
          <w:tcPr>
            <w:tcW w:w="314" w:type="pct"/>
          </w:tcPr>
          <w:p w14:paraId="6E8B050A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2</w:t>
            </w:r>
          </w:p>
        </w:tc>
        <w:tc>
          <w:tcPr>
            <w:tcW w:w="3973" w:type="pct"/>
            <w:gridSpan w:val="2"/>
          </w:tcPr>
          <w:p w14:paraId="664D4691" w14:textId="5475B758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Identificación y descripción del mérito</w:t>
            </w:r>
            <w:r w:rsidR="007D05BD">
              <w:rPr>
                <w:rFonts w:eastAsia="Arial" w:cs="Arial"/>
                <w:b/>
                <w:lang w:eastAsia="es-ES"/>
              </w:rPr>
              <w:t>:</w:t>
            </w:r>
          </w:p>
          <w:p w14:paraId="3D992548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713" w:type="pct"/>
            <w:vMerge/>
          </w:tcPr>
          <w:p w14:paraId="3738179E" w14:textId="77777777" w:rsidR="00207E9E" w:rsidRPr="00F157A0" w:rsidRDefault="00207E9E" w:rsidP="00C42F20">
            <w:pPr>
              <w:spacing w:after="0"/>
              <w:rPr>
                <w:rFonts w:eastAsia="Arial" w:cs="Arial"/>
                <w:lang w:val="es" w:eastAsia="es-ES"/>
              </w:rPr>
            </w:pPr>
          </w:p>
        </w:tc>
      </w:tr>
      <w:tr w:rsidR="00207E9E" w:rsidRPr="00F157A0" w14:paraId="15FFCEF5" w14:textId="77777777" w:rsidTr="00991897">
        <w:tc>
          <w:tcPr>
            <w:tcW w:w="314" w:type="pct"/>
          </w:tcPr>
          <w:p w14:paraId="513EC643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3973" w:type="pct"/>
            <w:gridSpan w:val="2"/>
          </w:tcPr>
          <w:p w14:paraId="7048D3AD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713" w:type="pct"/>
            <w:vMerge/>
          </w:tcPr>
          <w:p w14:paraId="34ED7DCC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527BA090" w14:textId="77777777" w:rsidTr="00991897">
        <w:tc>
          <w:tcPr>
            <w:tcW w:w="314" w:type="pct"/>
          </w:tcPr>
          <w:p w14:paraId="11B34A4C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</w:t>
            </w:r>
          </w:p>
        </w:tc>
        <w:tc>
          <w:tcPr>
            <w:tcW w:w="3973" w:type="pct"/>
            <w:gridSpan w:val="2"/>
          </w:tcPr>
          <w:p w14:paraId="26360F6A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713" w:type="pct"/>
            <w:vMerge/>
          </w:tcPr>
          <w:p w14:paraId="02FA2C21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</w:tbl>
    <w:p w14:paraId="6BCBA574" w14:textId="77777777" w:rsidR="00207E9E" w:rsidRPr="00F157A0" w:rsidRDefault="00207E9E" w:rsidP="005018F0">
      <w:pPr>
        <w:spacing w:after="0" w:line="336" w:lineRule="auto"/>
        <w:rPr>
          <w:rFonts w:eastAsia="Times New Roman" w:cs="Arial"/>
          <w:b/>
          <w:lang w:eastAsia="es-ES"/>
        </w:rPr>
      </w:pPr>
    </w:p>
    <w:p w14:paraId="7E974E9E" w14:textId="77777777" w:rsidR="00207E9E" w:rsidRPr="00F157A0" w:rsidRDefault="00207E9E" w:rsidP="005018F0">
      <w:pPr>
        <w:spacing w:after="0" w:line="336" w:lineRule="auto"/>
        <w:rPr>
          <w:rFonts w:eastAsia="Times New Roman" w:cs="Arial"/>
          <w:b/>
          <w:lang w:eastAsia="es-ES"/>
        </w:rPr>
      </w:pPr>
      <w:r w:rsidRPr="00F157A0">
        <w:rPr>
          <w:rFonts w:eastAsia="Times New Roman" w:cs="Arial"/>
          <w:b/>
          <w:lang w:eastAsia="es-ES"/>
        </w:rPr>
        <w:t xml:space="preserve">4.2. Otros méritos asistenciales y de gestión clínica </w:t>
      </w:r>
    </w:p>
    <w:p w14:paraId="26E7B904" w14:textId="6E6E6153" w:rsidR="00C42F20" w:rsidRPr="00F157A0" w:rsidRDefault="00C42F20" w:rsidP="00C42F20">
      <w:pPr>
        <w:spacing w:after="0"/>
        <w:rPr>
          <w:rFonts w:eastAsia="Times New Roman" w:cs="Arial"/>
          <w:i/>
          <w:lang w:eastAsia="es-ES"/>
        </w:rPr>
      </w:pPr>
      <w:r w:rsidRPr="00F157A0">
        <w:rPr>
          <w:rFonts w:eastAsia="Times New Roman" w:cs="Arial"/>
          <w:i/>
          <w:lang w:eastAsia="es-ES"/>
        </w:rPr>
        <w:lastRenderedPageBreak/>
        <w:t xml:space="preserve">(Méritos valorados por el </w:t>
      </w:r>
      <w:r w:rsidR="00A31849" w:rsidRPr="00F157A0">
        <w:rPr>
          <w:rFonts w:eastAsia="Times New Roman" w:cs="Arial"/>
          <w:i/>
          <w:lang w:eastAsia="es-ES"/>
        </w:rPr>
        <w:t>Servicio Aragonés de Salud</w:t>
      </w:r>
      <w:r w:rsidRPr="00F157A0">
        <w:rPr>
          <w:rFonts w:eastAsia="Times New Roman" w:cs="Arial"/>
          <w:i/>
          <w:lang w:eastAsia="es-ES"/>
        </w:rPr>
        <w:t>). No es necesario introducirlos en este resumen. El solicitante deberá comprobar que los méritos se encuentran incluidos en su perfil del Portal de Recursos Humanos del Servicio Aragonés de Salud.</w:t>
      </w:r>
    </w:p>
    <w:p w14:paraId="283C72E7" w14:textId="77777777" w:rsidR="00C42F20" w:rsidRPr="00F157A0" w:rsidRDefault="00C42F20" w:rsidP="00C42F20">
      <w:pPr>
        <w:spacing w:after="0"/>
        <w:rPr>
          <w:rFonts w:eastAsia="Times New Roman" w:cs="Arial"/>
          <w:i/>
          <w:lang w:eastAsia="es-ES"/>
        </w:rPr>
      </w:pPr>
    </w:p>
    <w:tbl>
      <w:tblPr>
        <w:tblStyle w:val="Tablaconcuadrcula1"/>
        <w:tblW w:w="5000" w:type="pct"/>
        <w:tblLook w:val="04A0" w:firstRow="1" w:lastRow="0" w:firstColumn="1" w:lastColumn="0" w:noHBand="0" w:noVBand="1"/>
      </w:tblPr>
      <w:tblGrid>
        <w:gridCol w:w="2750"/>
        <w:gridCol w:w="5887"/>
      </w:tblGrid>
      <w:tr w:rsidR="00207E9E" w:rsidRPr="00F157A0" w14:paraId="00192B31" w14:textId="77777777" w:rsidTr="00991897">
        <w:trPr>
          <w:cantSplit/>
          <w:trHeight w:val="398"/>
        </w:trPr>
        <w:tc>
          <w:tcPr>
            <w:tcW w:w="642" w:type="pct"/>
            <w:shd w:val="clear" w:color="auto" w:fill="auto"/>
          </w:tcPr>
          <w:p w14:paraId="3680E5EE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13" w:right="113"/>
              <w:jc w:val="center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CRITERIO</w:t>
            </w:r>
          </w:p>
        </w:tc>
        <w:tc>
          <w:tcPr>
            <w:tcW w:w="1374" w:type="pct"/>
            <w:shd w:val="clear" w:color="auto" w:fill="auto"/>
          </w:tcPr>
          <w:p w14:paraId="0A01BF6B" w14:textId="77777777" w:rsidR="00207E9E" w:rsidRPr="00F157A0" w:rsidRDefault="00207E9E" w:rsidP="00C42F20">
            <w:pPr>
              <w:spacing w:after="0"/>
              <w:jc w:val="center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MÉRITOS (EVIDENCIAS)</w:t>
            </w:r>
          </w:p>
        </w:tc>
      </w:tr>
      <w:tr w:rsidR="00207E9E" w:rsidRPr="00F157A0" w14:paraId="029CEE04" w14:textId="77777777" w:rsidTr="00991897">
        <w:trPr>
          <w:cantSplit/>
          <w:trHeight w:val="702"/>
        </w:trPr>
        <w:tc>
          <w:tcPr>
            <w:tcW w:w="642" w:type="pct"/>
            <w:vAlign w:val="center"/>
          </w:tcPr>
          <w:p w14:paraId="609A9692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4.2.Otros méritos clínicos</w:t>
            </w:r>
          </w:p>
        </w:tc>
        <w:tc>
          <w:tcPr>
            <w:tcW w:w="1374" w:type="pct"/>
            <w:vAlign w:val="center"/>
          </w:tcPr>
          <w:p w14:paraId="258F397B" w14:textId="77777777" w:rsidR="00207E9E" w:rsidRPr="00F157A0" w:rsidRDefault="00207E9E" w:rsidP="00C42F20">
            <w:pPr>
              <w:spacing w:after="0"/>
              <w:jc w:val="center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4.2.Otros méritos asistenciales y de gestión clínica</w:t>
            </w:r>
          </w:p>
        </w:tc>
      </w:tr>
    </w:tbl>
    <w:p w14:paraId="33691DAF" w14:textId="5BA51AFF" w:rsidR="00546547" w:rsidRDefault="00546547" w:rsidP="005018F0">
      <w:pPr>
        <w:spacing w:after="0" w:line="336" w:lineRule="auto"/>
        <w:rPr>
          <w:rFonts w:cs="Arial"/>
        </w:rPr>
      </w:pPr>
    </w:p>
    <w:p w14:paraId="436B2091" w14:textId="77777777" w:rsidR="00F24C79" w:rsidRPr="00F24C79" w:rsidRDefault="00F24C79" w:rsidP="00F24C79">
      <w:pPr>
        <w:spacing w:after="0" w:line="336" w:lineRule="auto"/>
        <w:rPr>
          <w:rFonts w:cs="Arial"/>
          <w:b/>
        </w:rPr>
      </w:pPr>
      <w:r w:rsidRPr="00F24C79">
        <w:rPr>
          <w:rFonts w:cs="Arial"/>
          <w:b/>
        </w:rPr>
        <w:t>Declaración responsable de los datos, información y documentación adjuntada</w:t>
      </w:r>
    </w:p>
    <w:p w14:paraId="35888E23" w14:textId="67C14241" w:rsidR="00F24C79" w:rsidRPr="007D64E1" w:rsidRDefault="00F24C79" w:rsidP="007D64E1">
      <w:pPr>
        <w:spacing w:before="120" w:after="0"/>
        <w:rPr>
          <w:rFonts w:eastAsia="Arial" w:cs="Arial"/>
          <w:lang w:val="es" w:eastAsia="es-ES"/>
        </w:rPr>
      </w:pPr>
      <w:r w:rsidRPr="007D64E1">
        <w:rPr>
          <w:rFonts w:eastAsia="Arial" w:cs="Arial"/>
          <w:lang w:val="es" w:eastAsia="es-ES"/>
        </w:rPr>
        <w:t>La persona firmante declara responsablemente que los datos, la información y la documentación adjuntada a esta solicitud y la que, en su caso, se adjunte requerida por la Agencia de Calidad y Prospectiva Universitaria de Aragón, son ciertos. En el caso de apreciarse falsedad documental se procederá a la apertura del correspondiente expediente según disponga la legislación vigente, quedando en suspenso la tramitación del procedimiento de evaluación y resolución hasta la finalización del mismo.</w:t>
      </w:r>
    </w:p>
    <w:p w14:paraId="7C17A109" w14:textId="3189C5EA" w:rsidR="00F24C79" w:rsidRDefault="00F24C79" w:rsidP="00F24C79">
      <w:pPr>
        <w:spacing w:after="0" w:line="336" w:lineRule="auto"/>
        <w:rPr>
          <w:rFonts w:cs="Arial"/>
        </w:rPr>
      </w:pPr>
    </w:p>
    <w:p w14:paraId="65D69576" w14:textId="77777777" w:rsidR="00F24C79" w:rsidRPr="00F24C79" w:rsidRDefault="00F24C79" w:rsidP="00F24C79">
      <w:pPr>
        <w:spacing w:after="0" w:line="336" w:lineRule="auto"/>
        <w:rPr>
          <w:rFonts w:cs="Arial"/>
          <w:b/>
        </w:rPr>
      </w:pPr>
      <w:r w:rsidRPr="00F24C79">
        <w:rPr>
          <w:rFonts w:cs="Arial"/>
          <w:b/>
        </w:rPr>
        <w:t>Información básica sobre protección de datos:</w:t>
      </w:r>
    </w:p>
    <w:p w14:paraId="7430C8A6" w14:textId="167645AB" w:rsidR="00F24C79" w:rsidRPr="007D64E1" w:rsidRDefault="00F24C79" w:rsidP="007D64E1">
      <w:pPr>
        <w:spacing w:before="120" w:after="0"/>
        <w:rPr>
          <w:rFonts w:eastAsia="Arial" w:cs="Arial"/>
          <w:lang w:val="es" w:eastAsia="es-ES"/>
        </w:rPr>
      </w:pPr>
      <w:r w:rsidRPr="007D64E1">
        <w:rPr>
          <w:rFonts w:eastAsia="Arial" w:cs="Arial"/>
          <w:lang w:val="es" w:eastAsia="es-ES"/>
        </w:rPr>
        <w:t xml:space="preserve">El responsable del tratamiento de tus datos personales es: AGENCIA DE CALIDAD Y PROSPECTIVA UNIVERSITARIA DE ARAGÓN con dirección en 50018 Zaragoza, Avda. Ranillas 5D, 1º </w:t>
      </w:r>
      <w:hyperlink r:id="rId9" w:history="1">
        <w:r w:rsidRPr="007D64E1">
          <w:rPr>
            <w:rFonts w:eastAsia="Arial"/>
            <w:lang w:val="es" w:eastAsia="es-ES"/>
          </w:rPr>
          <w:t>acpua@acpua.aragon.es</w:t>
        </w:r>
      </w:hyperlink>
      <w:r w:rsidRPr="007D64E1">
        <w:rPr>
          <w:rFonts w:eastAsia="Arial" w:cs="Arial"/>
          <w:lang w:val="es" w:eastAsia="es-ES"/>
        </w:rPr>
        <w:t>.</w:t>
      </w:r>
    </w:p>
    <w:p w14:paraId="0E8E8104" w14:textId="25844DC2" w:rsidR="00F24C79" w:rsidRPr="007D64E1" w:rsidRDefault="00F24C79" w:rsidP="007D64E1">
      <w:pPr>
        <w:spacing w:before="120" w:after="0"/>
        <w:rPr>
          <w:rFonts w:eastAsia="Arial" w:cs="Arial"/>
          <w:lang w:val="es" w:eastAsia="es-ES"/>
        </w:rPr>
      </w:pPr>
      <w:r w:rsidRPr="007D64E1">
        <w:rPr>
          <w:rFonts w:eastAsia="Arial" w:cs="Arial"/>
          <w:lang w:val="es" w:eastAsia="es-ES"/>
        </w:rPr>
        <w:t xml:space="preserve">Los datos de contacto del Delegado de Protección de Datos de la AGENCIA DE CALIDAD Y PROSPECTIVA UNIVERSITARIA DE ARAGÓN son </w:t>
      </w:r>
      <w:hyperlink r:id="rId10" w:history="1">
        <w:r w:rsidRPr="007D64E1">
          <w:rPr>
            <w:rFonts w:eastAsia="Arial"/>
            <w:lang w:val="es" w:eastAsia="es-ES"/>
          </w:rPr>
          <w:t>rlferrer@aralegis.es</w:t>
        </w:r>
      </w:hyperlink>
      <w:r w:rsidRPr="007D64E1">
        <w:rPr>
          <w:rFonts w:eastAsia="Arial" w:cs="Arial"/>
          <w:lang w:val="es" w:eastAsia="es-ES"/>
        </w:rPr>
        <w:t>.</w:t>
      </w:r>
    </w:p>
    <w:p w14:paraId="0BF841E9" w14:textId="77777777" w:rsidR="00F24C79" w:rsidRPr="007D64E1" w:rsidRDefault="00F24C79" w:rsidP="007D64E1">
      <w:pPr>
        <w:spacing w:before="120" w:after="0"/>
        <w:rPr>
          <w:rFonts w:eastAsia="Arial" w:cs="Arial"/>
          <w:lang w:val="es" w:eastAsia="es-ES"/>
        </w:rPr>
      </w:pPr>
      <w:r w:rsidRPr="007D64E1">
        <w:rPr>
          <w:rFonts w:eastAsia="Arial" w:cs="Arial"/>
          <w:lang w:val="es" w:eastAsia="es-ES"/>
        </w:rPr>
        <w:t xml:space="preserve">La finalidad de este tratamiento es: La evaluación de méritos docentes, de investigación o gestión de los diferentes colectivos integrados en las convocatorias de la ACPUA. </w:t>
      </w:r>
    </w:p>
    <w:p w14:paraId="4E0537BF" w14:textId="77777777" w:rsidR="00F24C79" w:rsidRPr="007D64E1" w:rsidRDefault="00F24C79" w:rsidP="007D64E1">
      <w:pPr>
        <w:spacing w:before="120" w:after="0"/>
        <w:rPr>
          <w:rFonts w:eastAsia="Arial" w:cs="Arial"/>
          <w:lang w:val="es" w:eastAsia="es-ES"/>
        </w:rPr>
      </w:pPr>
      <w:r w:rsidRPr="007D64E1">
        <w:rPr>
          <w:rFonts w:eastAsia="Arial" w:cs="Arial"/>
          <w:lang w:val="es" w:eastAsia="es-ES"/>
        </w:rPr>
        <w:t xml:space="preserve">La legitimación para realizar el tratamiento de tus datos nos la da: interés público o ejercicio de poderes públicos. </w:t>
      </w:r>
    </w:p>
    <w:p w14:paraId="39388BC1" w14:textId="77777777" w:rsidR="00F24C79" w:rsidRPr="007D64E1" w:rsidRDefault="00F24C79" w:rsidP="007D64E1">
      <w:pPr>
        <w:spacing w:before="120" w:after="0"/>
        <w:rPr>
          <w:rFonts w:eastAsia="Arial" w:cs="Arial"/>
          <w:lang w:val="es" w:eastAsia="es-ES"/>
        </w:rPr>
      </w:pPr>
      <w:r w:rsidRPr="007D64E1">
        <w:rPr>
          <w:rFonts w:eastAsia="Arial" w:cs="Arial"/>
          <w:lang w:val="es" w:eastAsia="es-ES"/>
        </w:rPr>
        <w:t xml:space="preserve">No vamos a comunicar tus datos personales a terceros destinatarios salvo obligación legal. </w:t>
      </w:r>
    </w:p>
    <w:p w14:paraId="49563E22" w14:textId="77777777" w:rsidR="00F24C79" w:rsidRPr="007D64E1" w:rsidRDefault="00F24C79" w:rsidP="007D64E1">
      <w:pPr>
        <w:spacing w:before="120" w:after="0"/>
        <w:rPr>
          <w:rFonts w:eastAsia="Arial" w:cs="Arial"/>
          <w:lang w:val="es" w:eastAsia="es-ES"/>
        </w:rPr>
      </w:pPr>
      <w:r w:rsidRPr="007D64E1">
        <w:rPr>
          <w:rFonts w:eastAsia="Arial" w:cs="Arial"/>
          <w:lang w:val="es" w:eastAsia="es-ES"/>
        </w:rPr>
        <w:t xml:space="preserve">Se pueden ejercitar los derechos de acceso, rectificación, supresión, portabilidad de los datos y los de limitación y oposición a los tratamientos, así como a no ser objeto de decisiones individuales automatizadas, a través de la sede electrónica de la Administración de la Comunidad Autónoma de Aragón con los formularios normalizados disponibles. </w:t>
      </w:r>
    </w:p>
    <w:p w14:paraId="43B6B1EA" w14:textId="6F352828" w:rsidR="00F24C79" w:rsidRPr="007D64E1" w:rsidRDefault="00F24C79" w:rsidP="007D64E1">
      <w:pPr>
        <w:spacing w:before="120" w:after="0"/>
        <w:rPr>
          <w:rFonts w:eastAsia="Arial" w:cs="Arial"/>
          <w:lang w:val="es" w:eastAsia="es-ES"/>
        </w:rPr>
      </w:pPr>
      <w:r w:rsidRPr="007D64E1">
        <w:rPr>
          <w:rFonts w:eastAsia="Arial" w:cs="Arial"/>
          <w:lang w:val="es" w:eastAsia="es-ES"/>
        </w:rPr>
        <w:t xml:space="preserve">Puedes obtener información adicional en el Registro de Actividades de Tratamiento del Gobierno de Aragón, en el siguiente enlace </w:t>
      </w:r>
      <w:hyperlink r:id="rId11" w:history="1">
        <w:r w:rsidRPr="007D64E1">
          <w:rPr>
            <w:rFonts w:eastAsia="Arial"/>
            <w:lang w:val="es" w:eastAsia="es-ES"/>
          </w:rPr>
          <w:t>https://aplicaciones.aragon.es/notif_lopd_pub/details.action?fileId=926</w:t>
        </w:r>
      </w:hyperlink>
    </w:p>
    <w:p w14:paraId="1B75DB1E" w14:textId="77777777" w:rsidR="00D24CE3" w:rsidRPr="00F157A0" w:rsidRDefault="00D24CE3" w:rsidP="005018F0">
      <w:pPr>
        <w:spacing w:after="0" w:line="336" w:lineRule="auto"/>
        <w:jc w:val="center"/>
        <w:rPr>
          <w:rFonts w:cs="Arial"/>
        </w:rPr>
      </w:pPr>
    </w:p>
    <w:p w14:paraId="4924C631" w14:textId="77777777" w:rsidR="007D64E1" w:rsidRDefault="007D64E1" w:rsidP="007D64E1">
      <w:pPr>
        <w:jc w:val="center"/>
      </w:pPr>
      <w:r>
        <w:t>En (lugar y fecha)</w:t>
      </w:r>
    </w:p>
    <w:p w14:paraId="22D4233D" w14:textId="77777777" w:rsidR="007D64E1" w:rsidRDefault="007D64E1" w:rsidP="007D64E1">
      <w:pPr>
        <w:jc w:val="center"/>
      </w:pPr>
    </w:p>
    <w:p w14:paraId="3F58A20B" w14:textId="77777777" w:rsidR="007D64E1" w:rsidRDefault="007D64E1" w:rsidP="007D64E1">
      <w:pPr>
        <w:jc w:val="center"/>
      </w:pPr>
    </w:p>
    <w:p w14:paraId="3D9420DC" w14:textId="77777777" w:rsidR="007D64E1" w:rsidRDefault="007D64E1" w:rsidP="007D64E1">
      <w:pPr>
        <w:jc w:val="center"/>
      </w:pPr>
      <w:r>
        <w:t>Firma de la persona solicitante</w:t>
      </w:r>
    </w:p>
    <w:p w14:paraId="2890CEEA" w14:textId="540ACE2B" w:rsidR="005C005C" w:rsidRPr="00F157A0" w:rsidRDefault="005C005C" w:rsidP="007D64E1">
      <w:pPr>
        <w:jc w:val="center"/>
        <w:rPr>
          <w:rFonts w:cs="Arial"/>
        </w:rPr>
      </w:pPr>
      <w:r w:rsidRPr="00F157A0">
        <w:rPr>
          <w:rFonts w:cs="Arial"/>
        </w:rPr>
        <w:lastRenderedPageBreak/>
        <w:t>DIRECTOR/A DE LA AGENCIA DE CALIDAD Y PROSPECTIVA UNIVERSITARIA DE ARAGÓN</w:t>
      </w:r>
    </w:p>
    <w:sectPr w:rsidR="005C005C" w:rsidRPr="00F157A0" w:rsidSect="00F55C0B">
      <w:headerReference w:type="default" r:id="rId12"/>
      <w:footerReference w:type="default" r:id="rId13"/>
      <w:type w:val="continuous"/>
      <w:pgSz w:w="11906" w:h="16838"/>
      <w:pgMar w:top="2268" w:right="1558" w:bottom="1843" w:left="1701" w:header="709" w:footer="527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542D0222" w16cid:durableId="241FFE9E"/>
  <w16cid:commentId w16cid:paraId="2B7AB1FF" w16cid:durableId="241FFE9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DC3AB2" w14:textId="77777777" w:rsidR="00376E6D" w:rsidRDefault="00376E6D" w:rsidP="00B07BE9">
      <w:r>
        <w:separator/>
      </w:r>
    </w:p>
  </w:endnote>
  <w:endnote w:type="continuationSeparator" w:id="0">
    <w:p w14:paraId="22610979" w14:textId="77777777" w:rsidR="00376E6D" w:rsidRDefault="00376E6D" w:rsidP="00B07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29FAF1" w14:textId="77777777" w:rsidR="007E4462" w:rsidRPr="00754A33" w:rsidRDefault="007E4462" w:rsidP="00754A33">
    <w:pPr>
      <w:tabs>
        <w:tab w:val="center" w:pos="4252"/>
        <w:tab w:val="right" w:pos="8504"/>
      </w:tabs>
      <w:spacing w:after="0"/>
      <w:jc w:val="left"/>
      <w:rPr>
        <w:rFonts w:eastAsia="Times New Roman" w:cs="Arial"/>
        <w:color w:val="999999"/>
        <w:sz w:val="16"/>
        <w:lang w:eastAsia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E26700" w14:textId="77777777" w:rsidR="00376E6D" w:rsidRDefault="00376E6D" w:rsidP="00B07BE9">
      <w:r>
        <w:separator/>
      </w:r>
    </w:p>
  </w:footnote>
  <w:footnote w:type="continuationSeparator" w:id="0">
    <w:p w14:paraId="595DF182" w14:textId="77777777" w:rsidR="00376E6D" w:rsidRDefault="00376E6D" w:rsidP="00B07B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73BF02" w14:textId="0EFD4021" w:rsidR="006609CE" w:rsidRPr="003C195C" w:rsidRDefault="006609CE" w:rsidP="00D83BEF">
    <w:pPr>
      <w:pStyle w:val="Encabezado"/>
      <w:tabs>
        <w:tab w:val="clear" w:pos="4252"/>
        <w:tab w:val="clear" w:pos="8504"/>
        <w:tab w:val="left" w:pos="5553"/>
      </w:tabs>
      <w:rPr>
        <w:sz w:val="20"/>
      </w:rPr>
    </w:pP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18"/>
      <w:gridCol w:w="4319"/>
    </w:tblGrid>
    <w:tr w:rsidR="006609CE" w14:paraId="1E5E96DD" w14:textId="77777777" w:rsidTr="006609CE">
      <w:tc>
        <w:tcPr>
          <w:tcW w:w="4318" w:type="dxa"/>
        </w:tcPr>
        <w:p w14:paraId="6234C7D2" w14:textId="2491DA14" w:rsidR="006609CE" w:rsidRDefault="006609CE" w:rsidP="00D83BEF">
          <w:pPr>
            <w:pStyle w:val="Encabezado"/>
            <w:tabs>
              <w:tab w:val="clear" w:pos="4252"/>
              <w:tab w:val="clear" w:pos="8504"/>
              <w:tab w:val="left" w:pos="5553"/>
            </w:tabs>
            <w:rPr>
              <w:sz w:val="20"/>
            </w:rPr>
          </w:pPr>
          <w:r w:rsidRPr="00B8560B">
            <w:rPr>
              <w:noProof/>
              <w:lang w:eastAsia="es-ES"/>
            </w:rPr>
            <w:drawing>
              <wp:inline distT="0" distB="0" distL="0" distR="0" wp14:anchorId="0A67EB90" wp14:editId="2480D3CD">
                <wp:extent cx="1724025" cy="451856"/>
                <wp:effectExtent l="0" t="0" r="0" b="5715"/>
                <wp:docPr id="3" name="Imagen 3" descr="C:\Users\jilozano\Documents\00_NAX\LOGOMARCAS ACPUA 2018\LOGOTIPO ACPUA COMISIÓN COMUNICACIÓN 2018\LOGOTIPO ACPUA C.C. COLOR\APCUA LOGOTIPO FINAL CC COLOR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C:\Users\jilozano\Documents\00_NAX\LOGOMARCAS ACPUA 2018\LOGOTIPO ACPUA COMISIÓN COMUNICACIÓN 2018\LOGOTIPO ACPUA C.C. COLOR\APCUA LOGOTIPO FINAL CC COLOR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8167" t="33150" r="12549" b="34419"/>
                        <a:stretch/>
                      </pic:blipFill>
                      <pic:spPr bwMode="auto">
                        <a:xfrm>
                          <a:off x="0" y="0"/>
                          <a:ext cx="1765273" cy="4626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19" w:type="dxa"/>
        </w:tcPr>
        <w:p w14:paraId="1DE2BC4D" w14:textId="7200A1C4" w:rsidR="006609CE" w:rsidRDefault="006609CE" w:rsidP="006609CE">
          <w:pPr>
            <w:pStyle w:val="Encabezado"/>
            <w:tabs>
              <w:tab w:val="clear" w:pos="4252"/>
              <w:tab w:val="clear" w:pos="8504"/>
              <w:tab w:val="left" w:pos="5553"/>
            </w:tabs>
            <w:jc w:val="right"/>
            <w:rPr>
              <w:sz w:val="20"/>
            </w:rPr>
          </w:pPr>
          <w:r>
            <w:rPr>
              <w:noProof/>
              <w:lang w:eastAsia="es-ES"/>
            </w:rPr>
            <w:drawing>
              <wp:inline distT="0" distB="0" distL="0" distR="0" wp14:anchorId="1D4AC315" wp14:editId="582ABF3D">
                <wp:extent cx="1184400" cy="421200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_40_negro.pn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4400" cy="421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5F84AC17" w14:textId="665762BC" w:rsidR="007E4462" w:rsidRPr="003C195C" w:rsidRDefault="007E4462" w:rsidP="00D83BEF">
    <w:pPr>
      <w:pStyle w:val="Encabezado"/>
      <w:tabs>
        <w:tab w:val="clear" w:pos="4252"/>
        <w:tab w:val="clear" w:pos="8504"/>
        <w:tab w:val="left" w:pos="5553"/>
      </w:tabs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D29AC"/>
    <w:multiLevelType w:val="hybridMultilevel"/>
    <w:tmpl w:val="C5CE0D7C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364D1A"/>
    <w:multiLevelType w:val="hybridMultilevel"/>
    <w:tmpl w:val="1C30D3AA"/>
    <w:lvl w:ilvl="0" w:tplc="8604C5F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462A09"/>
    <w:multiLevelType w:val="hybridMultilevel"/>
    <w:tmpl w:val="FAEA7990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29060A8"/>
    <w:multiLevelType w:val="hybridMultilevel"/>
    <w:tmpl w:val="1CF6859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C65799"/>
    <w:multiLevelType w:val="hybridMultilevel"/>
    <w:tmpl w:val="75CED2DC"/>
    <w:lvl w:ilvl="0" w:tplc="557C007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40" w:hanging="360"/>
      </w:pPr>
    </w:lvl>
    <w:lvl w:ilvl="2" w:tplc="0C0A001B" w:tentative="1">
      <w:start w:val="1"/>
      <w:numFmt w:val="lowerRoman"/>
      <w:lvlText w:val="%3."/>
      <w:lvlJc w:val="right"/>
      <w:pPr>
        <w:ind w:left="1860" w:hanging="180"/>
      </w:pPr>
    </w:lvl>
    <w:lvl w:ilvl="3" w:tplc="0C0A000F" w:tentative="1">
      <w:start w:val="1"/>
      <w:numFmt w:val="decimal"/>
      <w:lvlText w:val="%4."/>
      <w:lvlJc w:val="left"/>
      <w:pPr>
        <w:ind w:left="2580" w:hanging="360"/>
      </w:pPr>
    </w:lvl>
    <w:lvl w:ilvl="4" w:tplc="0C0A0019" w:tentative="1">
      <w:start w:val="1"/>
      <w:numFmt w:val="lowerLetter"/>
      <w:lvlText w:val="%5."/>
      <w:lvlJc w:val="left"/>
      <w:pPr>
        <w:ind w:left="3300" w:hanging="360"/>
      </w:pPr>
    </w:lvl>
    <w:lvl w:ilvl="5" w:tplc="0C0A001B" w:tentative="1">
      <w:start w:val="1"/>
      <w:numFmt w:val="lowerRoman"/>
      <w:lvlText w:val="%6."/>
      <w:lvlJc w:val="right"/>
      <w:pPr>
        <w:ind w:left="4020" w:hanging="180"/>
      </w:pPr>
    </w:lvl>
    <w:lvl w:ilvl="6" w:tplc="0C0A000F" w:tentative="1">
      <w:start w:val="1"/>
      <w:numFmt w:val="decimal"/>
      <w:lvlText w:val="%7."/>
      <w:lvlJc w:val="left"/>
      <w:pPr>
        <w:ind w:left="4740" w:hanging="360"/>
      </w:pPr>
    </w:lvl>
    <w:lvl w:ilvl="7" w:tplc="0C0A0019" w:tentative="1">
      <w:start w:val="1"/>
      <w:numFmt w:val="lowerLetter"/>
      <w:lvlText w:val="%8."/>
      <w:lvlJc w:val="left"/>
      <w:pPr>
        <w:ind w:left="5460" w:hanging="360"/>
      </w:pPr>
    </w:lvl>
    <w:lvl w:ilvl="8" w:tplc="0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20952E05"/>
    <w:multiLevelType w:val="hybridMultilevel"/>
    <w:tmpl w:val="13E47D86"/>
    <w:lvl w:ilvl="0" w:tplc="BC325A68">
      <w:start w:val="1"/>
      <w:numFmt w:val="bullet"/>
      <w:pStyle w:val="AspectosValorar"/>
      <w:lvlText w:val=""/>
      <w:lvlJc w:val="left"/>
      <w:pPr>
        <w:ind w:left="-10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61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4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659" w:hanging="360"/>
      </w:pPr>
      <w:rPr>
        <w:rFonts w:ascii="Wingdings" w:hAnsi="Wingdings" w:hint="default"/>
      </w:rPr>
    </w:lvl>
  </w:abstractNum>
  <w:abstractNum w:abstractNumId="6" w15:restartNumberingAfterBreak="0">
    <w:nsid w:val="233B4D03"/>
    <w:multiLevelType w:val="hybridMultilevel"/>
    <w:tmpl w:val="9008F982"/>
    <w:lvl w:ilvl="0" w:tplc="8604C5F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D8842F6">
      <w:numFmt w:val="bullet"/>
      <w:lvlText w:val="-"/>
      <w:lvlJc w:val="left"/>
      <w:pPr>
        <w:ind w:left="1800" w:hanging="360"/>
      </w:pPr>
      <w:rPr>
        <w:rFonts w:ascii="Candara" w:eastAsia="Arial" w:hAnsi="Candara" w:cs="Arial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5433E78"/>
    <w:multiLevelType w:val="hybridMultilevel"/>
    <w:tmpl w:val="FFB8BE60"/>
    <w:lvl w:ilvl="0" w:tplc="8604C5F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A770DFA4">
      <w:numFmt w:val="bullet"/>
      <w:lvlText w:val="-"/>
      <w:lvlJc w:val="left"/>
      <w:pPr>
        <w:ind w:left="1440" w:hanging="360"/>
      </w:pPr>
      <w:rPr>
        <w:rFonts w:ascii="Candara" w:eastAsia="Arial" w:hAnsi="Candara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E117BF"/>
    <w:multiLevelType w:val="hybridMultilevel"/>
    <w:tmpl w:val="5E1E1B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D77C86"/>
    <w:multiLevelType w:val="hybridMultilevel"/>
    <w:tmpl w:val="FFB8E8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5F15BF"/>
    <w:multiLevelType w:val="hybridMultilevel"/>
    <w:tmpl w:val="9BFA607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66321A"/>
    <w:multiLevelType w:val="hybridMultilevel"/>
    <w:tmpl w:val="8FCE35B6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3FC6210"/>
    <w:multiLevelType w:val="hybridMultilevel"/>
    <w:tmpl w:val="8F228528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80346F"/>
    <w:multiLevelType w:val="hybridMultilevel"/>
    <w:tmpl w:val="A5A8C966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53542CA"/>
    <w:multiLevelType w:val="hybridMultilevel"/>
    <w:tmpl w:val="947E274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3F0BCC"/>
    <w:multiLevelType w:val="hybridMultilevel"/>
    <w:tmpl w:val="869813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AE57B4"/>
    <w:multiLevelType w:val="hybridMultilevel"/>
    <w:tmpl w:val="D2E6424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6369DB"/>
    <w:multiLevelType w:val="hybridMultilevel"/>
    <w:tmpl w:val="6F00DF44"/>
    <w:lvl w:ilvl="0" w:tplc="557C007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56633E"/>
    <w:multiLevelType w:val="hybridMultilevel"/>
    <w:tmpl w:val="F6FE11A6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3E12CAF"/>
    <w:multiLevelType w:val="hybridMultilevel"/>
    <w:tmpl w:val="82D46E74"/>
    <w:lvl w:ilvl="0" w:tplc="1F78BFE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8F063E"/>
    <w:multiLevelType w:val="hybridMultilevel"/>
    <w:tmpl w:val="497C7DF4"/>
    <w:lvl w:ilvl="0" w:tplc="B28C3E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1F678AA"/>
    <w:multiLevelType w:val="hybridMultilevel"/>
    <w:tmpl w:val="B4D4C3A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D82B32"/>
    <w:multiLevelType w:val="hybridMultilevel"/>
    <w:tmpl w:val="CC50BA0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CC5934"/>
    <w:multiLevelType w:val="hybridMultilevel"/>
    <w:tmpl w:val="970875D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025636"/>
    <w:multiLevelType w:val="hybridMultilevel"/>
    <w:tmpl w:val="F6FE11A6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18434A6"/>
    <w:multiLevelType w:val="multilevel"/>
    <w:tmpl w:val="BC720C42"/>
    <w:lvl w:ilvl="0">
      <w:start w:val="1"/>
      <w:numFmt w:val="decimal"/>
      <w:pStyle w:val="Ttulo1"/>
      <w:lvlText w:val="%1."/>
      <w:lvlJc w:val="left"/>
      <w:pPr>
        <w:ind w:left="502" w:hanging="360"/>
      </w:pPr>
    </w:lvl>
    <w:lvl w:ilvl="1">
      <w:start w:val="1"/>
      <w:numFmt w:val="decimal"/>
      <w:pStyle w:val="Ttulo2"/>
      <w:lvlText w:val="%1.%2."/>
      <w:lvlJc w:val="left"/>
      <w:pPr>
        <w:ind w:left="1848" w:hanging="432"/>
      </w:pPr>
    </w:lvl>
    <w:lvl w:ilvl="2">
      <w:start w:val="1"/>
      <w:numFmt w:val="decimal"/>
      <w:lvlText w:val="%1.%2.%3."/>
      <w:lvlJc w:val="left"/>
      <w:pPr>
        <w:ind w:left="2640" w:hanging="504"/>
      </w:pPr>
    </w:lvl>
    <w:lvl w:ilvl="3">
      <w:start w:val="1"/>
      <w:numFmt w:val="decimal"/>
      <w:lvlText w:val="%1.%2.%3.%4."/>
      <w:lvlJc w:val="left"/>
      <w:pPr>
        <w:ind w:left="3144" w:hanging="648"/>
      </w:pPr>
    </w:lvl>
    <w:lvl w:ilvl="4">
      <w:start w:val="1"/>
      <w:numFmt w:val="decimal"/>
      <w:lvlText w:val="%1.%2.%3.%4.%5."/>
      <w:lvlJc w:val="left"/>
      <w:pPr>
        <w:ind w:left="3648" w:hanging="792"/>
      </w:pPr>
    </w:lvl>
    <w:lvl w:ilvl="5">
      <w:start w:val="1"/>
      <w:numFmt w:val="decimal"/>
      <w:lvlText w:val="%1.%2.%3.%4.%5.%6."/>
      <w:lvlJc w:val="left"/>
      <w:pPr>
        <w:ind w:left="4152" w:hanging="936"/>
      </w:pPr>
    </w:lvl>
    <w:lvl w:ilvl="6">
      <w:start w:val="1"/>
      <w:numFmt w:val="decimal"/>
      <w:lvlText w:val="%1.%2.%3.%4.%5.%6.%7."/>
      <w:lvlJc w:val="left"/>
      <w:pPr>
        <w:ind w:left="4656" w:hanging="1080"/>
      </w:pPr>
    </w:lvl>
    <w:lvl w:ilvl="7">
      <w:start w:val="1"/>
      <w:numFmt w:val="decimal"/>
      <w:lvlText w:val="%1.%2.%3.%4.%5.%6.%7.%8."/>
      <w:lvlJc w:val="left"/>
      <w:pPr>
        <w:ind w:left="5160" w:hanging="1224"/>
      </w:pPr>
    </w:lvl>
    <w:lvl w:ilvl="8">
      <w:start w:val="1"/>
      <w:numFmt w:val="decimal"/>
      <w:lvlText w:val="%1.%2.%3.%4.%5.%6.%7.%8.%9."/>
      <w:lvlJc w:val="left"/>
      <w:pPr>
        <w:ind w:left="5736" w:hanging="1440"/>
      </w:pPr>
    </w:lvl>
  </w:abstractNum>
  <w:abstractNum w:abstractNumId="26" w15:restartNumberingAfterBreak="0">
    <w:nsid w:val="732112AF"/>
    <w:multiLevelType w:val="hybridMultilevel"/>
    <w:tmpl w:val="CA18917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445FB5"/>
    <w:multiLevelType w:val="hybridMultilevel"/>
    <w:tmpl w:val="F1FE5ABC"/>
    <w:lvl w:ilvl="0" w:tplc="9788A588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B0F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0C4F5A"/>
    <w:multiLevelType w:val="hybridMultilevel"/>
    <w:tmpl w:val="E6A048E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6531B9"/>
    <w:multiLevelType w:val="hybridMultilevel"/>
    <w:tmpl w:val="10AAC8D8"/>
    <w:lvl w:ilvl="0" w:tplc="557C007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DD578E"/>
    <w:multiLevelType w:val="hybridMultilevel"/>
    <w:tmpl w:val="10AAC8D8"/>
    <w:lvl w:ilvl="0" w:tplc="557C007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13434D"/>
    <w:multiLevelType w:val="hybridMultilevel"/>
    <w:tmpl w:val="4A4EEF00"/>
    <w:lvl w:ilvl="0" w:tplc="8604C5F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5301ED"/>
    <w:multiLevelType w:val="hybridMultilevel"/>
    <w:tmpl w:val="BBE2403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5"/>
  </w:num>
  <w:num w:numId="3">
    <w:abstractNumId w:val="6"/>
  </w:num>
  <w:num w:numId="4">
    <w:abstractNumId w:val="7"/>
  </w:num>
  <w:num w:numId="5">
    <w:abstractNumId w:val="1"/>
  </w:num>
  <w:num w:numId="6">
    <w:abstractNumId w:val="31"/>
  </w:num>
  <w:num w:numId="7">
    <w:abstractNumId w:val="8"/>
  </w:num>
  <w:num w:numId="8">
    <w:abstractNumId w:val="23"/>
  </w:num>
  <w:num w:numId="9">
    <w:abstractNumId w:val="0"/>
  </w:num>
  <w:num w:numId="10">
    <w:abstractNumId w:val="2"/>
  </w:num>
  <w:num w:numId="11">
    <w:abstractNumId w:val="4"/>
  </w:num>
  <w:num w:numId="12">
    <w:abstractNumId w:val="17"/>
  </w:num>
  <w:num w:numId="13">
    <w:abstractNumId w:val="30"/>
  </w:num>
  <w:num w:numId="14">
    <w:abstractNumId w:val="11"/>
  </w:num>
  <w:num w:numId="15">
    <w:abstractNumId w:val="18"/>
  </w:num>
  <w:num w:numId="16">
    <w:abstractNumId w:val="24"/>
  </w:num>
  <w:num w:numId="17">
    <w:abstractNumId w:val="20"/>
  </w:num>
  <w:num w:numId="18">
    <w:abstractNumId w:val="26"/>
  </w:num>
  <w:num w:numId="19">
    <w:abstractNumId w:val="22"/>
  </w:num>
  <w:num w:numId="20">
    <w:abstractNumId w:val="3"/>
  </w:num>
  <w:num w:numId="21">
    <w:abstractNumId w:val="10"/>
  </w:num>
  <w:num w:numId="22">
    <w:abstractNumId w:val="12"/>
  </w:num>
  <w:num w:numId="23">
    <w:abstractNumId w:val="32"/>
  </w:num>
  <w:num w:numId="24">
    <w:abstractNumId w:val="29"/>
  </w:num>
  <w:num w:numId="25">
    <w:abstractNumId w:val="19"/>
  </w:num>
  <w:num w:numId="26">
    <w:abstractNumId w:val="21"/>
  </w:num>
  <w:num w:numId="27">
    <w:abstractNumId w:val="28"/>
  </w:num>
  <w:num w:numId="28">
    <w:abstractNumId w:val="9"/>
  </w:num>
  <w:num w:numId="29">
    <w:abstractNumId w:val="16"/>
  </w:num>
  <w:num w:numId="30">
    <w:abstractNumId w:val="27"/>
  </w:num>
  <w:num w:numId="31">
    <w:abstractNumId w:val="15"/>
  </w:num>
  <w:num w:numId="32">
    <w:abstractNumId w:val="13"/>
  </w:num>
  <w:num w:numId="33">
    <w:abstractNumId w:val="1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E9F"/>
    <w:rsid w:val="000014C8"/>
    <w:rsid w:val="00001A16"/>
    <w:rsid w:val="0000297F"/>
    <w:rsid w:val="00003C7E"/>
    <w:rsid w:val="00005C0D"/>
    <w:rsid w:val="00005F40"/>
    <w:rsid w:val="00006662"/>
    <w:rsid w:val="00012D4B"/>
    <w:rsid w:val="000147AF"/>
    <w:rsid w:val="0001515E"/>
    <w:rsid w:val="0001595F"/>
    <w:rsid w:val="00015CA4"/>
    <w:rsid w:val="00020E1E"/>
    <w:rsid w:val="00022279"/>
    <w:rsid w:val="00026461"/>
    <w:rsid w:val="000327DB"/>
    <w:rsid w:val="00034ABF"/>
    <w:rsid w:val="00034E45"/>
    <w:rsid w:val="00040B68"/>
    <w:rsid w:val="0004317F"/>
    <w:rsid w:val="00043C30"/>
    <w:rsid w:val="00045F7A"/>
    <w:rsid w:val="00051C69"/>
    <w:rsid w:val="0005726B"/>
    <w:rsid w:val="00060A3D"/>
    <w:rsid w:val="00062876"/>
    <w:rsid w:val="000631DE"/>
    <w:rsid w:val="000632CC"/>
    <w:rsid w:val="00067621"/>
    <w:rsid w:val="00070397"/>
    <w:rsid w:val="00070CD2"/>
    <w:rsid w:val="00073795"/>
    <w:rsid w:val="000744C4"/>
    <w:rsid w:val="000752CF"/>
    <w:rsid w:val="000815A0"/>
    <w:rsid w:val="00081AAD"/>
    <w:rsid w:val="000A2CAD"/>
    <w:rsid w:val="000A2CD2"/>
    <w:rsid w:val="000A4D22"/>
    <w:rsid w:val="000A5CE8"/>
    <w:rsid w:val="000B40D1"/>
    <w:rsid w:val="000B4A2F"/>
    <w:rsid w:val="000B6ED6"/>
    <w:rsid w:val="000C0785"/>
    <w:rsid w:val="000C1BA4"/>
    <w:rsid w:val="000C1EC1"/>
    <w:rsid w:val="000C1F76"/>
    <w:rsid w:val="000C359E"/>
    <w:rsid w:val="000C739D"/>
    <w:rsid w:val="000D153B"/>
    <w:rsid w:val="000D524C"/>
    <w:rsid w:val="000D5B5C"/>
    <w:rsid w:val="000D6FCF"/>
    <w:rsid w:val="000D7213"/>
    <w:rsid w:val="000E0AF2"/>
    <w:rsid w:val="000E172B"/>
    <w:rsid w:val="000E5AC5"/>
    <w:rsid w:val="000E5BF4"/>
    <w:rsid w:val="000E642C"/>
    <w:rsid w:val="000E6D2C"/>
    <w:rsid w:val="000F0F5F"/>
    <w:rsid w:val="000F0F70"/>
    <w:rsid w:val="000F365D"/>
    <w:rsid w:val="000F457A"/>
    <w:rsid w:val="000F4776"/>
    <w:rsid w:val="000F4CA3"/>
    <w:rsid w:val="000F5B6D"/>
    <w:rsid w:val="000F79C9"/>
    <w:rsid w:val="000F7EAF"/>
    <w:rsid w:val="001027B3"/>
    <w:rsid w:val="00102F25"/>
    <w:rsid w:val="00116312"/>
    <w:rsid w:val="001165DE"/>
    <w:rsid w:val="001177F0"/>
    <w:rsid w:val="00120C88"/>
    <w:rsid w:val="0012188E"/>
    <w:rsid w:val="00125215"/>
    <w:rsid w:val="0012605B"/>
    <w:rsid w:val="0012766D"/>
    <w:rsid w:val="0013045B"/>
    <w:rsid w:val="001315A8"/>
    <w:rsid w:val="0013319F"/>
    <w:rsid w:val="00135CEB"/>
    <w:rsid w:val="0013747B"/>
    <w:rsid w:val="00141393"/>
    <w:rsid w:val="0014147A"/>
    <w:rsid w:val="001416EE"/>
    <w:rsid w:val="00143112"/>
    <w:rsid w:val="001434C3"/>
    <w:rsid w:val="00150187"/>
    <w:rsid w:val="00150ECB"/>
    <w:rsid w:val="00151E56"/>
    <w:rsid w:val="0015453C"/>
    <w:rsid w:val="0015468E"/>
    <w:rsid w:val="00154A31"/>
    <w:rsid w:val="00154A9D"/>
    <w:rsid w:val="00155D33"/>
    <w:rsid w:val="001578CE"/>
    <w:rsid w:val="00163232"/>
    <w:rsid w:val="00165666"/>
    <w:rsid w:val="00166603"/>
    <w:rsid w:val="0017352C"/>
    <w:rsid w:val="0017715E"/>
    <w:rsid w:val="00177B73"/>
    <w:rsid w:val="0018083A"/>
    <w:rsid w:val="0018182F"/>
    <w:rsid w:val="001826F3"/>
    <w:rsid w:val="00185D81"/>
    <w:rsid w:val="0018634A"/>
    <w:rsid w:val="001907B8"/>
    <w:rsid w:val="001915F6"/>
    <w:rsid w:val="0019168F"/>
    <w:rsid w:val="00191A72"/>
    <w:rsid w:val="001920CF"/>
    <w:rsid w:val="001927A6"/>
    <w:rsid w:val="001934B2"/>
    <w:rsid w:val="00194E95"/>
    <w:rsid w:val="00195E49"/>
    <w:rsid w:val="00196DCB"/>
    <w:rsid w:val="00196FDD"/>
    <w:rsid w:val="001970E3"/>
    <w:rsid w:val="001A02FC"/>
    <w:rsid w:val="001A23DA"/>
    <w:rsid w:val="001A3DB1"/>
    <w:rsid w:val="001A5A2A"/>
    <w:rsid w:val="001A76B5"/>
    <w:rsid w:val="001A7814"/>
    <w:rsid w:val="001B02FF"/>
    <w:rsid w:val="001B4993"/>
    <w:rsid w:val="001B6801"/>
    <w:rsid w:val="001B6DDF"/>
    <w:rsid w:val="001C1396"/>
    <w:rsid w:val="001C367F"/>
    <w:rsid w:val="001C3717"/>
    <w:rsid w:val="001C4EDF"/>
    <w:rsid w:val="001C502D"/>
    <w:rsid w:val="001C6F78"/>
    <w:rsid w:val="001D0EC4"/>
    <w:rsid w:val="001D4A3A"/>
    <w:rsid w:val="001D56FA"/>
    <w:rsid w:val="001D60E9"/>
    <w:rsid w:val="001D6822"/>
    <w:rsid w:val="001D713B"/>
    <w:rsid w:val="001D7422"/>
    <w:rsid w:val="001E2408"/>
    <w:rsid w:val="001E7A67"/>
    <w:rsid w:val="001F1008"/>
    <w:rsid w:val="002005CF"/>
    <w:rsid w:val="00200686"/>
    <w:rsid w:val="00201705"/>
    <w:rsid w:val="002019D1"/>
    <w:rsid w:val="00204E9C"/>
    <w:rsid w:val="00205112"/>
    <w:rsid w:val="00207BF3"/>
    <w:rsid w:val="00207E9E"/>
    <w:rsid w:val="00210E56"/>
    <w:rsid w:val="00211C6C"/>
    <w:rsid w:val="00211D19"/>
    <w:rsid w:val="002126CB"/>
    <w:rsid w:val="002163E8"/>
    <w:rsid w:val="00216510"/>
    <w:rsid w:val="002176DA"/>
    <w:rsid w:val="002214DD"/>
    <w:rsid w:val="002221B2"/>
    <w:rsid w:val="0022227C"/>
    <w:rsid w:val="00222A86"/>
    <w:rsid w:val="0022617B"/>
    <w:rsid w:val="002262C3"/>
    <w:rsid w:val="002274BF"/>
    <w:rsid w:val="00227CF9"/>
    <w:rsid w:val="00231046"/>
    <w:rsid w:val="00232651"/>
    <w:rsid w:val="00234E32"/>
    <w:rsid w:val="00236A3E"/>
    <w:rsid w:val="0024004A"/>
    <w:rsid w:val="00240807"/>
    <w:rsid w:val="0024169D"/>
    <w:rsid w:val="00241AE5"/>
    <w:rsid w:val="0024317B"/>
    <w:rsid w:val="00243B44"/>
    <w:rsid w:val="002452F4"/>
    <w:rsid w:val="00246839"/>
    <w:rsid w:val="002469E7"/>
    <w:rsid w:val="00247F21"/>
    <w:rsid w:val="002513D1"/>
    <w:rsid w:val="002522E0"/>
    <w:rsid w:val="00260F4D"/>
    <w:rsid w:val="00262734"/>
    <w:rsid w:val="0026528B"/>
    <w:rsid w:val="00265A08"/>
    <w:rsid w:val="002667AA"/>
    <w:rsid w:val="00266DFD"/>
    <w:rsid w:val="002677A9"/>
    <w:rsid w:val="00273064"/>
    <w:rsid w:val="00276248"/>
    <w:rsid w:val="00277426"/>
    <w:rsid w:val="00280DC2"/>
    <w:rsid w:val="002842C3"/>
    <w:rsid w:val="00284BAF"/>
    <w:rsid w:val="002854C7"/>
    <w:rsid w:val="00286A1B"/>
    <w:rsid w:val="00290010"/>
    <w:rsid w:val="002925C6"/>
    <w:rsid w:val="00295E2F"/>
    <w:rsid w:val="002A1C5C"/>
    <w:rsid w:val="002A2D69"/>
    <w:rsid w:val="002A38AB"/>
    <w:rsid w:val="002A41A0"/>
    <w:rsid w:val="002A60B0"/>
    <w:rsid w:val="002B2502"/>
    <w:rsid w:val="002B2ADA"/>
    <w:rsid w:val="002B6DB5"/>
    <w:rsid w:val="002C0CAD"/>
    <w:rsid w:val="002C37EA"/>
    <w:rsid w:val="002C4F1E"/>
    <w:rsid w:val="002C6428"/>
    <w:rsid w:val="002C6C94"/>
    <w:rsid w:val="002C7867"/>
    <w:rsid w:val="002C7FAD"/>
    <w:rsid w:val="002D0321"/>
    <w:rsid w:val="002D12B0"/>
    <w:rsid w:val="002D23B2"/>
    <w:rsid w:val="002E0F6C"/>
    <w:rsid w:val="002E4757"/>
    <w:rsid w:val="002E4F73"/>
    <w:rsid w:val="002E568A"/>
    <w:rsid w:val="002F500C"/>
    <w:rsid w:val="002F538E"/>
    <w:rsid w:val="002F5F9E"/>
    <w:rsid w:val="002F771F"/>
    <w:rsid w:val="002F7DAC"/>
    <w:rsid w:val="003002F7"/>
    <w:rsid w:val="0030338B"/>
    <w:rsid w:val="003048F7"/>
    <w:rsid w:val="00305572"/>
    <w:rsid w:val="00305C32"/>
    <w:rsid w:val="003060B1"/>
    <w:rsid w:val="0030636F"/>
    <w:rsid w:val="0030669C"/>
    <w:rsid w:val="003113A9"/>
    <w:rsid w:val="003118C7"/>
    <w:rsid w:val="003160FA"/>
    <w:rsid w:val="0032031B"/>
    <w:rsid w:val="00320BA9"/>
    <w:rsid w:val="00322658"/>
    <w:rsid w:val="00323925"/>
    <w:rsid w:val="00325584"/>
    <w:rsid w:val="0032590F"/>
    <w:rsid w:val="00325B51"/>
    <w:rsid w:val="00326C25"/>
    <w:rsid w:val="00330058"/>
    <w:rsid w:val="00330745"/>
    <w:rsid w:val="00330943"/>
    <w:rsid w:val="00331245"/>
    <w:rsid w:val="00331A07"/>
    <w:rsid w:val="00331C35"/>
    <w:rsid w:val="003320FD"/>
    <w:rsid w:val="003339C8"/>
    <w:rsid w:val="00334CCD"/>
    <w:rsid w:val="00336B70"/>
    <w:rsid w:val="0033707B"/>
    <w:rsid w:val="00337478"/>
    <w:rsid w:val="00340731"/>
    <w:rsid w:val="003419A5"/>
    <w:rsid w:val="00342A1F"/>
    <w:rsid w:val="00342F7F"/>
    <w:rsid w:val="00343BE3"/>
    <w:rsid w:val="00343C9B"/>
    <w:rsid w:val="0034621B"/>
    <w:rsid w:val="0034641D"/>
    <w:rsid w:val="00346901"/>
    <w:rsid w:val="00350A13"/>
    <w:rsid w:val="003513EB"/>
    <w:rsid w:val="00352E2E"/>
    <w:rsid w:val="00353C11"/>
    <w:rsid w:val="0035662D"/>
    <w:rsid w:val="00357706"/>
    <w:rsid w:val="003604B6"/>
    <w:rsid w:val="00361ED5"/>
    <w:rsid w:val="003620BE"/>
    <w:rsid w:val="00362799"/>
    <w:rsid w:val="00363378"/>
    <w:rsid w:val="00364F97"/>
    <w:rsid w:val="00371E27"/>
    <w:rsid w:val="00372210"/>
    <w:rsid w:val="003722E1"/>
    <w:rsid w:val="00372CB1"/>
    <w:rsid w:val="00372D04"/>
    <w:rsid w:val="00373675"/>
    <w:rsid w:val="00374415"/>
    <w:rsid w:val="00376E6D"/>
    <w:rsid w:val="0037783C"/>
    <w:rsid w:val="00377CFC"/>
    <w:rsid w:val="00380069"/>
    <w:rsid w:val="00380354"/>
    <w:rsid w:val="00380EC7"/>
    <w:rsid w:val="00380F37"/>
    <w:rsid w:val="00381532"/>
    <w:rsid w:val="00382D73"/>
    <w:rsid w:val="003848A0"/>
    <w:rsid w:val="00387459"/>
    <w:rsid w:val="00390E74"/>
    <w:rsid w:val="003934AC"/>
    <w:rsid w:val="00395A5A"/>
    <w:rsid w:val="00395C1E"/>
    <w:rsid w:val="00395D59"/>
    <w:rsid w:val="0039617D"/>
    <w:rsid w:val="0039763E"/>
    <w:rsid w:val="003A220F"/>
    <w:rsid w:val="003A4584"/>
    <w:rsid w:val="003A5773"/>
    <w:rsid w:val="003A6829"/>
    <w:rsid w:val="003B241E"/>
    <w:rsid w:val="003B253A"/>
    <w:rsid w:val="003B2A35"/>
    <w:rsid w:val="003B2E4D"/>
    <w:rsid w:val="003B3543"/>
    <w:rsid w:val="003B5618"/>
    <w:rsid w:val="003B6690"/>
    <w:rsid w:val="003B7C28"/>
    <w:rsid w:val="003C1490"/>
    <w:rsid w:val="003C20EB"/>
    <w:rsid w:val="003C31BD"/>
    <w:rsid w:val="003C3B90"/>
    <w:rsid w:val="003C40B3"/>
    <w:rsid w:val="003C48CB"/>
    <w:rsid w:val="003C4A61"/>
    <w:rsid w:val="003C4A84"/>
    <w:rsid w:val="003C4B99"/>
    <w:rsid w:val="003C5F21"/>
    <w:rsid w:val="003C6B29"/>
    <w:rsid w:val="003C7331"/>
    <w:rsid w:val="003C75F7"/>
    <w:rsid w:val="003C7D4C"/>
    <w:rsid w:val="003C7F98"/>
    <w:rsid w:val="003D0F11"/>
    <w:rsid w:val="003D1C5F"/>
    <w:rsid w:val="003D2973"/>
    <w:rsid w:val="003D3009"/>
    <w:rsid w:val="003D3276"/>
    <w:rsid w:val="003D6BDE"/>
    <w:rsid w:val="003D6FE3"/>
    <w:rsid w:val="003E09FD"/>
    <w:rsid w:val="003E2868"/>
    <w:rsid w:val="003F37B3"/>
    <w:rsid w:val="003F3F3D"/>
    <w:rsid w:val="003F45E0"/>
    <w:rsid w:val="003F4845"/>
    <w:rsid w:val="003F51B1"/>
    <w:rsid w:val="003F608F"/>
    <w:rsid w:val="003F6C26"/>
    <w:rsid w:val="00405299"/>
    <w:rsid w:val="0040629B"/>
    <w:rsid w:val="00406E6D"/>
    <w:rsid w:val="00407599"/>
    <w:rsid w:val="00407A9C"/>
    <w:rsid w:val="00414D29"/>
    <w:rsid w:val="00415C89"/>
    <w:rsid w:val="004167C0"/>
    <w:rsid w:val="0041747D"/>
    <w:rsid w:val="004179AD"/>
    <w:rsid w:val="00417B80"/>
    <w:rsid w:val="00420973"/>
    <w:rsid w:val="00423237"/>
    <w:rsid w:val="0042376C"/>
    <w:rsid w:val="0042389D"/>
    <w:rsid w:val="00423B7B"/>
    <w:rsid w:val="004316EB"/>
    <w:rsid w:val="00431927"/>
    <w:rsid w:val="00431C9A"/>
    <w:rsid w:val="00431D69"/>
    <w:rsid w:val="004320F8"/>
    <w:rsid w:val="0043216A"/>
    <w:rsid w:val="004335AD"/>
    <w:rsid w:val="00434086"/>
    <w:rsid w:val="00436C0B"/>
    <w:rsid w:val="00437E87"/>
    <w:rsid w:val="00443501"/>
    <w:rsid w:val="004444AB"/>
    <w:rsid w:val="004449E9"/>
    <w:rsid w:val="00445A35"/>
    <w:rsid w:val="004512C7"/>
    <w:rsid w:val="00452EFF"/>
    <w:rsid w:val="00453224"/>
    <w:rsid w:val="004537D8"/>
    <w:rsid w:val="00453A5A"/>
    <w:rsid w:val="00454400"/>
    <w:rsid w:val="00454729"/>
    <w:rsid w:val="00455C4B"/>
    <w:rsid w:val="00460A59"/>
    <w:rsid w:val="00461D0F"/>
    <w:rsid w:val="00462B7C"/>
    <w:rsid w:val="004644D5"/>
    <w:rsid w:val="00470755"/>
    <w:rsid w:val="00471B93"/>
    <w:rsid w:val="00472164"/>
    <w:rsid w:val="00472EFF"/>
    <w:rsid w:val="00476501"/>
    <w:rsid w:val="00477070"/>
    <w:rsid w:val="00481B0C"/>
    <w:rsid w:val="00481EFC"/>
    <w:rsid w:val="004820B8"/>
    <w:rsid w:val="004824B5"/>
    <w:rsid w:val="004836C8"/>
    <w:rsid w:val="00483E85"/>
    <w:rsid w:val="00484CE3"/>
    <w:rsid w:val="00492684"/>
    <w:rsid w:val="004926FE"/>
    <w:rsid w:val="00492933"/>
    <w:rsid w:val="00494934"/>
    <w:rsid w:val="0049679A"/>
    <w:rsid w:val="004972BF"/>
    <w:rsid w:val="004972E6"/>
    <w:rsid w:val="004A0C6F"/>
    <w:rsid w:val="004A1B24"/>
    <w:rsid w:val="004A1C40"/>
    <w:rsid w:val="004A4275"/>
    <w:rsid w:val="004A4A03"/>
    <w:rsid w:val="004A55F3"/>
    <w:rsid w:val="004A5873"/>
    <w:rsid w:val="004A64C1"/>
    <w:rsid w:val="004A6885"/>
    <w:rsid w:val="004B02CD"/>
    <w:rsid w:val="004B08E1"/>
    <w:rsid w:val="004B0C97"/>
    <w:rsid w:val="004B142C"/>
    <w:rsid w:val="004B564B"/>
    <w:rsid w:val="004B6023"/>
    <w:rsid w:val="004B636F"/>
    <w:rsid w:val="004C022C"/>
    <w:rsid w:val="004C05AF"/>
    <w:rsid w:val="004C0653"/>
    <w:rsid w:val="004C516A"/>
    <w:rsid w:val="004C6E76"/>
    <w:rsid w:val="004C73FA"/>
    <w:rsid w:val="004C798B"/>
    <w:rsid w:val="004D4791"/>
    <w:rsid w:val="004E11D6"/>
    <w:rsid w:val="004E209C"/>
    <w:rsid w:val="004E5357"/>
    <w:rsid w:val="004E726C"/>
    <w:rsid w:val="004F0DB9"/>
    <w:rsid w:val="004F0E96"/>
    <w:rsid w:val="004F1BDC"/>
    <w:rsid w:val="004F2099"/>
    <w:rsid w:val="004F62C3"/>
    <w:rsid w:val="00500A42"/>
    <w:rsid w:val="00500C9F"/>
    <w:rsid w:val="005018F0"/>
    <w:rsid w:val="005075B9"/>
    <w:rsid w:val="00512ED9"/>
    <w:rsid w:val="005137C5"/>
    <w:rsid w:val="00515645"/>
    <w:rsid w:val="00515695"/>
    <w:rsid w:val="00521037"/>
    <w:rsid w:val="005220A4"/>
    <w:rsid w:val="005225EB"/>
    <w:rsid w:val="00523307"/>
    <w:rsid w:val="00524A95"/>
    <w:rsid w:val="0052746B"/>
    <w:rsid w:val="0052764D"/>
    <w:rsid w:val="00530C56"/>
    <w:rsid w:val="005317A0"/>
    <w:rsid w:val="00531C1B"/>
    <w:rsid w:val="005331DF"/>
    <w:rsid w:val="00533383"/>
    <w:rsid w:val="005344A0"/>
    <w:rsid w:val="005349E0"/>
    <w:rsid w:val="005357DD"/>
    <w:rsid w:val="0053657A"/>
    <w:rsid w:val="005376CB"/>
    <w:rsid w:val="00542294"/>
    <w:rsid w:val="00543255"/>
    <w:rsid w:val="00543383"/>
    <w:rsid w:val="005438CD"/>
    <w:rsid w:val="005459F3"/>
    <w:rsid w:val="00546547"/>
    <w:rsid w:val="00546A41"/>
    <w:rsid w:val="00546B06"/>
    <w:rsid w:val="00552AB9"/>
    <w:rsid w:val="00555797"/>
    <w:rsid w:val="005567FD"/>
    <w:rsid w:val="00560CDE"/>
    <w:rsid w:val="005646B3"/>
    <w:rsid w:val="005648FF"/>
    <w:rsid w:val="00565A46"/>
    <w:rsid w:val="0056620E"/>
    <w:rsid w:val="00566C98"/>
    <w:rsid w:val="0057156D"/>
    <w:rsid w:val="00575AE7"/>
    <w:rsid w:val="00577278"/>
    <w:rsid w:val="00580E69"/>
    <w:rsid w:val="005861BE"/>
    <w:rsid w:val="0058639D"/>
    <w:rsid w:val="00590018"/>
    <w:rsid w:val="0059389D"/>
    <w:rsid w:val="00593CC8"/>
    <w:rsid w:val="005941FF"/>
    <w:rsid w:val="00596714"/>
    <w:rsid w:val="00597D09"/>
    <w:rsid w:val="005A0C22"/>
    <w:rsid w:val="005A0CE4"/>
    <w:rsid w:val="005A1F63"/>
    <w:rsid w:val="005A262C"/>
    <w:rsid w:val="005A2852"/>
    <w:rsid w:val="005A38CF"/>
    <w:rsid w:val="005A3FB8"/>
    <w:rsid w:val="005A6E45"/>
    <w:rsid w:val="005A7516"/>
    <w:rsid w:val="005A7910"/>
    <w:rsid w:val="005B0E74"/>
    <w:rsid w:val="005B1F9C"/>
    <w:rsid w:val="005B2ACC"/>
    <w:rsid w:val="005B2C47"/>
    <w:rsid w:val="005B560D"/>
    <w:rsid w:val="005B75F9"/>
    <w:rsid w:val="005B7CD9"/>
    <w:rsid w:val="005C005C"/>
    <w:rsid w:val="005C0A45"/>
    <w:rsid w:val="005C158A"/>
    <w:rsid w:val="005C22C0"/>
    <w:rsid w:val="005C2C62"/>
    <w:rsid w:val="005C3845"/>
    <w:rsid w:val="005C3DD3"/>
    <w:rsid w:val="005C42E0"/>
    <w:rsid w:val="005C5111"/>
    <w:rsid w:val="005C6157"/>
    <w:rsid w:val="005C6D4E"/>
    <w:rsid w:val="005C6D8B"/>
    <w:rsid w:val="005C72D9"/>
    <w:rsid w:val="005C79AE"/>
    <w:rsid w:val="005D1BD0"/>
    <w:rsid w:val="005D4802"/>
    <w:rsid w:val="005D4BC0"/>
    <w:rsid w:val="005D74E9"/>
    <w:rsid w:val="005E2326"/>
    <w:rsid w:val="005E2F25"/>
    <w:rsid w:val="005E34CD"/>
    <w:rsid w:val="005E4BE1"/>
    <w:rsid w:val="005E4FDC"/>
    <w:rsid w:val="005E6500"/>
    <w:rsid w:val="005E6BA1"/>
    <w:rsid w:val="005E7948"/>
    <w:rsid w:val="005F0655"/>
    <w:rsid w:val="005F2ACF"/>
    <w:rsid w:val="005F3DC9"/>
    <w:rsid w:val="005F3ECB"/>
    <w:rsid w:val="005F4447"/>
    <w:rsid w:val="005F6778"/>
    <w:rsid w:val="00600707"/>
    <w:rsid w:val="00602986"/>
    <w:rsid w:val="00604180"/>
    <w:rsid w:val="00604578"/>
    <w:rsid w:val="00606C4F"/>
    <w:rsid w:val="00607279"/>
    <w:rsid w:val="006076A1"/>
    <w:rsid w:val="00610950"/>
    <w:rsid w:val="00611F10"/>
    <w:rsid w:val="00614AE5"/>
    <w:rsid w:val="00614FE3"/>
    <w:rsid w:val="00617962"/>
    <w:rsid w:val="00620733"/>
    <w:rsid w:val="00620B71"/>
    <w:rsid w:val="0062132E"/>
    <w:rsid w:val="006214F0"/>
    <w:rsid w:val="00621B80"/>
    <w:rsid w:val="0062215A"/>
    <w:rsid w:val="006228F9"/>
    <w:rsid w:val="00623069"/>
    <w:rsid w:val="00623FCE"/>
    <w:rsid w:val="0062403E"/>
    <w:rsid w:val="006245D9"/>
    <w:rsid w:val="0062470E"/>
    <w:rsid w:val="0063031E"/>
    <w:rsid w:val="00631670"/>
    <w:rsid w:val="006341C4"/>
    <w:rsid w:val="00635800"/>
    <w:rsid w:val="0063594A"/>
    <w:rsid w:val="00635F4C"/>
    <w:rsid w:val="00636076"/>
    <w:rsid w:val="00640691"/>
    <w:rsid w:val="0064132B"/>
    <w:rsid w:val="006448EE"/>
    <w:rsid w:val="0064496D"/>
    <w:rsid w:val="006517B5"/>
    <w:rsid w:val="00651A59"/>
    <w:rsid w:val="006535F1"/>
    <w:rsid w:val="00653711"/>
    <w:rsid w:val="00653C43"/>
    <w:rsid w:val="00653F71"/>
    <w:rsid w:val="00657113"/>
    <w:rsid w:val="00657EC0"/>
    <w:rsid w:val="006605B5"/>
    <w:rsid w:val="006609CE"/>
    <w:rsid w:val="006612F3"/>
    <w:rsid w:val="006621A9"/>
    <w:rsid w:val="00663A36"/>
    <w:rsid w:val="00666F16"/>
    <w:rsid w:val="006742D7"/>
    <w:rsid w:val="006778BC"/>
    <w:rsid w:val="006814FE"/>
    <w:rsid w:val="006833A3"/>
    <w:rsid w:val="00694796"/>
    <w:rsid w:val="00694AD1"/>
    <w:rsid w:val="00694FE8"/>
    <w:rsid w:val="00695C33"/>
    <w:rsid w:val="006A1C59"/>
    <w:rsid w:val="006A1D7D"/>
    <w:rsid w:val="006A3909"/>
    <w:rsid w:val="006A4AC6"/>
    <w:rsid w:val="006A7C83"/>
    <w:rsid w:val="006B0FAA"/>
    <w:rsid w:val="006B58B7"/>
    <w:rsid w:val="006C1868"/>
    <w:rsid w:val="006C4E6D"/>
    <w:rsid w:val="006C6135"/>
    <w:rsid w:val="006C6F47"/>
    <w:rsid w:val="006D0754"/>
    <w:rsid w:val="006D5129"/>
    <w:rsid w:val="006D574E"/>
    <w:rsid w:val="006D5828"/>
    <w:rsid w:val="006E027C"/>
    <w:rsid w:val="006E0C19"/>
    <w:rsid w:val="006E36DC"/>
    <w:rsid w:val="006E3B8D"/>
    <w:rsid w:val="006E5511"/>
    <w:rsid w:val="006E64B2"/>
    <w:rsid w:val="006E73E4"/>
    <w:rsid w:val="006E787C"/>
    <w:rsid w:val="006E7A60"/>
    <w:rsid w:val="006E7C97"/>
    <w:rsid w:val="006F184B"/>
    <w:rsid w:val="006F325B"/>
    <w:rsid w:val="006F3F47"/>
    <w:rsid w:val="006F45D9"/>
    <w:rsid w:val="006F4B0F"/>
    <w:rsid w:val="006F5EAA"/>
    <w:rsid w:val="006F5EDB"/>
    <w:rsid w:val="006F7047"/>
    <w:rsid w:val="006F7E69"/>
    <w:rsid w:val="00700DCB"/>
    <w:rsid w:val="00700F58"/>
    <w:rsid w:val="0070260D"/>
    <w:rsid w:val="00706277"/>
    <w:rsid w:val="0071040C"/>
    <w:rsid w:val="007119CC"/>
    <w:rsid w:val="007138EE"/>
    <w:rsid w:val="007141FB"/>
    <w:rsid w:val="00714A6D"/>
    <w:rsid w:val="0071520D"/>
    <w:rsid w:val="0071649F"/>
    <w:rsid w:val="007167F6"/>
    <w:rsid w:val="00716896"/>
    <w:rsid w:val="00716DD4"/>
    <w:rsid w:val="007173FA"/>
    <w:rsid w:val="00717B45"/>
    <w:rsid w:val="00722BB7"/>
    <w:rsid w:val="007264D8"/>
    <w:rsid w:val="007266C2"/>
    <w:rsid w:val="00726FE5"/>
    <w:rsid w:val="00730A09"/>
    <w:rsid w:val="0073126B"/>
    <w:rsid w:val="007320D9"/>
    <w:rsid w:val="00732CA7"/>
    <w:rsid w:val="0073317A"/>
    <w:rsid w:val="00733A3C"/>
    <w:rsid w:val="00737F14"/>
    <w:rsid w:val="0074106D"/>
    <w:rsid w:val="0074181D"/>
    <w:rsid w:val="00745E4B"/>
    <w:rsid w:val="00746736"/>
    <w:rsid w:val="00747627"/>
    <w:rsid w:val="007511A6"/>
    <w:rsid w:val="00753644"/>
    <w:rsid w:val="00753821"/>
    <w:rsid w:val="0075448A"/>
    <w:rsid w:val="00754A33"/>
    <w:rsid w:val="00761D27"/>
    <w:rsid w:val="00761F46"/>
    <w:rsid w:val="00762059"/>
    <w:rsid w:val="0076487C"/>
    <w:rsid w:val="00765D2F"/>
    <w:rsid w:val="00767E9A"/>
    <w:rsid w:val="00772A2D"/>
    <w:rsid w:val="00773329"/>
    <w:rsid w:val="00774F51"/>
    <w:rsid w:val="00774F5E"/>
    <w:rsid w:val="0077503E"/>
    <w:rsid w:val="00776F61"/>
    <w:rsid w:val="00777F89"/>
    <w:rsid w:val="00790661"/>
    <w:rsid w:val="00790A27"/>
    <w:rsid w:val="00791BCD"/>
    <w:rsid w:val="00791E2E"/>
    <w:rsid w:val="00792B84"/>
    <w:rsid w:val="00794589"/>
    <w:rsid w:val="00795DD3"/>
    <w:rsid w:val="007970EF"/>
    <w:rsid w:val="007A4670"/>
    <w:rsid w:val="007A79F4"/>
    <w:rsid w:val="007B23CA"/>
    <w:rsid w:val="007B36E4"/>
    <w:rsid w:val="007B4137"/>
    <w:rsid w:val="007B449A"/>
    <w:rsid w:val="007B54B4"/>
    <w:rsid w:val="007C0DBC"/>
    <w:rsid w:val="007C3AF9"/>
    <w:rsid w:val="007C7AC1"/>
    <w:rsid w:val="007D02E7"/>
    <w:rsid w:val="007D05BD"/>
    <w:rsid w:val="007D467E"/>
    <w:rsid w:val="007D5262"/>
    <w:rsid w:val="007D64E1"/>
    <w:rsid w:val="007D67B3"/>
    <w:rsid w:val="007D7164"/>
    <w:rsid w:val="007E0D3D"/>
    <w:rsid w:val="007E197E"/>
    <w:rsid w:val="007E1C13"/>
    <w:rsid w:val="007E2F63"/>
    <w:rsid w:val="007E4179"/>
    <w:rsid w:val="007E425D"/>
    <w:rsid w:val="007E4462"/>
    <w:rsid w:val="007E500D"/>
    <w:rsid w:val="007E77DC"/>
    <w:rsid w:val="007F0CDC"/>
    <w:rsid w:val="007F2BE7"/>
    <w:rsid w:val="007F3026"/>
    <w:rsid w:val="007F4543"/>
    <w:rsid w:val="007F54FF"/>
    <w:rsid w:val="007F64BF"/>
    <w:rsid w:val="007F75A7"/>
    <w:rsid w:val="00800153"/>
    <w:rsid w:val="00801E25"/>
    <w:rsid w:val="00804662"/>
    <w:rsid w:val="00810248"/>
    <w:rsid w:val="0081187F"/>
    <w:rsid w:val="00813248"/>
    <w:rsid w:val="00821E7C"/>
    <w:rsid w:val="00822CEA"/>
    <w:rsid w:val="00822F28"/>
    <w:rsid w:val="00823BEF"/>
    <w:rsid w:val="008268BD"/>
    <w:rsid w:val="0082708D"/>
    <w:rsid w:val="0083090E"/>
    <w:rsid w:val="00831C1A"/>
    <w:rsid w:val="0083228B"/>
    <w:rsid w:val="008333FB"/>
    <w:rsid w:val="00835C89"/>
    <w:rsid w:val="0083600C"/>
    <w:rsid w:val="008369CF"/>
    <w:rsid w:val="00841909"/>
    <w:rsid w:val="00842965"/>
    <w:rsid w:val="00843A59"/>
    <w:rsid w:val="00845118"/>
    <w:rsid w:val="00845BEE"/>
    <w:rsid w:val="008460AC"/>
    <w:rsid w:val="00846312"/>
    <w:rsid w:val="00846B34"/>
    <w:rsid w:val="008470E9"/>
    <w:rsid w:val="00852302"/>
    <w:rsid w:val="008539D9"/>
    <w:rsid w:val="00860E43"/>
    <w:rsid w:val="008620CD"/>
    <w:rsid w:val="00863A69"/>
    <w:rsid w:val="00864561"/>
    <w:rsid w:val="00865476"/>
    <w:rsid w:val="00867E12"/>
    <w:rsid w:val="008707B1"/>
    <w:rsid w:val="00872EBD"/>
    <w:rsid w:val="00883A19"/>
    <w:rsid w:val="0088404C"/>
    <w:rsid w:val="00885ED9"/>
    <w:rsid w:val="00890DC7"/>
    <w:rsid w:val="00892495"/>
    <w:rsid w:val="00892678"/>
    <w:rsid w:val="00892886"/>
    <w:rsid w:val="00893635"/>
    <w:rsid w:val="0089489F"/>
    <w:rsid w:val="008953F3"/>
    <w:rsid w:val="008A00EC"/>
    <w:rsid w:val="008A07BB"/>
    <w:rsid w:val="008A0E2C"/>
    <w:rsid w:val="008A22C4"/>
    <w:rsid w:val="008A5252"/>
    <w:rsid w:val="008A7881"/>
    <w:rsid w:val="008B10D0"/>
    <w:rsid w:val="008B2D51"/>
    <w:rsid w:val="008B5350"/>
    <w:rsid w:val="008B579D"/>
    <w:rsid w:val="008C1B44"/>
    <w:rsid w:val="008C1F2D"/>
    <w:rsid w:val="008C29A6"/>
    <w:rsid w:val="008C485C"/>
    <w:rsid w:val="008C683D"/>
    <w:rsid w:val="008C7624"/>
    <w:rsid w:val="008C77F4"/>
    <w:rsid w:val="008D1C08"/>
    <w:rsid w:val="008D1F91"/>
    <w:rsid w:val="008D2B4F"/>
    <w:rsid w:val="008D2CBB"/>
    <w:rsid w:val="008D33A8"/>
    <w:rsid w:val="008D51E0"/>
    <w:rsid w:val="008D52D6"/>
    <w:rsid w:val="008D5B94"/>
    <w:rsid w:val="008E03AF"/>
    <w:rsid w:val="008E19C8"/>
    <w:rsid w:val="008E541A"/>
    <w:rsid w:val="008F0F45"/>
    <w:rsid w:val="008F1913"/>
    <w:rsid w:val="008F57F2"/>
    <w:rsid w:val="008F5D29"/>
    <w:rsid w:val="008F6AEE"/>
    <w:rsid w:val="008F7364"/>
    <w:rsid w:val="00901464"/>
    <w:rsid w:val="00902F1E"/>
    <w:rsid w:val="00903901"/>
    <w:rsid w:val="00903FB8"/>
    <w:rsid w:val="009055DD"/>
    <w:rsid w:val="00906AA9"/>
    <w:rsid w:val="00906C37"/>
    <w:rsid w:val="00907F19"/>
    <w:rsid w:val="00910182"/>
    <w:rsid w:val="0091150F"/>
    <w:rsid w:val="009123F2"/>
    <w:rsid w:val="00913556"/>
    <w:rsid w:val="00916667"/>
    <w:rsid w:val="00917C97"/>
    <w:rsid w:val="009208F8"/>
    <w:rsid w:val="00920DFC"/>
    <w:rsid w:val="00921ABE"/>
    <w:rsid w:val="00921C63"/>
    <w:rsid w:val="00923D0B"/>
    <w:rsid w:val="00924206"/>
    <w:rsid w:val="00924F0A"/>
    <w:rsid w:val="009311EA"/>
    <w:rsid w:val="00933521"/>
    <w:rsid w:val="009355B2"/>
    <w:rsid w:val="00940EC5"/>
    <w:rsid w:val="00946EC5"/>
    <w:rsid w:val="0095047F"/>
    <w:rsid w:val="00950CB6"/>
    <w:rsid w:val="00951B40"/>
    <w:rsid w:val="00951B48"/>
    <w:rsid w:val="00951ECF"/>
    <w:rsid w:val="00961306"/>
    <w:rsid w:val="0096310D"/>
    <w:rsid w:val="009640F7"/>
    <w:rsid w:val="00964B00"/>
    <w:rsid w:val="00964E6E"/>
    <w:rsid w:val="0096557F"/>
    <w:rsid w:val="0096614E"/>
    <w:rsid w:val="00966286"/>
    <w:rsid w:val="00966327"/>
    <w:rsid w:val="009663C1"/>
    <w:rsid w:val="009678A1"/>
    <w:rsid w:val="009679F7"/>
    <w:rsid w:val="00970BE9"/>
    <w:rsid w:val="00971F1D"/>
    <w:rsid w:val="0097269E"/>
    <w:rsid w:val="00972F0E"/>
    <w:rsid w:val="00973932"/>
    <w:rsid w:val="00975715"/>
    <w:rsid w:val="0098150F"/>
    <w:rsid w:val="00982C01"/>
    <w:rsid w:val="00990B4F"/>
    <w:rsid w:val="00991897"/>
    <w:rsid w:val="00993BE7"/>
    <w:rsid w:val="009A072D"/>
    <w:rsid w:val="009A0C16"/>
    <w:rsid w:val="009A1735"/>
    <w:rsid w:val="009A285E"/>
    <w:rsid w:val="009A35E7"/>
    <w:rsid w:val="009A3A37"/>
    <w:rsid w:val="009A7C77"/>
    <w:rsid w:val="009B31B8"/>
    <w:rsid w:val="009B7957"/>
    <w:rsid w:val="009C023F"/>
    <w:rsid w:val="009C0B77"/>
    <w:rsid w:val="009C26C5"/>
    <w:rsid w:val="009C30A9"/>
    <w:rsid w:val="009C3E71"/>
    <w:rsid w:val="009C6875"/>
    <w:rsid w:val="009C77A2"/>
    <w:rsid w:val="009C7C1B"/>
    <w:rsid w:val="009D13D7"/>
    <w:rsid w:val="009D1441"/>
    <w:rsid w:val="009D468F"/>
    <w:rsid w:val="009D4827"/>
    <w:rsid w:val="009D659F"/>
    <w:rsid w:val="009D67BD"/>
    <w:rsid w:val="009D6AE4"/>
    <w:rsid w:val="009E1BB1"/>
    <w:rsid w:val="009E26E3"/>
    <w:rsid w:val="009F10A1"/>
    <w:rsid w:val="009F12E5"/>
    <w:rsid w:val="009F3D14"/>
    <w:rsid w:val="009F441D"/>
    <w:rsid w:val="009F630F"/>
    <w:rsid w:val="00A0024D"/>
    <w:rsid w:val="00A002F5"/>
    <w:rsid w:val="00A019E1"/>
    <w:rsid w:val="00A02017"/>
    <w:rsid w:val="00A023DB"/>
    <w:rsid w:val="00A02446"/>
    <w:rsid w:val="00A04433"/>
    <w:rsid w:val="00A06CE6"/>
    <w:rsid w:val="00A11EE5"/>
    <w:rsid w:val="00A213DE"/>
    <w:rsid w:val="00A224BB"/>
    <w:rsid w:val="00A25C6F"/>
    <w:rsid w:val="00A31849"/>
    <w:rsid w:val="00A32A95"/>
    <w:rsid w:val="00A32F28"/>
    <w:rsid w:val="00A34CE4"/>
    <w:rsid w:val="00A35915"/>
    <w:rsid w:val="00A37F2D"/>
    <w:rsid w:val="00A40021"/>
    <w:rsid w:val="00A4501D"/>
    <w:rsid w:val="00A472A5"/>
    <w:rsid w:val="00A523E5"/>
    <w:rsid w:val="00A52C5C"/>
    <w:rsid w:val="00A53AA3"/>
    <w:rsid w:val="00A55BCD"/>
    <w:rsid w:val="00A56FE8"/>
    <w:rsid w:val="00A60904"/>
    <w:rsid w:val="00A61F61"/>
    <w:rsid w:val="00A6557C"/>
    <w:rsid w:val="00A6590F"/>
    <w:rsid w:val="00A67B65"/>
    <w:rsid w:val="00A70E41"/>
    <w:rsid w:val="00A74D1A"/>
    <w:rsid w:val="00A81B2B"/>
    <w:rsid w:val="00A8436B"/>
    <w:rsid w:val="00A84521"/>
    <w:rsid w:val="00A865B2"/>
    <w:rsid w:val="00A9187A"/>
    <w:rsid w:val="00A91EBD"/>
    <w:rsid w:val="00A92413"/>
    <w:rsid w:val="00A95B20"/>
    <w:rsid w:val="00AA0F32"/>
    <w:rsid w:val="00AA0F5C"/>
    <w:rsid w:val="00AA0FF7"/>
    <w:rsid w:val="00AA1B63"/>
    <w:rsid w:val="00AA1E31"/>
    <w:rsid w:val="00AA755A"/>
    <w:rsid w:val="00AB0398"/>
    <w:rsid w:val="00AB080B"/>
    <w:rsid w:val="00AB1DA8"/>
    <w:rsid w:val="00AB3733"/>
    <w:rsid w:val="00AB5BA2"/>
    <w:rsid w:val="00AB6564"/>
    <w:rsid w:val="00AC1DA7"/>
    <w:rsid w:val="00AC2B67"/>
    <w:rsid w:val="00AC4ED6"/>
    <w:rsid w:val="00AC586D"/>
    <w:rsid w:val="00AD2BCD"/>
    <w:rsid w:val="00AD34CF"/>
    <w:rsid w:val="00AD40A9"/>
    <w:rsid w:val="00AD43B6"/>
    <w:rsid w:val="00AD50B8"/>
    <w:rsid w:val="00AD6195"/>
    <w:rsid w:val="00AD663B"/>
    <w:rsid w:val="00AD6718"/>
    <w:rsid w:val="00AD71E5"/>
    <w:rsid w:val="00AD7561"/>
    <w:rsid w:val="00AE05CE"/>
    <w:rsid w:val="00AE0AE1"/>
    <w:rsid w:val="00AE2651"/>
    <w:rsid w:val="00AE3073"/>
    <w:rsid w:val="00AE31FD"/>
    <w:rsid w:val="00AE61BB"/>
    <w:rsid w:val="00AE7775"/>
    <w:rsid w:val="00AF07BE"/>
    <w:rsid w:val="00AF0E80"/>
    <w:rsid w:val="00AF11F0"/>
    <w:rsid w:val="00AF16DF"/>
    <w:rsid w:val="00AF21C5"/>
    <w:rsid w:val="00AF259B"/>
    <w:rsid w:val="00AF641E"/>
    <w:rsid w:val="00AF76BB"/>
    <w:rsid w:val="00B00341"/>
    <w:rsid w:val="00B037B7"/>
    <w:rsid w:val="00B040FA"/>
    <w:rsid w:val="00B04B70"/>
    <w:rsid w:val="00B0573C"/>
    <w:rsid w:val="00B05AC7"/>
    <w:rsid w:val="00B06A9C"/>
    <w:rsid w:val="00B06DD9"/>
    <w:rsid w:val="00B07BE9"/>
    <w:rsid w:val="00B07D7C"/>
    <w:rsid w:val="00B112BB"/>
    <w:rsid w:val="00B121B7"/>
    <w:rsid w:val="00B130A3"/>
    <w:rsid w:val="00B169DB"/>
    <w:rsid w:val="00B2589B"/>
    <w:rsid w:val="00B25C13"/>
    <w:rsid w:val="00B328E0"/>
    <w:rsid w:val="00B36712"/>
    <w:rsid w:val="00B408BB"/>
    <w:rsid w:val="00B433C7"/>
    <w:rsid w:val="00B4531D"/>
    <w:rsid w:val="00B47037"/>
    <w:rsid w:val="00B50D3B"/>
    <w:rsid w:val="00B530CD"/>
    <w:rsid w:val="00B60520"/>
    <w:rsid w:val="00B61861"/>
    <w:rsid w:val="00B72498"/>
    <w:rsid w:val="00B73707"/>
    <w:rsid w:val="00B77ECE"/>
    <w:rsid w:val="00B80FC2"/>
    <w:rsid w:val="00B83AB5"/>
    <w:rsid w:val="00B8560B"/>
    <w:rsid w:val="00B86495"/>
    <w:rsid w:val="00B875D0"/>
    <w:rsid w:val="00B87D14"/>
    <w:rsid w:val="00B91B8D"/>
    <w:rsid w:val="00B94E26"/>
    <w:rsid w:val="00B966E9"/>
    <w:rsid w:val="00B96C2D"/>
    <w:rsid w:val="00BA064C"/>
    <w:rsid w:val="00BA0A92"/>
    <w:rsid w:val="00BA0C70"/>
    <w:rsid w:val="00BA48FE"/>
    <w:rsid w:val="00BA4ACC"/>
    <w:rsid w:val="00BA5A6B"/>
    <w:rsid w:val="00BA5E8A"/>
    <w:rsid w:val="00BA6892"/>
    <w:rsid w:val="00BA6D12"/>
    <w:rsid w:val="00BA7503"/>
    <w:rsid w:val="00BB28A1"/>
    <w:rsid w:val="00BB65B1"/>
    <w:rsid w:val="00BB68B3"/>
    <w:rsid w:val="00BB7EA1"/>
    <w:rsid w:val="00BC0AB2"/>
    <w:rsid w:val="00BC0F08"/>
    <w:rsid w:val="00BC29E9"/>
    <w:rsid w:val="00BC5A8E"/>
    <w:rsid w:val="00BC60E8"/>
    <w:rsid w:val="00BC6206"/>
    <w:rsid w:val="00BD065B"/>
    <w:rsid w:val="00BD1D40"/>
    <w:rsid w:val="00BD22B0"/>
    <w:rsid w:val="00BD2406"/>
    <w:rsid w:val="00BD3E33"/>
    <w:rsid w:val="00BD41B4"/>
    <w:rsid w:val="00BD4566"/>
    <w:rsid w:val="00BD49C1"/>
    <w:rsid w:val="00BE1E3C"/>
    <w:rsid w:val="00BE22E1"/>
    <w:rsid w:val="00BE2565"/>
    <w:rsid w:val="00BE2BA5"/>
    <w:rsid w:val="00BE3AC0"/>
    <w:rsid w:val="00BE510E"/>
    <w:rsid w:val="00BE6496"/>
    <w:rsid w:val="00BF087A"/>
    <w:rsid w:val="00BF3B74"/>
    <w:rsid w:val="00BF6273"/>
    <w:rsid w:val="00BF7716"/>
    <w:rsid w:val="00C0119C"/>
    <w:rsid w:val="00C03BE1"/>
    <w:rsid w:val="00C05179"/>
    <w:rsid w:val="00C10556"/>
    <w:rsid w:val="00C11A04"/>
    <w:rsid w:val="00C156A2"/>
    <w:rsid w:val="00C16330"/>
    <w:rsid w:val="00C20010"/>
    <w:rsid w:val="00C21002"/>
    <w:rsid w:val="00C21C86"/>
    <w:rsid w:val="00C225DD"/>
    <w:rsid w:val="00C23EF1"/>
    <w:rsid w:val="00C24587"/>
    <w:rsid w:val="00C2459F"/>
    <w:rsid w:val="00C26FF1"/>
    <w:rsid w:val="00C27F41"/>
    <w:rsid w:val="00C3009B"/>
    <w:rsid w:val="00C308AA"/>
    <w:rsid w:val="00C321CC"/>
    <w:rsid w:val="00C32CF9"/>
    <w:rsid w:val="00C335BC"/>
    <w:rsid w:val="00C34FD0"/>
    <w:rsid w:val="00C36571"/>
    <w:rsid w:val="00C3658D"/>
    <w:rsid w:val="00C37F44"/>
    <w:rsid w:val="00C41501"/>
    <w:rsid w:val="00C42A54"/>
    <w:rsid w:val="00C42F20"/>
    <w:rsid w:val="00C43396"/>
    <w:rsid w:val="00C43D51"/>
    <w:rsid w:val="00C44933"/>
    <w:rsid w:val="00C45EE5"/>
    <w:rsid w:val="00C5104E"/>
    <w:rsid w:val="00C53842"/>
    <w:rsid w:val="00C53DE5"/>
    <w:rsid w:val="00C54921"/>
    <w:rsid w:val="00C55662"/>
    <w:rsid w:val="00C558B8"/>
    <w:rsid w:val="00C55F25"/>
    <w:rsid w:val="00C56E9F"/>
    <w:rsid w:val="00C5751A"/>
    <w:rsid w:val="00C57F19"/>
    <w:rsid w:val="00C608C3"/>
    <w:rsid w:val="00C62955"/>
    <w:rsid w:val="00C633FD"/>
    <w:rsid w:val="00C667E4"/>
    <w:rsid w:val="00C66E1A"/>
    <w:rsid w:val="00C700F1"/>
    <w:rsid w:val="00C74644"/>
    <w:rsid w:val="00C7559D"/>
    <w:rsid w:val="00C767A5"/>
    <w:rsid w:val="00C77584"/>
    <w:rsid w:val="00C77C8B"/>
    <w:rsid w:val="00C81253"/>
    <w:rsid w:val="00C81441"/>
    <w:rsid w:val="00C8176A"/>
    <w:rsid w:val="00C836C8"/>
    <w:rsid w:val="00C86289"/>
    <w:rsid w:val="00C90C75"/>
    <w:rsid w:val="00C92D52"/>
    <w:rsid w:val="00C96D03"/>
    <w:rsid w:val="00C9721A"/>
    <w:rsid w:val="00CA1CD6"/>
    <w:rsid w:val="00CA1F7F"/>
    <w:rsid w:val="00CA292A"/>
    <w:rsid w:val="00CA2C2F"/>
    <w:rsid w:val="00CB1A78"/>
    <w:rsid w:val="00CB3A1F"/>
    <w:rsid w:val="00CB40F6"/>
    <w:rsid w:val="00CB51B0"/>
    <w:rsid w:val="00CB5AFC"/>
    <w:rsid w:val="00CB6483"/>
    <w:rsid w:val="00CB6653"/>
    <w:rsid w:val="00CB7D82"/>
    <w:rsid w:val="00CC097C"/>
    <w:rsid w:val="00CC24BB"/>
    <w:rsid w:val="00CD2E91"/>
    <w:rsid w:val="00CD3273"/>
    <w:rsid w:val="00CD358E"/>
    <w:rsid w:val="00CD4057"/>
    <w:rsid w:val="00CD7622"/>
    <w:rsid w:val="00CE0AA3"/>
    <w:rsid w:val="00CE3108"/>
    <w:rsid w:val="00CE313E"/>
    <w:rsid w:val="00CE5474"/>
    <w:rsid w:val="00CF11ED"/>
    <w:rsid w:val="00CF19CE"/>
    <w:rsid w:val="00CF3797"/>
    <w:rsid w:val="00CF396D"/>
    <w:rsid w:val="00CF69AF"/>
    <w:rsid w:val="00D0015E"/>
    <w:rsid w:val="00D001FE"/>
    <w:rsid w:val="00D00961"/>
    <w:rsid w:val="00D00A6C"/>
    <w:rsid w:val="00D02A46"/>
    <w:rsid w:val="00D06088"/>
    <w:rsid w:val="00D06936"/>
    <w:rsid w:val="00D0746E"/>
    <w:rsid w:val="00D13114"/>
    <w:rsid w:val="00D24CE3"/>
    <w:rsid w:val="00D26D65"/>
    <w:rsid w:val="00D26E2B"/>
    <w:rsid w:val="00D27527"/>
    <w:rsid w:val="00D276A0"/>
    <w:rsid w:val="00D30306"/>
    <w:rsid w:val="00D329BB"/>
    <w:rsid w:val="00D370F7"/>
    <w:rsid w:val="00D37A09"/>
    <w:rsid w:val="00D40A47"/>
    <w:rsid w:val="00D41BE3"/>
    <w:rsid w:val="00D42E3B"/>
    <w:rsid w:val="00D43B27"/>
    <w:rsid w:val="00D44E7D"/>
    <w:rsid w:val="00D45881"/>
    <w:rsid w:val="00D46C45"/>
    <w:rsid w:val="00D50DB1"/>
    <w:rsid w:val="00D52019"/>
    <w:rsid w:val="00D521D3"/>
    <w:rsid w:val="00D52B41"/>
    <w:rsid w:val="00D53292"/>
    <w:rsid w:val="00D545F2"/>
    <w:rsid w:val="00D55D77"/>
    <w:rsid w:val="00D605B3"/>
    <w:rsid w:val="00D62B08"/>
    <w:rsid w:val="00D62EC4"/>
    <w:rsid w:val="00D635B3"/>
    <w:rsid w:val="00D65CB3"/>
    <w:rsid w:val="00D66580"/>
    <w:rsid w:val="00D679B9"/>
    <w:rsid w:val="00D71FA3"/>
    <w:rsid w:val="00D7672B"/>
    <w:rsid w:val="00D76E70"/>
    <w:rsid w:val="00D81329"/>
    <w:rsid w:val="00D83BEF"/>
    <w:rsid w:val="00D84AAF"/>
    <w:rsid w:val="00D8564A"/>
    <w:rsid w:val="00D873F9"/>
    <w:rsid w:val="00D87617"/>
    <w:rsid w:val="00D8766A"/>
    <w:rsid w:val="00D90418"/>
    <w:rsid w:val="00D91411"/>
    <w:rsid w:val="00D94117"/>
    <w:rsid w:val="00D9520B"/>
    <w:rsid w:val="00D96478"/>
    <w:rsid w:val="00D97C65"/>
    <w:rsid w:val="00DA034E"/>
    <w:rsid w:val="00DA0729"/>
    <w:rsid w:val="00DA0C50"/>
    <w:rsid w:val="00DA25BB"/>
    <w:rsid w:val="00DA3089"/>
    <w:rsid w:val="00DA323E"/>
    <w:rsid w:val="00DA5C10"/>
    <w:rsid w:val="00DA680C"/>
    <w:rsid w:val="00DA69AF"/>
    <w:rsid w:val="00DA6B64"/>
    <w:rsid w:val="00DA79C9"/>
    <w:rsid w:val="00DB0D4D"/>
    <w:rsid w:val="00DB1482"/>
    <w:rsid w:val="00DB1578"/>
    <w:rsid w:val="00DB5DF6"/>
    <w:rsid w:val="00DB62AC"/>
    <w:rsid w:val="00DC03ED"/>
    <w:rsid w:val="00DC0405"/>
    <w:rsid w:val="00DC0856"/>
    <w:rsid w:val="00DC25EB"/>
    <w:rsid w:val="00DC2FB2"/>
    <w:rsid w:val="00DC49E4"/>
    <w:rsid w:val="00DC7E5B"/>
    <w:rsid w:val="00DD020A"/>
    <w:rsid w:val="00DD1A37"/>
    <w:rsid w:val="00DD5CE2"/>
    <w:rsid w:val="00DD78C8"/>
    <w:rsid w:val="00DD79F2"/>
    <w:rsid w:val="00DE0289"/>
    <w:rsid w:val="00DE0354"/>
    <w:rsid w:val="00DE09FD"/>
    <w:rsid w:val="00DE3CAB"/>
    <w:rsid w:val="00DE5C14"/>
    <w:rsid w:val="00DE6375"/>
    <w:rsid w:val="00DF0467"/>
    <w:rsid w:val="00DF09CF"/>
    <w:rsid w:val="00DF41D9"/>
    <w:rsid w:val="00DF4B01"/>
    <w:rsid w:val="00DF7055"/>
    <w:rsid w:val="00DF7307"/>
    <w:rsid w:val="00DF7D61"/>
    <w:rsid w:val="00E1245E"/>
    <w:rsid w:val="00E12BAB"/>
    <w:rsid w:val="00E1401B"/>
    <w:rsid w:val="00E16A0F"/>
    <w:rsid w:val="00E1741C"/>
    <w:rsid w:val="00E21531"/>
    <w:rsid w:val="00E2342E"/>
    <w:rsid w:val="00E25639"/>
    <w:rsid w:val="00E25EC6"/>
    <w:rsid w:val="00E272FE"/>
    <w:rsid w:val="00E27B3F"/>
    <w:rsid w:val="00E311B5"/>
    <w:rsid w:val="00E31701"/>
    <w:rsid w:val="00E3786E"/>
    <w:rsid w:val="00E4199B"/>
    <w:rsid w:val="00E434AC"/>
    <w:rsid w:val="00E4662E"/>
    <w:rsid w:val="00E47874"/>
    <w:rsid w:val="00E47D5F"/>
    <w:rsid w:val="00E53E3B"/>
    <w:rsid w:val="00E55A19"/>
    <w:rsid w:val="00E57B8A"/>
    <w:rsid w:val="00E608F6"/>
    <w:rsid w:val="00E614D2"/>
    <w:rsid w:val="00E61E8A"/>
    <w:rsid w:val="00E656DE"/>
    <w:rsid w:val="00E65CAE"/>
    <w:rsid w:val="00E660DF"/>
    <w:rsid w:val="00E6692F"/>
    <w:rsid w:val="00E67D9F"/>
    <w:rsid w:val="00E70FC4"/>
    <w:rsid w:val="00E750BE"/>
    <w:rsid w:val="00E76A08"/>
    <w:rsid w:val="00E83765"/>
    <w:rsid w:val="00E850B4"/>
    <w:rsid w:val="00E91C93"/>
    <w:rsid w:val="00E93D36"/>
    <w:rsid w:val="00E95900"/>
    <w:rsid w:val="00E959D8"/>
    <w:rsid w:val="00EA0D9A"/>
    <w:rsid w:val="00EA1797"/>
    <w:rsid w:val="00EA200E"/>
    <w:rsid w:val="00EA3AA6"/>
    <w:rsid w:val="00EA422C"/>
    <w:rsid w:val="00EA4299"/>
    <w:rsid w:val="00EB0A7D"/>
    <w:rsid w:val="00EB0BA6"/>
    <w:rsid w:val="00EC48CB"/>
    <w:rsid w:val="00ED2FE1"/>
    <w:rsid w:val="00ED351B"/>
    <w:rsid w:val="00ED7AE0"/>
    <w:rsid w:val="00ED7C17"/>
    <w:rsid w:val="00EE00FF"/>
    <w:rsid w:val="00EE274D"/>
    <w:rsid w:val="00EE2E8C"/>
    <w:rsid w:val="00EE6AA9"/>
    <w:rsid w:val="00EF05E8"/>
    <w:rsid w:val="00EF0F3A"/>
    <w:rsid w:val="00EF3985"/>
    <w:rsid w:val="00EF3DB1"/>
    <w:rsid w:val="00EF65FC"/>
    <w:rsid w:val="00EF6908"/>
    <w:rsid w:val="00EF72E8"/>
    <w:rsid w:val="00EF7857"/>
    <w:rsid w:val="00F00D63"/>
    <w:rsid w:val="00F0108B"/>
    <w:rsid w:val="00F0137A"/>
    <w:rsid w:val="00F0247D"/>
    <w:rsid w:val="00F02DF3"/>
    <w:rsid w:val="00F0342B"/>
    <w:rsid w:val="00F036F0"/>
    <w:rsid w:val="00F05C88"/>
    <w:rsid w:val="00F07728"/>
    <w:rsid w:val="00F10886"/>
    <w:rsid w:val="00F11DE9"/>
    <w:rsid w:val="00F13CD9"/>
    <w:rsid w:val="00F157A0"/>
    <w:rsid w:val="00F174E7"/>
    <w:rsid w:val="00F17D2D"/>
    <w:rsid w:val="00F225B9"/>
    <w:rsid w:val="00F230A1"/>
    <w:rsid w:val="00F24C79"/>
    <w:rsid w:val="00F31CE9"/>
    <w:rsid w:val="00F3718B"/>
    <w:rsid w:val="00F379C2"/>
    <w:rsid w:val="00F40239"/>
    <w:rsid w:val="00F41648"/>
    <w:rsid w:val="00F42C3C"/>
    <w:rsid w:val="00F446DE"/>
    <w:rsid w:val="00F44F30"/>
    <w:rsid w:val="00F50E92"/>
    <w:rsid w:val="00F5152E"/>
    <w:rsid w:val="00F53563"/>
    <w:rsid w:val="00F538B2"/>
    <w:rsid w:val="00F53C32"/>
    <w:rsid w:val="00F55C0B"/>
    <w:rsid w:val="00F5656A"/>
    <w:rsid w:val="00F60F30"/>
    <w:rsid w:val="00F64246"/>
    <w:rsid w:val="00F64604"/>
    <w:rsid w:val="00F64F35"/>
    <w:rsid w:val="00F65507"/>
    <w:rsid w:val="00F669ED"/>
    <w:rsid w:val="00F70A13"/>
    <w:rsid w:val="00F734CF"/>
    <w:rsid w:val="00F7592E"/>
    <w:rsid w:val="00F75AF2"/>
    <w:rsid w:val="00F76369"/>
    <w:rsid w:val="00F77118"/>
    <w:rsid w:val="00F821AF"/>
    <w:rsid w:val="00F82D7C"/>
    <w:rsid w:val="00F85E81"/>
    <w:rsid w:val="00F861D1"/>
    <w:rsid w:val="00F861DA"/>
    <w:rsid w:val="00F876D2"/>
    <w:rsid w:val="00F92710"/>
    <w:rsid w:val="00F92C25"/>
    <w:rsid w:val="00F92D18"/>
    <w:rsid w:val="00F93164"/>
    <w:rsid w:val="00F937D5"/>
    <w:rsid w:val="00F93B6F"/>
    <w:rsid w:val="00F940FD"/>
    <w:rsid w:val="00F96772"/>
    <w:rsid w:val="00F97A2E"/>
    <w:rsid w:val="00FA07F3"/>
    <w:rsid w:val="00FA3100"/>
    <w:rsid w:val="00FA36A1"/>
    <w:rsid w:val="00FA46D6"/>
    <w:rsid w:val="00FA70DC"/>
    <w:rsid w:val="00FB0006"/>
    <w:rsid w:val="00FB0341"/>
    <w:rsid w:val="00FB1E84"/>
    <w:rsid w:val="00FB255B"/>
    <w:rsid w:val="00FB5178"/>
    <w:rsid w:val="00FB570D"/>
    <w:rsid w:val="00FB6298"/>
    <w:rsid w:val="00FB719F"/>
    <w:rsid w:val="00FC050D"/>
    <w:rsid w:val="00FC37C0"/>
    <w:rsid w:val="00FC3C04"/>
    <w:rsid w:val="00FC55C5"/>
    <w:rsid w:val="00FC5DC6"/>
    <w:rsid w:val="00FD1652"/>
    <w:rsid w:val="00FD343F"/>
    <w:rsid w:val="00FD4330"/>
    <w:rsid w:val="00FD633D"/>
    <w:rsid w:val="00FD677D"/>
    <w:rsid w:val="00FE00A5"/>
    <w:rsid w:val="00FE1C72"/>
    <w:rsid w:val="00FE2860"/>
    <w:rsid w:val="00FE4554"/>
    <w:rsid w:val="00FE4B86"/>
    <w:rsid w:val="00FE6BE3"/>
    <w:rsid w:val="00FF078C"/>
    <w:rsid w:val="00FF089C"/>
    <w:rsid w:val="00FF116A"/>
    <w:rsid w:val="00FF22CB"/>
    <w:rsid w:val="00FF30A2"/>
    <w:rsid w:val="00FF40A4"/>
    <w:rsid w:val="00FF49AA"/>
    <w:rsid w:val="00FF4B26"/>
    <w:rsid w:val="00FF5A92"/>
    <w:rsid w:val="00FF5D90"/>
    <w:rsid w:val="00FF6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A0B7330"/>
  <w15:docId w15:val="{62D5414F-9DE8-419F-BE89-4BB431035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6E9F"/>
    <w:pPr>
      <w:spacing w:after="120" w:line="240" w:lineRule="auto"/>
      <w:jc w:val="both"/>
    </w:pPr>
    <w:rPr>
      <w:rFonts w:ascii="Candara" w:hAnsi="Candara"/>
    </w:rPr>
  </w:style>
  <w:style w:type="paragraph" w:styleId="Ttulo1">
    <w:name w:val="heading 1"/>
    <w:basedOn w:val="Normal"/>
    <w:next w:val="Normal"/>
    <w:link w:val="Ttulo1Car"/>
    <w:uiPriority w:val="9"/>
    <w:qFormat/>
    <w:rsid w:val="00330058"/>
    <w:pPr>
      <w:keepNext/>
      <w:keepLines/>
      <w:numPr>
        <w:numId w:val="2"/>
      </w:numPr>
      <w:ind w:left="426" w:hanging="426"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330058"/>
    <w:pPr>
      <w:numPr>
        <w:ilvl w:val="1"/>
      </w:numPr>
      <w:ind w:left="426"/>
      <w:outlineLvl w:val="1"/>
    </w:pPr>
    <w:rPr>
      <w:sz w:val="24"/>
    </w:rPr>
  </w:style>
  <w:style w:type="paragraph" w:styleId="Ttulo3">
    <w:name w:val="heading 3"/>
    <w:basedOn w:val="Ttulo2"/>
    <w:next w:val="Normal"/>
    <w:link w:val="Ttulo3Car"/>
    <w:uiPriority w:val="9"/>
    <w:unhideWhenUsed/>
    <w:qFormat/>
    <w:rsid w:val="00E614D2"/>
    <w:pPr>
      <w:numPr>
        <w:ilvl w:val="0"/>
        <w:numId w:val="0"/>
      </w:numPr>
      <w:jc w:val="left"/>
      <w:outlineLvl w:val="2"/>
    </w:pPr>
    <w:rPr>
      <w:bCs w:val="0"/>
      <w:color w:val="auto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C56E9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"/>
    <w:basedOn w:val="Normal"/>
    <w:link w:val="EncabezadoCar"/>
    <w:uiPriority w:val="99"/>
    <w:unhideWhenUsed/>
    <w:rsid w:val="00B07BE9"/>
    <w:pPr>
      <w:tabs>
        <w:tab w:val="center" w:pos="4252"/>
        <w:tab w:val="right" w:pos="8504"/>
      </w:tabs>
    </w:pPr>
    <w:rPr>
      <w:rFonts w:asciiTheme="minorHAnsi" w:hAnsiTheme="minorHAnsi"/>
    </w:rPr>
  </w:style>
  <w:style w:type="character" w:customStyle="1" w:styleId="EncabezadoCar">
    <w:name w:val="Encabezado Car"/>
    <w:aliases w:val="h Car"/>
    <w:basedOn w:val="Fuentedeprrafopredeter"/>
    <w:link w:val="Encabezado"/>
    <w:uiPriority w:val="99"/>
    <w:rsid w:val="00B07BE9"/>
  </w:style>
  <w:style w:type="paragraph" w:styleId="Piedepgina">
    <w:name w:val="footer"/>
    <w:basedOn w:val="Normal"/>
    <w:link w:val="PiedepginaCar"/>
    <w:uiPriority w:val="99"/>
    <w:unhideWhenUsed/>
    <w:rsid w:val="00B07BE9"/>
    <w:pPr>
      <w:tabs>
        <w:tab w:val="center" w:pos="4252"/>
        <w:tab w:val="right" w:pos="8504"/>
      </w:tabs>
    </w:pPr>
    <w:rPr>
      <w:rFonts w:asciiTheme="minorHAnsi" w:hAnsiTheme="minorHAns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07BE9"/>
  </w:style>
  <w:style w:type="character" w:styleId="Hipervnculo">
    <w:name w:val="Hyperlink"/>
    <w:basedOn w:val="Fuentedeprrafopredeter"/>
    <w:uiPriority w:val="99"/>
    <w:unhideWhenUsed/>
    <w:rsid w:val="00B8560B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4972E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tulo1Car">
    <w:name w:val="Título 1 Car"/>
    <w:basedOn w:val="Fuentedeprrafopredeter"/>
    <w:link w:val="Ttulo1"/>
    <w:uiPriority w:val="9"/>
    <w:rsid w:val="00330058"/>
    <w:rPr>
      <w:rFonts w:ascii="Candara" w:eastAsiaTheme="majorEastAsia" w:hAnsi="Candara" w:cstheme="majorBidi"/>
      <w:b/>
      <w:bCs/>
      <w:color w:val="000000" w:themeColor="text1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330058"/>
    <w:rPr>
      <w:rFonts w:ascii="Candara" w:eastAsiaTheme="majorEastAsia" w:hAnsi="Candara" w:cstheme="majorBidi"/>
      <w:b/>
      <w:bCs/>
      <w:color w:val="000000" w:themeColor="text1"/>
      <w:sz w:val="24"/>
      <w:szCs w:val="28"/>
    </w:rPr>
  </w:style>
  <w:style w:type="character" w:customStyle="1" w:styleId="Ttulo3Car">
    <w:name w:val="Título 3 Car"/>
    <w:basedOn w:val="Fuentedeprrafopredeter"/>
    <w:link w:val="Ttulo3"/>
    <w:uiPriority w:val="9"/>
    <w:rsid w:val="00E614D2"/>
    <w:rPr>
      <w:rFonts w:ascii="Candara" w:eastAsiaTheme="majorEastAsia" w:hAnsi="Candara" w:cstheme="majorBidi"/>
      <w:b/>
      <w:sz w:val="24"/>
      <w:szCs w:val="28"/>
    </w:rPr>
  </w:style>
  <w:style w:type="character" w:customStyle="1" w:styleId="Ttulo4Car">
    <w:name w:val="Título 4 Car"/>
    <w:basedOn w:val="Fuentedeprrafopredeter"/>
    <w:link w:val="Ttulo4"/>
    <w:uiPriority w:val="9"/>
    <w:rsid w:val="00C56E9F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C56E9F"/>
    <w:pPr>
      <w:spacing w:after="300"/>
      <w:contextualSpacing/>
      <w:jc w:val="center"/>
    </w:pPr>
    <w:rPr>
      <w:rFonts w:eastAsiaTheme="majorEastAsia" w:cstheme="majorBidi"/>
      <w:color w:val="000000" w:themeColor="text1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C56E9F"/>
    <w:rPr>
      <w:rFonts w:ascii="Candara" w:eastAsiaTheme="majorEastAsia" w:hAnsi="Candara" w:cstheme="majorBidi"/>
      <w:color w:val="000000" w:themeColor="text1"/>
      <w:spacing w:val="5"/>
      <w:kern w:val="28"/>
      <w:sz w:val="52"/>
      <w:szCs w:val="5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6E9F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6E9F"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56E9F"/>
    <w:pPr>
      <w:spacing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56E9F"/>
    <w:rPr>
      <w:rFonts w:ascii="Candara" w:hAnsi="Candara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56E9F"/>
    <w:rPr>
      <w:vertAlign w:val="superscript"/>
    </w:rPr>
  </w:style>
  <w:style w:type="paragraph" w:styleId="Cita">
    <w:name w:val="Quote"/>
    <w:basedOn w:val="Normal"/>
    <w:next w:val="Normal"/>
    <w:link w:val="CitaCar"/>
    <w:uiPriority w:val="29"/>
    <w:qFormat/>
    <w:rsid w:val="00C56E9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C56E9F"/>
    <w:rPr>
      <w:rFonts w:ascii="Candara" w:hAnsi="Candara"/>
      <w:i/>
      <w:iCs/>
      <w:color w:val="000000" w:themeColor="text1"/>
    </w:rPr>
  </w:style>
  <w:style w:type="paragraph" w:styleId="Prrafodelista">
    <w:name w:val="List Paragraph"/>
    <w:basedOn w:val="Normal"/>
    <w:uiPriority w:val="1"/>
    <w:qFormat/>
    <w:rsid w:val="00C56E9F"/>
    <w:pPr>
      <w:ind w:left="720"/>
      <w:contextualSpacing/>
    </w:pPr>
  </w:style>
  <w:style w:type="paragraph" w:styleId="TtuloTDC">
    <w:name w:val="TOC Heading"/>
    <w:basedOn w:val="Ttulo1"/>
    <w:next w:val="Normal"/>
    <w:uiPriority w:val="39"/>
    <w:unhideWhenUsed/>
    <w:qFormat/>
    <w:rsid w:val="00C56E9F"/>
    <w:pPr>
      <w:numPr>
        <w:numId w:val="0"/>
      </w:numPr>
      <w:spacing w:after="0" w:line="276" w:lineRule="auto"/>
      <w:jc w:val="left"/>
      <w:outlineLvl w:val="9"/>
    </w:pPr>
    <w:rPr>
      <w:rFonts w:asciiTheme="majorHAnsi" w:hAnsiTheme="majorHAnsi"/>
      <w:color w:val="2E74B5" w:themeColor="accent1" w:themeShade="BF"/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3045B"/>
    <w:pPr>
      <w:tabs>
        <w:tab w:val="left" w:pos="426"/>
        <w:tab w:val="right" w:leader="dot" w:pos="8494"/>
      </w:tabs>
      <w:spacing w:after="100"/>
    </w:pPr>
    <w:rPr>
      <w:noProof/>
    </w:rPr>
  </w:style>
  <w:style w:type="paragraph" w:styleId="TDC2">
    <w:name w:val="toc 2"/>
    <w:basedOn w:val="Normal"/>
    <w:next w:val="Normal"/>
    <w:autoRedefine/>
    <w:uiPriority w:val="39"/>
    <w:unhideWhenUsed/>
    <w:rsid w:val="00DA0729"/>
    <w:pPr>
      <w:tabs>
        <w:tab w:val="left" w:pos="880"/>
        <w:tab w:val="right" w:leader="dot" w:pos="8779"/>
      </w:tabs>
      <w:spacing w:after="100"/>
      <w:ind w:left="426"/>
    </w:pPr>
  </w:style>
  <w:style w:type="paragraph" w:styleId="TDC3">
    <w:name w:val="toc 3"/>
    <w:basedOn w:val="Normal"/>
    <w:next w:val="Normal"/>
    <w:autoRedefine/>
    <w:uiPriority w:val="39"/>
    <w:unhideWhenUsed/>
    <w:rsid w:val="00C56E9F"/>
    <w:pPr>
      <w:spacing w:after="100"/>
      <w:ind w:left="440"/>
    </w:pPr>
  </w:style>
  <w:style w:type="character" w:styleId="Refdecomentario">
    <w:name w:val="annotation reference"/>
    <w:uiPriority w:val="99"/>
    <w:semiHidden/>
    <w:unhideWhenUsed/>
    <w:rPr>
      <w:sz w:val="16"/>
      <w:szCs w:val="16"/>
    </w:rPr>
  </w:style>
  <w:style w:type="paragraph" w:styleId="Textocomentario">
    <w:name w:val="annotation text"/>
    <w:basedOn w:val="Normal"/>
    <w:link w:val="TextocomentarioCar1"/>
    <w:uiPriority w:val="99"/>
    <w:unhideWhenUsed/>
    <w:rPr>
      <w:sz w:val="20"/>
      <w:szCs w:val="20"/>
    </w:rPr>
  </w:style>
  <w:style w:type="character" w:customStyle="1" w:styleId="TextocomentarioCar">
    <w:name w:val="Texto comentario Car"/>
    <w:basedOn w:val="Fuentedeprrafopredeter"/>
    <w:uiPriority w:val="99"/>
    <w:rsid w:val="00C56E9F"/>
    <w:rPr>
      <w:rFonts w:ascii="Candara" w:hAnsi="Candara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1"/>
    <w:uiPriority w:val="99"/>
    <w:semiHidden/>
    <w:unhideWhenUsed/>
    <w:rPr>
      <w:b/>
      <w:bCs/>
    </w:rPr>
  </w:style>
  <w:style w:type="character" w:customStyle="1" w:styleId="AsuntodelcomentarioCar">
    <w:name w:val="Asunto del comentario Car"/>
    <w:basedOn w:val="TextocomentarioCar"/>
    <w:uiPriority w:val="99"/>
    <w:semiHidden/>
    <w:rsid w:val="00C56E9F"/>
    <w:rPr>
      <w:rFonts w:ascii="Candara" w:hAnsi="Candara"/>
      <w:b/>
      <w:bCs/>
      <w:sz w:val="20"/>
      <w:szCs w:val="20"/>
    </w:rPr>
  </w:style>
  <w:style w:type="paragraph" w:customStyle="1" w:styleId="Anexos">
    <w:name w:val="Anexos"/>
    <w:basedOn w:val="Ttulo1"/>
    <w:rsid w:val="005C5111"/>
    <w:pPr>
      <w:numPr>
        <w:numId w:val="0"/>
      </w:numPr>
    </w:pPr>
  </w:style>
  <w:style w:type="table" w:styleId="Tablaconcuadrcula">
    <w:name w:val="Table Grid"/>
    <w:basedOn w:val="Tablanormal"/>
    <w:uiPriority w:val="39"/>
    <w:rsid w:val="000151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suntodelcomentarioCar1">
    <w:name w:val="Asunto del comentario Car1"/>
    <w:basedOn w:val="TextocomentarioCar1"/>
    <w:link w:val="Asuntodelcomentario"/>
    <w:uiPriority w:val="99"/>
    <w:semiHidden/>
    <w:rPr>
      <w:b/>
      <w:bCs/>
      <w:sz w:val="20"/>
      <w:szCs w:val="20"/>
    </w:rPr>
  </w:style>
  <w:style w:type="character" w:customStyle="1" w:styleId="TextocomentarioCar1">
    <w:name w:val="Texto comentario Car1"/>
    <w:link w:val="Textocomentario"/>
    <w:uiPriority w:val="99"/>
    <w:rPr>
      <w:sz w:val="20"/>
      <w:szCs w:val="20"/>
    </w:rPr>
  </w:style>
  <w:style w:type="paragraph" w:customStyle="1" w:styleId="AspectosValorar">
    <w:name w:val="AspectosValorar"/>
    <w:basedOn w:val="Normal"/>
    <w:link w:val="AspectosValorarCar"/>
    <w:qFormat/>
    <w:rsid w:val="003C4A61"/>
    <w:pPr>
      <w:numPr>
        <w:numId w:val="1"/>
      </w:numPr>
      <w:shd w:val="clear" w:color="auto" w:fill="E7E6E6" w:themeFill="background2"/>
      <w:tabs>
        <w:tab w:val="left" w:pos="284"/>
      </w:tabs>
      <w:spacing w:after="0" w:line="276" w:lineRule="auto"/>
    </w:pPr>
    <w:rPr>
      <w:rFonts w:ascii="Book Antiqua" w:eastAsia="Times New Roman" w:hAnsi="Book Antiqua" w:cs="Book Antiqua"/>
      <w:color w:val="538135" w:themeColor="accent6" w:themeShade="BF"/>
      <w:lang w:eastAsia="es-ES"/>
    </w:rPr>
  </w:style>
  <w:style w:type="character" w:customStyle="1" w:styleId="AspectosValorarCar">
    <w:name w:val="AspectosValorar Car"/>
    <w:basedOn w:val="Fuentedeprrafopredeter"/>
    <w:link w:val="AspectosValorar"/>
    <w:rsid w:val="003C4A61"/>
    <w:rPr>
      <w:rFonts w:ascii="Book Antiqua" w:eastAsia="Times New Roman" w:hAnsi="Book Antiqua" w:cs="Book Antiqua"/>
      <w:color w:val="538135" w:themeColor="accent6" w:themeShade="BF"/>
      <w:shd w:val="clear" w:color="auto" w:fill="E7E6E6" w:themeFill="background2"/>
      <w:lang w:eastAsia="es-ES"/>
    </w:rPr>
  </w:style>
  <w:style w:type="paragraph" w:customStyle="1" w:styleId="Ttulo21">
    <w:name w:val="Título 21"/>
    <w:basedOn w:val="Normal"/>
    <w:next w:val="Normal"/>
    <w:uiPriority w:val="9"/>
    <w:unhideWhenUsed/>
    <w:qFormat/>
    <w:rsid w:val="004C798B"/>
    <w:pPr>
      <w:keepNext/>
      <w:keepLines/>
      <w:tabs>
        <w:tab w:val="left" w:pos="284"/>
        <w:tab w:val="left" w:pos="426"/>
      </w:tabs>
      <w:spacing w:before="200" w:after="240"/>
      <w:ind w:left="792" w:hanging="432"/>
    </w:pPr>
    <w:rPr>
      <w:rFonts w:eastAsiaTheme="majorEastAsia" w:cstheme="majorBidi"/>
      <w:b/>
      <w:bCs/>
      <w:color w:val="000000" w:themeColor="text1"/>
      <w:sz w:val="26"/>
      <w:szCs w:val="26"/>
    </w:rPr>
  </w:style>
  <w:style w:type="character" w:styleId="Ttulodellibro">
    <w:name w:val="Book Title"/>
    <w:basedOn w:val="Fuentedeprrafopredeter"/>
    <w:uiPriority w:val="33"/>
    <w:qFormat/>
    <w:rsid w:val="004C798B"/>
    <w:rPr>
      <w:b/>
      <w:bCs/>
      <w:i/>
      <w:iCs/>
      <w:spacing w:val="5"/>
    </w:rPr>
  </w:style>
  <w:style w:type="paragraph" w:customStyle="1" w:styleId="Default">
    <w:name w:val="Default"/>
    <w:rsid w:val="003C1490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5349E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349E0"/>
    <w:pPr>
      <w:widowControl w:val="0"/>
      <w:autoSpaceDE w:val="0"/>
      <w:autoSpaceDN w:val="0"/>
      <w:spacing w:before="15" w:after="0"/>
      <w:ind w:left="100"/>
      <w:jc w:val="left"/>
    </w:pPr>
    <w:rPr>
      <w:rFonts w:ascii="Lucida Console" w:eastAsia="Lucida Console" w:hAnsi="Lucida Console" w:cs="Lucida Console"/>
    </w:rPr>
  </w:style>
  <w:style w:type="paragraph" w:styleId="Textoindependiente">
    <w:name w:val="Body Text"/>
    <w:basedOn w:val="Normal"/>
    <w:link w:val="TextoindependienteCar"/>
    <w:uiPriority w:val="1"/>
    <w:qFormat/>
    <w:rsid w:val="00A9187A"/>
    <w:pPr>
      <w:widowControl w:val="0"/>
      <w:autoSpaceDE w:val="0"/>
      <w:autoSpaceDN w:val="0"/>
      <w:spacing w:after="0"/>
      <w:jc w:val="left"/>
    </w:pPr>
    <w:rPr>
      <w:rFonts w:ascii="Lucida Console" w:eastAsia="Lucida Console" w:hAnsi="Lucida Console" w:cs="Lucida Console"/>
      <w:sz w:val="16"/>
      <w:szCs w:val="16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9187A"/>
    <w:rPr>
      <w:rFonts w:ascii="Lucida Console" w:eastAsia="Lucida Console" w:hAnsi="Lucida Console" w:cs="Lucida Console"/>
      <w:sz w:val="16"/>
      <w:szCs w:val="16"/>
    </w:rPr>
  </w:style>
  <w:style w:type="paragraph" w:customStyle="1" w:styleId="Pa7">
    <w:name w:val="Pa7"/>
    <w:basedOn w:val="Default"/>
    <w:next w:val="Default"/>
    <w:uiPriority w:val="99"/>
    <w:rsid w:val="007E0D3D"/>
    <w:pPr>
      <w:spacing w:line="201" w:lineRule="atLeast"/>
    </w:pPr>
    <w:rPr>
      <w:rFonts w:ascii="Arial" w:hAnsi="Arial" w:cs="Arial"/>
      <w:color w:val="auto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9C3E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9C3E7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visitado">
    <w:name w:val="FollowedHyperlink"/>
    <w:basedOn w:val="Fuentedeprrafopredeter"/>
    <w:uiPriority w:val="99"/>
    <w:semiHidden/>
    <w:unhideWhenUsed/>
    <w:rsid w:val="00D90418"/>
    <w:rPr>
      <w:color w:val="954F72" w:themeColor="followed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3048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638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57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26" Type="http://schemas.microsoft.com/office/2016/09/relationships/commentsIds" Target="commentsId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aplicaciones.aragon.es/notif_lopd_pub/details.action?fileId=926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rlferrer@aralegis.es" TargetMode="External"/><Relationship Id="rId4" Type="http://schemas.openxmlformats.org/officeDocument/2006/relationships/styles" Target="styles.xml"/><Relationship Id="rId9" Type="http://schemas.openxmlformats.org/officeDocument/2006/relationships/hyperlink" Target="mailto:acpua@acpua.aragon.es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iortegap\Desktop\ACPUA+COLOR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r="http://schemas.openxmlformats.org/officeDocument/2006/relationships" xmlns:go="http://customooxmlschemas.google.com/">
  <go:docsCustomData xmlns:go="http://customooxmlschemas.google.com/" roundtripDataSignature="AMtx7mgXXZjN0JH6maq69g/fCmw8FTPGjQ==">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72CACA9E-AF27-45B5-AB71-91DBE730C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ACPUA+COLOR.dotx</Template>
  <TotalTime>67</TotalTime>
  <Pages>11</Pages>
  <Words>2625</Words>
  <Characters>14442</Characters>
  <Application>Microsoft Office Word</Application>
  <DocSecurity>0</DocSecurity>
  <Lines>120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Nacho Lozano</dc:creator>
  <cp:keywords/>
  <dc:description/>
  <cp:lastModifiedBy>Administrador</cp:lastModifiedBy>
  <cp:revision>48</cp:revision>
  <cp:lastPrinted>2020-05-28T12:00:00Z</cp:lastPrinted>
  <dcterms:created xsi:type="dcterms:W3CDTF">2021-04-21T09:23:00Z</dcterms:created>
  <dcterms:modified xsi:type="dcterms:W3CDTF">2022-07-14T11:07:00Z</dcterms:modified>
</cp:coreProperties>
</file>