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B8274" w14:textId="352F7944" w:rsidR="00B03661" w:rsidRDefault="00F11876" w:rsidP="00F11876">
      <w:pPr>
        <w:pStyle w:val="Firma"/>
        <w:ind w:firstLine="0"/>
        <w:jc w:val="both"/>
        <w:rPr>
          <w:b/>
          <w:caps/>
        </w:rPr>
      </w:pPr>
      <w:r w:rsidRPr="00F11876">
        <w:rPr>
          <w:b/>
          <w:caps/>
        </w:rPr>
        <w:t xml:space="preserve">ORDEN </w:t>
      </w:r>
      <w:r w:rsidRPr="00622628">
        <w:rPr>
          <w:b/>
          <w:caps/>
        </w:rPr>
        <w:t>AGM/357/2022, de 24 de marzo,</w:t>
      </w:r>
      <w:r w:rsidRPr="00F11876">
        <w:rPr>
          <w:b/>
          <w:caps/>
        </w:rPr>
        <w:t xml:space="preserve"> por la que se convocan subvenciones para el fomento de la economía circular mediante actuaciones en materia de prevención y gestión de residuos domésticos, en el marco del Plan de Recuperación, Transformación y Resiliencia de España</w:t>
      </w:r>
    </w:p>
    <w:p w14:paraId="6738929A" w14:textId="77777777" w:rsidR="00F11876" w:rsidRDefault="00F11876" w:rsidP="00F11876">
      <w:pPr>
        <w:pStyle w:val="Firma"/>
        <w:ind w:firstLine="0"/>
        <w:jc w:val="both"/>
        <w:rPr>
          <w:b/>
          <w:caps/>
        </w:rPr>
      </w:pPr>
    </w:p>
    <w:p w14:paraId="176F7B8C" w14:textId="77777777" w:rsidR="00CB5D9E" w:rsidRPr="005C4496" w:rsidRDefault="00CB5D9E" w:rsidP="00CB5D9E">
      <w:pPr>
        <w:pStyle w:val="Firma"/>
        <w:ind w:firstLine="0"/>
        <w:jc w:val="center"/>
        <w:rPr>
          <w:rFonts w:ascii="Arial-BoldMT" w:hAnsi="Arial-BoldMT" w:cs="Arial-BoldMT"/>
          <w:b/>
          <w:bCs/>
          <w:color w:val="auto"/>
          <w:sz w:val="28"/>
          <w:szCs w:val="28"/>
          <w:u w:val="single"/>
          <w:lang w:val="es-ES_tradnl" w:eastAsia="es-ES"/>
        </w:rPr>
      </w:pPr>
      <w:r w:rsidRPr="005C4496">
        <w:rPr>
          <w:rFonts w:ascii="Arial-BoldMT" w:hAnsi="Arial-BoldMT" w:cs="Arial-BoldMT"/>
          <w:b/>
          <w:bCs/>
          <w:color w:val="auto"/>
          <w:sz w:val="28"/>
          <w:szCs w:val="28"/>
          <w:u w:val="single"/>
          <w:lang w:val="es-ES_tradnl" w:eastAsia="es-ES"/>
        </w:rPr>
        <w:t>INFORME DE SEGUIMIENTO DEL ESTADO DE EJECUCIÓN</w:t>
      </w:r>
    </w:p>
    <w:p w14:paraId="603FBB29" w14:textId="77777777" w:rsidR="005D5E9B" w:rsidRPr="007307F4" w:rsidRDefault="005D5E9B" w:rsidP="007307F4">
      <w:pPr>
        <w:pStyle w:val="Firma"/>
        <w:ind w:firstLine="0"/>
        <w:jc w:val="both"/>
        <w:rPr>
          <w:color w:val="AEAAAA" w:themeColor="background2" w:themeShade="BF"/>
          <w:sz w:val="24"/>
        </w:rPr>
      </w:pPr>
    </w:p>
    <w:p w14:paraId="6A6B4DF8" w14:textId="25A33EA3" w:rsidR="00F11876" w:rsidRDefault="00F11876" w:rsidP="00F11876">
      <w:pPr>
        <w:pStyle w:val="Ttulo4"/>
        <w:jc w:val="both"/>
        <w:rPr>
          <w:caps/>
          <w:szCs w:val="22"/>
        </w:rPr>
      </w:pPr>
      <w:r w:rsidRPr="00F11876">
        <w:rPr>
          <w:caps/>
          <w:szCs w:val="22"/>
        </w:rPr>
        <w:t xml:space="preserve">Línea </w:t>
      </w:r>
      <w:r w:rsidR="006B3670">
        <w:rPr>
          <w:caps/>
          <w:szCs w:val="22"/>
        </w:rPr>
        <w:t>DE ACTUACIÓN</w:t>
      </w:r>
      <w:r w:rsidR="00FD5117">
        <w:rPr>
          <w:caps/>
          <w:szCs w:val="22"/>
        </w:rPr>
        <w:t>:</w:t>
      </w:r>
    </w:p>
    <w:sdt>
      <w:sdtPr>
        <w:alias w:val="Linea Actuación"/>
        <w:tag w:val="Elija en el desplegable la línea de actuación"/>
        <w:id w:val="-345019569"/>
        <w:placeholder>
          <w:docPart w:val="DefaultPlaceholder_-1854013439"/>
        </w:placeholder>
        <w:showingPlcHdr/>
        <w:comboBox>
          <w:listItem w:value="Elija un elemento."/>
          <w:listItem w:displayText="Línea 1. Implantación, ampliación o mejora de la recogida separada de biorresiduos destinados a instalaciones específicas de tratamiento biológico" w:value="Línea 1. Implantación, ampliación o mejora de la recogida separada de biorresiduos destinados a instalaciones específicas de tratamiento biológico"/>
          <w:listItem w:displayText="Línea 2. Separación y reciclado en origen de biorresiduos mediante su compostaje doméstico " w:value="Línea 2. Separación y reciclado en origen de biorresiduos mediante su compostaje doméstico "/>
          <w:listItem w:displayText="Línea 3. Construcción o mejora de instalaciones de compostaje para el tratamiento de los biorresiduos recogidos separadamente" w:value="Línea 3. Construcción o mejora de instalaciones de compostaje para el tratamiento de los biorresiduos recogidos separadamente"/>
          <w:listItem w:displayText="Línea 4. Construcción o mejora de instalaciones de puntos limpios" w:value="Línea 4. Construcción o mejora de instalaciones de puntos limpios"/>
        </w:comboBox>
      </w:sdtPr>
      <w:sdtEndPr/>
      <w:sdtContent>
        <w:permStart w:id="1520906044" w:edGrp="everyone" w:displacedByCustomXml="prev"/>
        <w:p w14:paraId="32BDBA8B" w14:textId="0A7A6644" w:rsidR="006B3670" w:rsidRPr="006B3670" w:rsidRDefault="00A0095B" w:rsidP="006B3670">
          <w:pPr>
            <w:ind w:firstLine="0"/>
          </w:pPr>
          <w:r w:rsidRPr="00A0095B">
            <w:rPr>
              <w:rStyle w:val="Textodelmarcadordeposicin"/>
            </w:rPr>
            <w:t>Elija un elemento.</w:t>
          </w:r>
        </w:p>
        <w:permEnd w:id="1520906044" w:displacedByCustomXml="next"/>
      </w:sdtContent>
    </w:sdt>
    <w:p w14:paraId="319B20D3" w14:textId="77777777" w:rsidR="005D5E9B" w:rsidRPr="005D5E9B" w:rsidRDefault="005D5E9B" w:rsidP="005D5E9B"/>
    <w:p w14:paraId="47E29F6C" w14:textId="77777777" w:rsidR="006627DA" w:rsidRDefault="00981626" w:rsidP="00F11876">
      <w:pPr>
        <w:ind w:firstLine="0"/>
        <w:rPr>
          <w:u w:val="single"/>
        </w:rPr>
      </w:pPr>
      <w:r>
        <w:rPr>
          <w:u w:val="single"/>
        </w:rPr>
        <w:t xml:space="preserve">ENTIDAD SOLICITANTE: </w:t>
      </w:r>
    </w:p>
    <w:p w14:paraId="2747108D" w14:textId="3784D5F0" w:rsidR="00981626" w:rsidRDefault="00614683" w:rsidP="009A291B">
      <w:pPr>
        <w:ind w:firstLine="0"/>
        <w:jc w:val="left"/>
      </w:pPr>
      <w:permStart w:id="1939570282" w:edGrp="everyone"/>
      <w:r>
        <w:t xml:space="preserve">                                                                                                                                                 </w:t>
      </w:r>
    </w:p>
    <w:permEnd w:id="1939570282"/>
    <w:p w14:paraId="589548A9" w14:textId="77777777" w:rsidR="006627DA" w:rsidRDefault="000F7EDB" w:rsidP="000F7EDB">
      <w:pPr>
        <w:ind w:firstLine="0"/>
        <w:jc w:val="left"/>
      </w:pPr>
      <w:r w:rsidRPr="000F7EDB">
        <w:rPr>
          <w:u w:val="single"/>
        </w:rPr>
        <w:t>TÍTULO DE LA ACTUACIÓN</w:t>
      </w:r>
      <w:r>
        <w:t xml:space="preserve">: </w:t>
      </w:r>
    </w:p>
    <w:p w14:paraId="2C63B253" w14:textId="3ECDF8DC" w:rsidR="000F7EDB" w:rsidRDefault="00614683" w:rsidP="00D913F7">
      <w:pPr>
        <w:ind w:firstLine="0"/>
        <w:jc w:val="left"/>
      </w:pPr>
      <w:permStart w:id="5121402" w:edGrp="everyone"/>
      <w:r>
        <w:t xml:space="preserve">                                                                                                                                                  </w:t>
      </w:r>
    </w:p>
    <w:permEnd w:id="5121402"/>
    <w:p w14:paraId="0B8497E0" w14:textId="77777777" w:rsidR="006627DA" w:rsidRDefault="00CB5D9E" w:rsidP="00CB5D9E">
      <w:pPr>
        <w:ind w:firstLine="0"/>
        <w:jc w:val="left"/>
      </w:pPr>
      <w:r>
        <w:rPr>
          <w:u w:val="single"/>
        </w:rPr>
        <w:t>FECHA DE INFORME</w:t>
      </w:r>
      <w:r>
        <w:t xml:space="preserve">: </w:t>
      </w:r>
    </w:p>
    <w:p w14:paraId="65D85747" w14:textId="6DB3D219" w:rsidR="00CB5D9E" w:rsidRDefault="00614683" w:rsidP="00D913F7">
      <w:pPr>
        <w:ind w:firstLine="0"/>
        <w:jc w:val="left"/>
      </w:pPr>
      <w:permStart w:id="628111234" w:edGrp="everyone"/>
      <w:r>
        <w:t xml:space="preserve">                                                   </w:t>
      </w:r>
    </w:p>
    <w:permEnd w:id="628111234"/>
    <w:p w14:paraId="07BCDF77" w14:textId="77777777" w:rsidR="00B37528" w:rsidRDefault="00B37528" w:rsidP="000F7EDB">
      <w:pPr>
        <w:ind w:firstLine="0"/>
      </w:pPr>
    </w:p>
    <w:p w14:paraId="73D58C61" w14:textId="77777777" w:rsidR="00CC0132" w:rsidRDefault="00CC0132" w:rsidP="000F7EDB">
      <w:pPr>
        <w:ind w:firstLine="0"/>
      </w:pPr>
    </w:p>
    <w:p w14:paraId="62774F43" w14:textId="0BB8E3DE" w:rsidR="00CC0132" w:rsidRDefault="00CC0132" w:rsidP="000F7EDB">
      <w:pPr>
        <w:ind w:firstLine="0"/>
      </w:pPr>
    </w:p>
    <w:p w14:paraId="4F0A7352" w14:textId="0EA651ED" w:rsidR="00622628" w:rsidRDefault="00622628" w:rsidP="000F7EDB">
      <w:pPr>
        <w:ind w:firstLine="0"/>
      </w:pPr>
    </w:p>
    <w:p w14:paraId="1DA1B74F" w14:textId="22A1C551" w:rsidR="00622628" w:rsidRDefault="00622628" w:rsidP="000F7EDB">
      <w:pPr>
        <w:ind w:firstLine="0"/>
      </w:pPr>
    </w:p>
    <w:p w14:paraId="331B7192" w14:textId="6DB8F612" w:rsidR="00622628" w:rsidRDefault="00622628" w:rsidP="000F7EDB">
      <w:pPr>
        <w:ind w:firstLine="0"/>
      </w:pPr>
    </w:p>
    <w:p w14:paraId="6BC4EFD8" w14:textId="782EC809" w:rsidR="00622628" w:rsidRDefault="00622628" w:rsidP="000F7EDB">
      <w:pPr>
        <w:ind w:firstLine="0"/>
      </w:pPr>
    </w:p>
    <w:p w14:paraId="35BCFD47" w14:textId="25D9FF35" w:rsidR="00622628" w:rsidRDefault="00622628" w:rsidP="000F7EDB">
      <w:pPr>
        <w:ind w:firstLine="0"/>
      </w:pPr>
    </w:p>
    <w:p w14:paraId="37205E0F" w14:textId="77777777" w:rsidR="00614683" w:rsidRDefault="00614683" w:rsidP="000F7EDB">
      <w:pPr>
        <w:ind w:firstLine="0"/>
      </w:pPr>
    </w:p>
    <w:p w14:paraId="16289815" w14:textId="77777777" w:rsidR="00CC0132" w:rsidRDefault="00CC0132" w:rsidP="000F7EDB">
      <w:pPr>
        <w:ind w:firstLine="0"/>
      </w:pPr>
    </w:p>
    <w:p w14:paraId="2E5F0FD5" w14:textId="77777777" w:rsidR="00333958" w:rsidRDefault="00333958" w:rsidP="000F7EDB">
      <w:pPr>
        <w:ind w:firstLine="0"/>
      </w:pPr>
    </w:p>
    <w:p w14:paraId="6591E1EE" w14:textId="69F620B5" w:rsidR="009847DE" w:rsidRPr="00796E59" w:rsidRDefault="00CB5D9E" w:rsidP="009847D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rPr>
          <w:rFonts w:eastAsia="CIDFont+F2" w:cs="Arial"/>
          <w:b/>
          <w:szCs w:val="22"/>
        </w:rPr>
      </w:pPr>
      <w:r>
        <w:rPr>
          <w:rFonts w:eastAsia="CIDFont+F2" w:cs="Arial"/>
          <w:b/>
          <w:szCs w:val="22"/>
        </w:rPr>
        <w:lastRenderedPageBreak/>
        <w:t>Actuaciones r</w:t>
      </w:r>
      <w:bookmarkStart w:id="0" w:name="_GoBack"/>
      <w:bookmarkEnd w:id="0"/>
      <w:r>
        <w:rPr>
          <w:rFonts w:eastAsia="CIDFont+F2" w:cs="Arial"/>
          <w:b/>
          <w:szCs w:val="22"/>
        </w:rPr>
        <w:t>ealizadas en el periodo de informe</w:t>
      </w:r>
    </w:p>
    <w:p w14:paraId="289555AF" w14:textId="77777777" w:rsidR="00CC0132" w:rsidRDefault="00CC0132" w:rsidP="00CC0132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62796DED" w14:textId="241B9F0E" w:rsidR="00CC0132" w:rsidRDefault="00614683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186985377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</w:t>
      </w:r>
    </w:p>
    <w:permEnd w:id="186985377"/>
    <w:p w14:paraId="797D06CE" w14:textId="0FF4A08A" w:rsidR="00CC0132" w:rsidRDefault="00CB5D9E" w:rsidP="00CB5D9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rPr>
          <w:rFonts w:eastAsia="CIDFont+F2" w:cs="Arial"/>
          <w:b/>
        </w:rPr>
      </w:pPr>
      <w:r>
        <w:rPr>
          <w:rFonts w:eastAsia="CIDFont+F2" w:cs="Arial"/>
        </w:rPr>
        <w:br w:type="column"/>
      </w:r>
      <w:r>
        <w:rPr>
          <w:rFonts w:eastAsia="CIDFont+F2" w:cs="Arial"/>
          <w:b/>
        </w:rPr>
        <w:lastRenderedPageBreak/>
        <w:t>Gastos efectuados en el periodo de informe</w:t>
      </w:r>
    </w:p>
    <w:p w14:paraId="245D30A9" w14:textId="19E72F73" w:rsidR="0019539A" w:rsidRPr="00CB5D9E" w:rsidRDefault="00614683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1524040929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  </w:t>
      </w:r>
    </w:p>
    <w:permEnd w:id="1524040929"/>
    <w:p w14:paraId="26209BF6" w14:textId="6472F374" w:rsidR="00333958" w:rsidRDefault="00333958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19"/>
        <w:gridCol w:w="1195"/>
        <w:gridCol w:w="3518"/>
        <w:gridCol w:w="1674"/>
        <w:gridCol w:w="1155"/>
      </w:tblGrid>
      <w:tr w:rsidR="00F77F36" w:rsidRPr="00CB5D9E" w14:paraId="2ACE7D6F" w14:textId="77777777" w:rsidTr="00F77F36">
        <w:tc>
          <w:tcPr>
            <w:tcW w:w="1519" w:type="dxa"/>
          </w:tcPr>
          <w:p w14:paraId="47E47CB3" w14:textId="0E283703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Factura</w:t>
            </w:r>
          </w:p>
        </w:tc>
        <w:tc>
          <w:tcPr>
            <w:tcW w:w="1195" w:type="dxa"/>
          </w:tcPr>
          <w:p w14:paraId="2390A922" w14:textId="577AAC39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Fecha</w:t>
            </w:r>
            <w:r>
              <w:rPr>
                <w:rFonts w:eastAsia="CIDFont+F2" w:cs="Arial"/>
                <w:b/>
                <w:sz w:val="20"/>
                <w:szCs w:val="20"/>
              </w:rPr>
              <w:t xml:space="preserve"> Factura</w:t>
            </w:r>
          </w:p>
        </w:tc>
        <w:tc>
          <w:tcPr>
            <w:tcW w:w="3518" w:type="dxa"/>
          </w:tcPr>
          <w:p w14:paraId="7FB5497A" w14:textId="09E5479D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Concepto</w:t>
            </w:r>
          </w:p>
        </w:tc>
        <w:tc>
          <w:tcPr>
            <w:tcW w:w="1674" w:type="dxa"/>
          </w:tcPr>
          <w:p w14:paraId="71EF7D01" w14:textId="77777777" w:rsidR="00F77F36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>
              <w:rPr>
                <w:rFonts w:eastAsia="CIDFont+F2" w:cs="Arial"/>
                <w:b/>
                <w:sz w:val="20"/>
                <w:szCs w:val="20"/>
              </w:rPr>
              <w:t xml:space="preserve">Importe </w:t>
            </w:r>
          </w:p>
          <w:p w14:paraId="57272C32" w14:textId="0F81643F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>
              <w:rPr>
                <w:rFonts w:eastAsia="CIDFont+F2" w:cs="Arial"/>
                <w:b/>
                <w:sz w:val="20"/>
                <w:szCs w:val="20"/>
              </w:rPr>
              <w:t>(Sin IVA)</w:t>
            </w:r>
          </w:p>
        </w:tc>
        <w:tc>
          <w:tcPr>
            <w:tcW w:w="1155" w:type="dxa"/>
          </w:tcPr>
          <w:p w14:paraId="68D0BC23" w14:textId="4C904EAD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Fecha de Pago</w:t>
            </w:r>
          </w:p>
        </w:tc>
      </w:tr>
      <w:tr w:rsidR="00F77F36" w:rsidRPr="00CB5D9E" w14:paraId="3FF70FC0" w14:textId="77777777" w:rsidTr="00F77F36">
        <w:tc>
          <w:tcPr>
            <w:tcW w:w="1519" w:type="dxa"/>
          </w:tcPr>
          <w:p w14:paraId="04620D2D" w14:textId="3104168F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permStart w:id="86116105" w:edGrp="everyone"/>
          </w:p>
        </w:tc>
        <w:tc>
          <w:tcPr>
            <w:tcW w:w="1195" w:type="dxa"/>
          </w:tcPr>
          <w:p w14:paraId="40A01B50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3518" w:type="dxa"/>
          </w:tcPr>
          <w:p w14:paraId="5944AD18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674" w:type="dxa"/>
          </w:tcPr>
          <w:p w14:paraId="25F7A26E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14:paraId="3AB1542D" w14:textId="14D762D8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</w:tr>
      <w:tr w:rsidR="00F77F36" w:rsidRPr="00CB5D9E" w14:paraId="05AF68F3" w14:textId="77777777" w:rsidTr="00F77F36">
        <w:tc>
          <w:tcPr>
            <w:tcW w:w="1519" w:type="dxa"/>
          </w:tcPr>
          <w:p w14:paraId="1209A529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95" w:type="dxa"/>
          </w:tcPr>
          <w:p w14:paraId="1711CBC5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3518" w:type="dxa"/>
          </w:tcPr>
          <w:p w14:paraId="20C30F0C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674" w:type="dxa"/>
          </w:tcPr>
          <w:p w14:paraId="4DDBAFC4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14:paraId="762507F6" w14:textId="281F2503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</w:tr>
      <w:permEnd w:id="86116105"/>
    </w:tbl>
    <w:p w14:paraId="28F29F14" w14:textId="19941874" w:rsidR="00CB5D9E" w:rsidRDefault="00CB5D9E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563D9E82" w14:textId="3B2F0B06" w:rsidR="00131C05" w:rsidRDefault="00CB5D9E" w:rsidP="00131C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jc w:val="left"/>
        <w:rPr>
          <w:rFonts w:eastAsia="CIDFont+F2" w:cs="Arial"/>
          <w:b/>
        </w:rPr>
      </w:pPr>
      <w:r>
        <w:rPr>
          <w:rFonts w:eastAsia="CIDFont+F2" w:cs="Arial"/>
          <w:b/>
        </w:rPr>
        <w:br w:type="column"/>
      </w:r>
      <w:r w:rsidR="00131C05">
        <w:rPr>
          <w:rFonts w:eastAsia="CIDFont+F2" w:cs="Arial"/>
          <w:b/>
        </w:rPr>
        <w:lastRenderedPageBreak/>
        <w:t>Revisión del Cronograma de la actuación, indicando avance realizado y reprogramación (si procede)</w:t>
      </w:r>
    </w:p>
    <w:p w14:paraId="16C6B0A3" w14:textId="77777777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2055E08C" w14:textId="3E6AB58F" w:rsidR="00CB5D9E" w:rsidRDefault="00614683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514095466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</w:t>
      </w:r>
    </w:p>
    <w:permEnd w:id="514095466"/>
    <w:p w14:paraId="32F00F73" w14:textId="1B05428A" w:rsidR="00131C05" w:rsidRDefault="00131C05" w:rsidP="00D913F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rPr>
          <w:rFonts w:eastAsia="CIDFont+F2" w:cs="Arial"/>
          <w:b/>
        </w:rPr>
      </w:pPr>
      <w:r>
        <w:rPr>
          <w:rFonts w:eastAsia="CIDFont+F2" w:cs="Arial"/>
        </w:rPr>
        <w:br w:type="column"/>
      </w:r>
      <w:r>
        <w:rPr>
          <w:rFonts w:eastAsia="CIDFont+F2" w:cs="Arial"/>
          <w:b/>
        </w:rPr>
        <w:lastRenderedPageBreak/>
        <w:t>Solicitud de Anticipo (máximo 40%</w:t>
      </w:r>
      <w:r w:rsidR="00DD12BB">
        <w:rPr>
          <w:rFonts w:eastAsia="CIDFont+F2" w:cs="Arial"/>
          <w:b/>
        </w:rPr>
        <w:t>, antes del 31 de julio de 2023</w:t>
      </w:r>
      <w:r>
        <w:rPr>
          <w:rFonts w:eastAsia="CIDFont+F2" w:cs="Arial"/>
          <w:b/>
        </w:rPr>
        <w:t>)</w:t>
      </w:r>
    </w:p>
    <w:p w14:paraId="22B1FAC9" w14:textId="77777777" w:rsidR="00D9555D" w:rsidRDefault="00D9555D" w:rsidP="00D9555D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78FDC919" w14:textId="6D438D63" w:rsidR="00131C05" w:rsidRDefault="00131C05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  <w:r>
        <w:rPr>
          <w:rFonts w:eastAsia="CIDFont+F2" w:cs="Arial"/>
        </w:rPr>
        <w:t>Dado que la entidad solicitante</w:t>
      </w:r>
      <w:r w:rsidR="00614683">
        <w:rPr>
          <w:rFonts w:eastAsia="CIDFont+F2" w:cs="Arial"/>
        </w:rPr>
        <w:t xml:space="preserve">, </w:t>
      </w:r>
      <w:r>
        <w:rPr>
          <w:rFonts w:eastAsia="CIDFont+F2" w:cs="Arial"/>
        </w:rPr>
        <w:t xml:space="preserve"> </w:t>
      </w:r>
      <w:permStart w:id="1221795579" w:edGrp="everyone"/>
      <w:r w:rsidR="00614683">
        <w:rPr>
          <w:rFonts w:eastAsia="CIDFont+F2" w:cs="Arial"/>
        </w:rPr>
        <w:t xml:space="preserve">                                                                                            </w:t>
      </w:r>
      <w:permEnd w:id="1221795579"/>
    </w:p>
    <w:p w14:paraId="53E16119" w14:textId="4E5CD14B" w:rsidR="00131C05" w:rsidRPr="00131C05" w:rsidRDefault="00131C05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r w:rsidRPr="00131C05">
        <w:rPr>
          <w:rFonts w:eastAsia="CIDFont+F2" w:cs="Arial"/>
        </w:rPr>
        <w:t>es una entidad local</w:t>
      </w:r>
      <w:r>
        <w:rPr>
          <w:rFonts w:eastAsia="CIDFont+F2" w:cs="Arial"/>
        </w:rPr>
        <w:t>,</w:t>
      </w:r>
      <w:r w:rsidR="00D9555D">
        <w:rPr>
          <w:rFonts w:eastAsia="CIDFont+F2" w:cs="Arial"/>
        </w:rPr>
        <w:t xml:space="preserve"> mediante este informe </w:t>
      </w:r>
      <w:r w:rsidR="00D9555D" w:rsidRPr="00614683">
        <w:rPr>
          <w:rFonts w:eastAsia="CIDFont+F2" w:cs="Arial"/>
          <w:b/>
        </w:rPr>
        <w:t>solicita</w:t>
      </w:r>
      <w:r w:rsidR="00D9555D">
        <w:rPr>
          <w:rFonts w:eastAsia="CIDFont+F2" w:cs="Arial"/>
        </w:rPr>
        <w:t xml:space="preserve">, conforme a lo establecido en </w:t>
      </w:r>
      <w:r w:rsidR="00324B20">
        <w:rPr>
          <w:rFonts w:eastAsia="CIDFont+F2" w:cs="Arial"/>
        </w:rPr>
        <w:t>los</w:t>
      </w:r>
      <w:r w:rsidR="00D9555D">
        <w:rPr>
          <w:rFonts w:eastAsia="CIDFont+F2" w:cs="Arial"/>
        </w:rPr>
        <w:t xml:space="preserve"> apartado</w:t>
      </w:r>
      <w:r w:rsidR="00324B20">
        <w:rPr>
          <w:rFonts w:eastAsia="CIDFont+F2" w:cs="Arial"/>
        </w:rPr>
        <w:t>s</w:t>
      </w:r>
      <w:r w:rsidR="00D9555D">
        <w:rPr>
          <w:rFonts w:eastAsia="CIDFont+F2" w:cs="Arial"/>
        </w:rPr>
        <w:t xml:space="preserve"> Decimoséptimo, punto </w:t>
      </w:r>
      <w:r w:rsidR="00324B20">
        <w:rPr>
          <w:rFonts w:eastAsia="CIDFont+F2" w:cs="Arial"/>
        </w:rPr>
        <w:t>diez</w:t>
      </w:r>
      <w:r w:rsidR="00D9555D">
        <w:rPr>
          <w:rFonts w:eastAsia="CIDFont+F2" w:cs="Arial"/>
        </w:rPr>
        <w:t xml:space="preserve"> </w:t>
      </w:r>
      <w:r w:rsidR="00324B20">
        <w:rPr>
          <w:rFonts w:eastAsia="CIDFont+F2" w:cs="Arial"/>
        </w:rPr>
        <w:t xml:space="preserve">y Vigesimoprimero, punto dos de la convocatoria, </w:t>
      </w:r>
      <w:r w:rsidR="00D9555D">
        <w:rPr>
          <w:rFonts w:eastAsia="CIDFont+F2" w:cs="Arial"/>
        </w:rPr>
        <w:t xml:space="preserve">el Anticipo del </w:t>
      </w:r>
      <w:permStart w:id="1292964382" w:edGrp="everyone"/>
      <w:r w:rsidR="00614683">
        <w:rPr>
          <w:rFonts w:eastAsia="CIDFont+F2" w:cs="Arial"/>
        </w:rPr>
        <w:t xml:space="preserve">           </w:t>
      </w:r>
      <w:permEnd w:id="1292964382"/>
      <w:r w:rsidR="00D9555D">
        <w:rPr>
          <w:rFonts w:eastAsia="CIDFont+F2" w:cs="Arial"/>
        </w:rPr>
        <w:t xml:space="preserve"> % de la ayuda, sobre el importe de la subvención.</w:t>
      </w:r>
    </w:p>
    <w:p w14:paraId="3A15FA18" w14:textId="6EC76ACD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3593FB1" w14:textId="316A57CC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7B7042D" w14:textId="0C66E1C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61F0264B" w14:textId="7777777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C898525" w14:textId="60155146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2CDBD3C8" w14:textId="01194DD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2CBE362" w14:textId="7BD7168A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0588B900" w14:textId="79AE027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23A16A58" w14:textId="776AD1D4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800AC5F" w14:textId="794C242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913C255" w14:textId="1639B38E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3EAA1997" w14:textId="1DBF62A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2384CE0" w14:textId="0918D9C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9674AB3" w14:textId="5DA4DE75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8F71B14" w14:textId="39AE83CF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7035BF6" w14:textId="552366DF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A2E6F40" w14:textId="32834125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06704E6" w14:textId="13A27C88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B901EC8" w14:textId="4431B419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1D70038" w14:textId="47F250C0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33B37CF" w14:textId="130F1E62" w:rsidR="00D9555D" w:rsidRDefault="00614683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cs="Arial"/>
        </w:rPr>
      </w:pPr>
      <w:r>
        <w:rPr>
          <w:rFonts w:eastAsia="CIDFont+F2" w:cs="Arial"/>
        </w:rPr>
        <w:t xml:space="preserve">En </w:t>
      </w:r>
      <w:permStart w:id="1416758964" w:edGrp="everyone"/>
      <w:r>
        <w:rPr>
          <w:rFonts w:eastAsia="CIDFont+F2" w:cs="Arial"/>
        </w:rPr>
        <w:t xml:space="preserve">  </w:t>
      </w:r>
      <w:r>
        <w:rPr>
          <w:rFonts w:cs="Arial"/>
        </w:rPr>
        <w:t xml:space="preserve">                                                     </w:t>
      </w:r>
      <w:permEnd w:id="1416758964"/>
      <w:r w:rsidR="002877E4">
        <w:rPr>
          <w:rFonts w:cs="Arial"/>
        </w:rPr>
        <w:t xml:space="preserve"> ,</w:t>
      </w:r>
      <w:r>
        <w:rPr>
          <w:rFonts w:cs="Arial"/>
        </w:rPr>
        <w:t xml:space="preserve"> a</w:t>
      </w:r>
      <w:r w:rsidR="00D9555D" w:rsidRPr="00D366E3">
        <w:rPr>
          <w:rFonts w:cs="Arial"/>
        </w:rPr>
        <w:t xml:space="preserve"> </w:t>
      </w:r>
      <w:permStart w:id="1891568332" w:edGrp="everyone"/>
      <w:r>
        <w:rPr>
          <w:rFonts w:cs="Arial"/>
        </w:rPr>
        <w:t xml:space="preserve">         </w:t>
      </w:r>
      <w:permEnd w:id="1891568332"/>
      <w:r w:rsidR="00D9555D" w:rsidRPr="00D366E3">
        <w:rPr>
          <w:rFonts w:cs="Arial"/>
        </w:rPr>
        <w:t xml:space="preserve"> de</w:t>
      </w:r>
      <w:r>
        <w:rPr>
          <w:rFonts w:cs="Arial"/>
        </w:rPr>
        <w:t xml:space="preserve"> </w:t>
      </w:r>
      <w:r w:rsidR="00D9555D" w:rsidRPr="00D366E3">
        <w:rPr>
          <w:rFonts w:cs="Arial"/>
        </w:rPr>
        <w:t xml:space="preserve"> </w:t>
      </w:r>
      <w:permStart w:id="425540585" w:edGrp="everyone"/>
      <w:r>
        <w:rPr>
          <w:rFonts w:cs="Arial"/>
        </w:rPr>
        <w:t xml:space="preserve">                              </w:t>
      </w:r>
      <w:permEnd w:id="425540585"/>
      <w:r w:rsidR="00D9555D">
        <w:rPr>
          <w:rFonts w:cs="Arial"/>
        </w:rPr>
        <w:t xml:space="preserve"> de </w:t>
      </w:r>
      <w:r w:rsidR="00622628">
        <w:rPr>
          <w:rFonts w:cs="Arial"/>
        </w:rPr>
        <w:t>202</w:t>
      </w:r>
      <w:permStart w:id="1205160205" w:edGrp="everyone"/>
      <w:r>
        <w:rPr>
          <w:rFonts w:cs="Arial"/>
        </w:rPr>
        <w:t xml:space="preserve">      </w:t>
      </w:r>
      <w:permEnd w:id="1205160205"/>
    </w:p>
    <w:p w14:paraId="21D8EFC5" w14:textId="77777777" w:rsidR="00D9555D" w:rsidRPr="00D366E3" w:rsidRDefault="00D9555D" w:rsidP="00D913F7">
      <w:pPr>
        <w:jc w:val="left"/>
        <w:rPr>
          <w:rFonts w:cs="Arial"/>
        </w:rPr>
      </w:pPr>
    </w:p>
    <w:p w14:paraId="1A731DCE" w14:textId="6251C34A" w:rsidR="00D9555D" w:rsidRDefault="00D9555D" w:rsidP="00D913F7">
      <w:pPr>
        <w:spacing w:line="480" w:lineRule="auto"/>
        <w:jc w:val="left"/>
        <w:rPr>
          <w:rFonts w:cs="Arial"/>
        </w:rPr>
      </w:pPr>
      <w:r w:rsidRPr="00D366E3">
        <w:rPr>
          <w:rFonts w:cs="Arial"/>
        </w:rPr>
        <w:t xml:space="preserve">Fdo. </w:t>
      </w:r>
      <w:permStart w:id="741171067" w:edGrp="everyone"/>
      <w:r w:rsidR="00614683">
        <w:rPr>
          <w:rFonts w:cs="Arial"/>
        </w:rPr>
        <w:t xml:space="preserve">                                                                                               </w:t>
      </w:r>
      <w:permEnd w:id="741171067"/>
    </w:p>
    <w:p w14:paraId="4D4B1504" w14:textId="59041462" w:rsidR="00D9555D" w:rsidRDefault="00D9555D" w:rsidP="00D913F7">
      <w:pPr>
        <w:spacing w:line="480" w:lineRule="auto"/>
        <w:jc w:val="left"/>
        <w:rPr>
          <w:rFonts w:cs="Arial"/>
        </w:rPr>
      </w:pPr>
      <w:r w:rsidRPr="00D366E3">
        <w:rPr>
          <w:rFonts w:cs="Arial"/>
        </w:rPr>
        <w:t xml:space="preserve">Cargo: </w:t>
      </w:r>
      <w:permStart w:id="1368461888" w:edGrp="everyone"/>
      <w:r w:rsidR="00614683">
        <w:rPr>
          <w:rFonts w:cs="Arial"/>
        </w:rPr>
        <w:t xml:space="preserve">                                                                                            </w:t>
      </w:r>
      <w:permEnd w:id="1368461888"/>
    </w:p>
    <w:p w14:paraId="29F178C7" w14:textId="77777777" w:rsidR="00807C23" w:rsidRDefault="00807C23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  <w:sectPr w:rsidR="00807C23" w:rsidSect="00CB5D9E">
          <w:headerReference w:type="default" r:id="rId8"/>
          <w:footerReference w:type="default" r:id="rId9"/>
          <w:type w:val="continuous"/>
          <w:pgSz w:w="11906" w:h="16838"/>
          <w:pgMar w:top="2892" w:right="1134" w:bottom="1418" w:left="1701" w:header="568" w:footer="1134" w:gutter="0"/>
          <w:cols w:space="720"/>
          <w:formProt w:val="0"/>
          <w:docGrid w:linePitch="312" w:charSpace="-2049"/>
        </w:sectPr>
      </w:pPr>
    </w:p>
    <w:p w14:paraId="121C2D80" w14:textId="77777777" w:rsidR="00807C23" w:rsidRDefault="00807C23" w:rsidP="00807C23">
      <w:pPr>
        <w:pStyle w:val="Textoindependiente"/>
        <w:spacing w:before="93" w:line="336" w:lineRule="auto"/>
        <w:ind w:left="252" w:right="760"/>
      </w:pPr>
    </w:p>
    <w:p w14:paraId="25CB45A0" w14:textId="77777777" w:rsidR="00807C23" w:rsidRPr="00807C23" w:rsidRDefault="00807C23" w:rsidP="00807C23">
      <w:pPr>
        <w:pStyle w:val="Textoindependiente"/>
        <w:spacing w:before="93" w:line="336" w:lineRule="auto"/>
        <w:ind w:left="252" w:right="760"/>
        <w:rPr>
          <w:b w:val="0"/>
        </w:rPr>
      </w:pPr>
    </w:p>
    <w:p w14:paraId="4EBABB8F" w14:textId="49AD0BB7" w:rsidR="00807C23" w:rsidRPr="00807C23" w:rsidRDefault="00807C23" w:rsidP="00807C23">
      <w:pPr>
        <w:pStyle w:val="Textoindependiente"/>
        <w:spacing w:before="93" w:line="336" w:lineRule="auto"/>
        <w:ind w:left="252" w:right="760"/>
        <w:rPr>
          <w:b w:val="0"/>
          <w:sz w:val="20"/>
          <w:szCs w:val="20"/>
          <w:lang w:val="es-ES_tradnl"/>
        </w:rPr>
      </w:pP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1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responsable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del</w:t>
      </w:r>
      <w:r w:rsidRPr="00807C23">
        <w:rPr>
          <w:b w:val="0"/>
          <w:spacing w:val="-1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tratamiento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tus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datos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personales</w:t>
      </w:r>
      <w:r w:rsidRPr="00807C23">
        <w:rPr>
          <w:b w:val="0"/>
          <w:spacing w:val="-7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es: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DIRECCIÓN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GENERAL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="00C91E73">
        <w:rPr>
          <w:b w:val="0"/>
          <w:sz w:val="20"/>
          <w:szCs w:val="20"/>
          <w:lang w:val="es-ES_tradnl"/>
        </w:rPr>
        <w:t>CALIDAD AMBIENTAL</w:t>
      </w:r>
      <w:r w:rsidRPr="00807C23">
        <w:rPr>
          <w:b w:val="0"/>
          <w:sz w:val="20"/>
          <w:szCs w:val="20"/>
          <w:lang w:val="es-ES_tradnl"/>
        </w:rPr>
        <w:t>.</w:t>
      </w:r>
      <w:r w:rsidRPr="00807C23">
        <w:rPr>
          <w:b w:val="0"/>
          <w:spacing w:val="4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 finalidad de este tratamiento es: Definición de planes y programas en materia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 prevención y</w:t>
      </w:r>
      <w:r w:rsidRPr="00807C23">
        <w:rPr>
          <w:b w:val="0"/>
          <w:spacing w:val="-4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gestión de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residuos;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impulso,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planificación y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gestión de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estrategias y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acciones de economía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circular,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así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como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 gestión</w:t>
      </w:r>
      <w:r w:rsidRPr="00807C23">
        <w:rPr>
          <w:b w:val="0"/>
          <w:spacing w:val="-3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los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expedientes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relacionados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con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las ayudas y</w:t>
      </w:r>
      <w:r w:rsidRPr="00807C23">
        <w:rPr>
          <w:b w:val="0"/>
          <w:spacing w:val="-4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subvenciones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para la gestión de residuos domésticos y comerciales</w:t>
      </w:r>
    </w:p>
    <w:p w14:paraId="6CBA2BEC" w14:textId="77777777" w:rsidR="00807C23" w:rsidRPr="00807C23" w:rsidRDefault="00807C23" w:rsidP="00807C23">
      <w:pPr>
        <w:pStyle w:val="Textoindependiente"/>
        <w:rPr>
          <w:b w:val="0"/>
          <w:sz w:val="20"/>
          <w:szCs w:val="20"/>
          <w:lang w:val="es-ES_tradnl"/>
        </w:rPr>
      </w:pPr>
    </w:p>
    <w:p w14:paraId="183AB6A0" w14:textId="62503878" w:rsidR="00807C23" w:rsidRPr="00807C23" w:rsidRDefault="00807C23" w:rsidP="00807C23">
      <w:pPr>
        <w:pStyle w:val="Textoindependiente"/>
        <w:spacing w:line="336" w:lineRule="auto"/>
        <w:ind w:left="252" w:right="752"/>
        <w:rPr>
          <w:b w:val="0"/>
          <w:spacing w:val="-2"/>
          <w:sz w:val="20"/>
          <w:szCs w:val="20"/>
          <w:lang w:val="es-ES_tradnl"/>
        </w:rPr>
      </w:pPr>
      <w:r w:rsidRPr="00807C23">
        <w:rPr>
          <w:b w:val="0"/>
          <w:sz w:val="20"/>
          <w:szCs w:val="20"/>
          <w:lang w:val="es-ES_tradnl"/>
        </w:rPr>
        <w:t xml:space="preserve">La legitimación para realizar el tratamiento de tus datos nos la da: </w:t>
      </w:r>
      <w:r w:rsidR="00AD42D5">
        <w:rPr>
          <w:b w:val="0"/>
          <w:sz w:val="20"/>
          <w:szCs w:val="20"/>
          <w:lang w:val="es-ES_tradnl"/>
        </w:rPr>
        <w:t>interés público o ejercicio de poderes públicos</w:t>
      </w:r>
      <w:r w:rsidRPr="00807C23">
        <w:rPr>
          <w:b w:val="0"/>
          <w:sz w:val="20"/>
          <w:szCs w:val="20"/>
          <w:lang w:val="es-ES_tradnl"/>
        </w:rPr>
        <w:t>.</w:t>
      </w:r>
      <w:r w:rsidRPr="00807C23">
        <w:rPr>
          <w:b w:val="0"/>
          <w:spacing w:val="4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 xml:space="preserve">No vamos a comunicar tus datos personales a terceros destinatarios salvo obligación legal. Se pueden ejercitar los derechos de </w:t>
      </w:r>
      <w:hyperlink r:id="rId10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acceso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1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rectificación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2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supresión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3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portabilidad de los datos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 xml:space="preserve">y los de </w:t>
      </w:r>
      <w:hyperlink r:id="rId14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 xml:space="preserve">limitación </w:t>
        </w:r>
      </w:hyperlink>
      <w:r w:rsidRPr="00807C23">
        <w:rPr>
          <w:b w:val="0"/>
          <w:sz w:val="20"/>
          <w:szCs w:val="20"/>
          <w:lang w:val="es-ES_tradnl"/>
        </w:rPr>
        <w:t xml:space="preserve">y </w:t>
      </w:r>
      <w:hyperlink r:id="rId15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oposición a</w:t>
        </w:r>
      </w:hyperlink>
      <w:r w:rsidRPr="00807C23">
        <w:rPr>
          <w:b w:val="0"/>
          <w:color w:val="4567A6"/>
          <w:sz w:val="20"/>
          <w:szCs w:val="20"/>
          <w:lang w:val="es-ES_tradnl"/>
        </w:rPr>
        <w:t xml:space="preserve"> </w:t>
      </w:r>
      <w:hyperlink r:id="rId16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los tratamientos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 xml:space="preserve">así como a </w:t>
      </w:r>
      <w:hyperlink r:id="rId17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no ser objeto de decisiones individuales automatizadas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>a través de la sede electrónica de la Administración de la Comunidad Autónoma de Aragón con los formularios normalizados disponibles.</w:t>
      </w:r>
      <w:r w:rsidRPr="00807C23">
        <w:rPr>
          <w:b w:val="0"/>
          <w:spacing w:val="-6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Puedes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obtener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información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adicional</w:t>
      </w:r>
      <w:r w:rsidRPr="00807C23">
        <w:rPr>
          <w:b w:val="0"/>
          <w:spacing w:val="-7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Registro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Actividades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Tratamiento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del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 xml:space="preserve">Gobierno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Aragón</w:t>
      </w:r>
      <w:r w:rsidRPr="00807C23">
        <w:rPr>
          <w:b w:val="0"/>
          <w:spacing w:val="19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"ACTIVIDADES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PLANIFICACIÓN,</w:t>
      </w:r>
      <w:r w:rsidRPr="00807C23">
        <w:rPr>
          <w:b w:val="0"/>
          <w:spacing w:val="16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PREVENCIÓN</w:t>
      </w:r>
      <w:r w:rsidRPr="00807C23">
        <w:rPr>
          <w:b w:val="0"/>
          <w:spacing w:val="21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Y</w:t>
      </w:r>
      <w:r w:rsidRPr="00807C23">
        <w:rPr>
          <w:b w:val="0"/>
          <w:spacing w:val="11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GESTIÓN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8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RESIDUOS",</w:t>
      </w:r>
      <w:r w:rsidRPr="00807C23">
        <w:rPr>
          <w:b w:val="0"/>
          <w:spacing w:val="16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en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el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spacing w:val="-2"/>
          <w:w w:val="95"/>
          <w:sz w:val="20"/>
          <w:szCs w:val="20"/>
          <w:lang w:val="es-ES_tradnl"/>
        </w:rPr>
        <w:t xml:space="preserve">siguiente </w:t>
      </w:r>
      <w:r w:rsidRPr="00807C23">
        <w:rPr>
          <w:b w:val="0"/>
          <w:spacing w:val="-2"/>
          <w:sz w:val="20"/>
          <w:szCs w:val="20"/>
          <w:lang w:val="es-ES_tradnl"/>
        </w:rPr>
        <w:t>enlace:</w:t>
      </w:r>
    </w:p>
    <w:p w14:paraId="0B50B968" w14:textId="32A8FE90" w:rsidR="00807C23" w:rsidRPr="00807C23" w:rsidRDefault="00807C23" w:rsidP="00807C23">
      <w:pPr>
        <w:pStyle w:val="Textoindependiente"/>
        <w:spacing w:line="336" w:lineRule="auto"/>
        <w:ind w:left="252" w:right="752"/>
        <w:rPr>
          <w:b w:val="0"/>
          <w:sz w:val="20"/>
          <w:szCs w:val="20"/>
          <w:lang w:val="es-ES_tradnl"/>
        </w:rPr>
      </w:pP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hyperlink r:id="rId18">
        <w:r w:rsidRPr="00807C23">
          <w:rPr>
            <w:b w:val="0"/>
            <w:color w:val="000080"/>
            <w:spacing w:val="-2"/>
            <w:sz w:val="20"/>
            <w:szCs w:val="20"/>
            <w:u w:val="single" w:color="000080"/>
            <w:lang w:val="es-ES_tradnl"/>
          </w:rPr>
          <w:t>https://aplicaciones.aragon.es/notif_lopd_pub/details.action?fileId=962</w:t>
        </w:r>
      </w:hyperlink>
    </w:p>
    <w:p w14:paraId="535F101F" w14:textId="46439680" w:rsidR="00D9555D" w:rsidRPr="00131C05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sectPr w:rsidR="00D9555D" w:rsidRPr="00131C05">
      <w:headerReference w:type="default" r:id="rId19"/>
      <w:pgSz w:w="11910" w:h="16840"/>
      <w:pgMar w:top="1660" w:right="380" w:bottom="1340" w:left="880" w:header="581" w:footer="11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5A1A1" w14:textId="77777777" w:rsidR="00222D05" w:rsidRDefault="00222D05">
      <w:pPr>
        <w:spacing w:after="0" w:line="240" w:lineRule="auto"/>
      </w:pPr>
      <w:r>
        <w:separator/>
      </w:r>
    </w:p>
  </w:endnote>
  <w:endnote w:type="continuationSeparator" w:id="0">
    <w:p w14:paraId="27ADF2F8" w14:textId="77777777" w:rsidR="00222D05" w:rsidRDefault="00222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FF8FF" w14:textId="50ECDF4D" w:rsidR="00614683" w:rsidRPr="00131C05" w:rsidRDefault="00614683" w:rsidP="00131C05">
    <w:pPr>
      <w:pStyle w:val="Standard"/>
      <w:tabs>
        <w:tab w:val="center" w:pos="4252"/>
        <w:tab w:val="right" w:pos="8504"/>
      </w:tabs>
      <w:spacing w:after="180"/>
      <w:ind w:firstLine="567"/>
      <w:jc w:val="right"/>
      <w:rPr>
        <w:rFonts w:ascii="Arial" w:hAnsi="Arial" w:cs="Arial"/>
        <w:sz w:val="22"/>
        <w:szCs w:val="22"/>
      </w:rPr>
    </w:pPr>
    <w:r w:rsidRPr="0098396E">
      <w:rPr>
        <w:rFonts w:ascii="Arial" w:hAnsi="Arial" w:cs="Arial"/>
        <w:sz w:val="22"/>
        <w:szCs w:val="22"/>
      </w:rPr>
      <w:fldChar w:fldCharType="begin"/>
    </w:r>
    <w:r w:rsidRPr="0098396E">
      <w:rPr>
        <w:rFonts w:ascii="Arial" w:hAnsi="Arial" w:cs="Arial"/>
        <w:sz w:val="22"/>
        <w:szCs w:val="22"/>
      </w:rPr>
      <w:instrText>PAGE</w:instrText>
    </w:r>
    <w:r w:rsidRPr="0098396E">
      <w:rPr>
        <w:rFonts w:ascii="Arial" w:hAnsi="Arial" w:cs="Arial"/>
        <w:sz w:val="22"/>
        <w:szCs w:val="22"/>
      </w:rPr>
      <w:fldChar w:fldCharType="separate"/>
    </w:r>
    <w:r w:rsidR="00E06971">
      <w:rPr>
        <w:rFonts w:ascii="Arial" w:hAnsi="Arial" w:cs="Arial"/>
        <w:noProof/>
        <w:sz w:val="22"/>
        <w:szCs w:val="22"/>
      </w:rPr>
      <w:t>6</w:t>
    </w:r>
    <w:r w:rsidRPr="0098396E">
      <w:rPr>
        <w:rFonts w:ascii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48895" w14:textId="77777777" w:rsidR="00222D05" w:rsidRDefault="00222D05">
      <w:pPr>
        <w:spacing w:after="0" w:line="240" w:lineRule="auto"/>
      </w:pPr>
      <w:r>
        <w:separator/>
      </w:r>
    </w:p>
  </w:footnote>
  <w:footnote w:type="continuationSeparator" w:id="0">
    <w:p w14:paraId="36E3F777" w14:textId="77777777" w:rsidR="00222D05" w:rsidRDefault="00222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63A9B2" w14:textId="69BD6AC4" w:rsidR="00614683" w:rsidRDefault="00D91D65">
    <w:pPr>
      <w:pStyle w:val="Encabezado"/>
    </w:pPr>
    <w:r w:rsidRPr="00D91D65">
      <w:rPr>
        <w:noProof/>
        <w:lang w:val="es-ES_tradnl" w:eastAsia="es-ES_tradnl"/>
      </w:rPr>
      <w:drawing>
        <wp:anchor distT="0" distB="0" distL="114300" distR="114300" simplePos="0" relativeHeight="251667456" behindDoc="0" locked="0" layoutInCell="1" allowOverlap="1" wp14:anchorId="60651C5F" wp14:editId="2292EF3A">
          <wp:simplePos x="0" y="0"/>
          <wp:positionH relativeFrom="column">
            <wp:posOffset>4640580</wp:posOffset>
          </wp:positionH>
          <wp:positionV relativeFrom="paragraph">
            <wp:posOffset>382905</wp:posOffset>
          </wp:positionV>
          <wp:extent cx="1432560" cy="360045"/>
          <wp:effectExtent l="0" t="0" r="0" b="1905"/>
          <wp:wrapSquare wrapText="bothSides"/>
          <wp:docPr id="2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1D65">
      <w:rPr>
        <w:noProof/>
        <w:lang w:val="es-ES_tradnl" w:eastAsia="es-ES_tradnl"/>
      </w:rPr>
      <w:drawing>
        <wp:anchor distT="0" distB="0" distL="114300" distR="114300" simplePos="0" relativeHeight="251668480" behindDoc="0" locked="0" layoutInCell="1" allowOverlap="1" wp14:anchorId="36211BE1" wp14:editId="6F942D18">
          <wp:simplePos x="0" y="0"/>
          <wp:positionH relativeFrom="column">
            <wp:posOffset>2816860</wp:posOffset>
          </wp:positionH>
          <wp:positionV relativeFrom="paragraph">
            <wp:posOffset>303530</wp:posOffset>
          </wp:positionV>
          <wp:extent cx="1685290" cy="545465"/>
          <wp:effectExtent l="0" t="0" r="0" b="0"/>
          <wp:wrapSquare wrapText="bothSides"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1D65">
      <w:rPr>
        <w:noProof/>
        <w:lang w:val="es-ES_tradnl" w:eastAsia="es-ES_tradnl"/>
      </w:rPr>
      <w:drawing>
        <wp:anchor distT="0" distB="0" distL="114300" distR="114300" simplePos="0" relativeHeight="251669504" behindDoc="0" locked="0" layoutInCell="1" allowOverlap="1" wp14:anchorId="7AB49D1B" wp14:editId="525A5C4F">
          <wp:simplePos x="0" y="0"/>
          <wp:positionH relativeFrom="column">
            <wp:posOffset>-566420</wp:posOffset>
          </wp:positionH>
          <wp:positionV relativeFrom="paragraph">
            <wp:posOffset>382270</wp:posOffset>
          </wp:positionV>
          <wp:extent cx="1382395" cy="369570"/>
          <wp:effectExtent l="0" t="0" r="8255" b="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1D65">
      <w:rPr>
        <w:noProof/>
        <w:lang w:val="es-ES_tradnl" w:eastAsia="es-ES_tradnl"/>
      </w:rPr>
      <w:drawing>
        <wp:anchor distT="0" distB="0" distL="114300" distR="114300" simplePos="0" relativeHeight="251670528" behindDoc="0" locked="0" layoutInCell="1" allowOverlap="1" wp14:anchorId="4B0F6237" wp14:editId="3E5808E7">
          <wp:simplePos x="0" y="0"/>
          <wp:positionH relativeFrom="column">
            <wp:posOffset>1190663</wp:posOffset>
          </wp:positionH>
          <wp:positionV relativeFrom="paragraph">
            <wp:posOffset>371314</wp:posOffset>
          </wp:positionV>
          <wp:extent cx="1379220" cy="369570"/>
          <wp:effectExtent l="0" t="0" r="0" b="0"/>
          <wp:wrapSquare wrapText="bothSides"/>
          <wp:docPr id="14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D2DB2" w14:textId="5D6C81E7" w:rsidR="00807C23" w:rsidRDefault="00430BBB">
    <w:pPr>
      <w:pStyle w:val="Encabezado"/>
    </w:pPr>
    <w:r w:rsidRPr="00430BBB">
      <w:rPr>
        <w:noProof/>
        <w:lang w:val="es-ES_tradnl" w:eastAsia="es-ES_tradnl"/>
      </w:rPr>
      <w:drawing>
        <wp:anchor distT="0" distB="0" distL="114300" distR="114300" simplePos="0" relativeHeight="251675648" behindDoc="0" locked="0" layoutInCell="1" allowOverlap="1" wp14:anchorId="601A841D" wp14:editId="54FF583B">
          <wp:simplePos x="0" y="0"/>
          <wp:positionH relativeFrom="column">
            <wp:posOffset>1617345</wp:posOffset>
          </wp:positionH>
          <wp:positionV relativeFrom="paragraph">
            <wp:posOffset>12065</wp:posOffset>
          </wp:positionV>
          <wp:extent cx="1379220" cy="369570"/>
          <wp:effectExtent l="0" t="0" r="0" b="0"/>
          <wp:wrapSquare wrapText="bothSides"/>
          <wp:docPr id="11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0BBB">
      <w:rPr>
        <w:noProof/>
        <w:lang w:val="es-ES_tradnl" w:eastAsia="es-ES_tradnl"/>
      </w:rPr>
      <w:drawing>
        <wp:anchor distT="0" distB="0" distL="114300" distR="114300" simplePos="0" relativeHeight="251674624" behindDoc="0" locked="0" layoutInCell="1" allowOverlap="1" wp14:anchorId="72F4BA93" wp14:editId="3CFD1AF1">
          <wp:simplePos x="0" y="0"/>
          <wp:positionH relativeFrom="column">
            <wp:posOffset>-139700</wp:posOffset>
          </wp:positionH>
          <wp:positionV relativeFrom="paragraph">
            <wp:posOffset>22860</wp:posOffset>
          </wp:positionV>
          <wp:extent cx="1382395" cy="369570"/>
          <wp:effectExtent l="0" t="0" r="8255" b="0"/>
          <wp:wrapSquare wrapText="bothSides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0BBB">
      <w:rPr>
        <w:noProof/>
        <w:lang w:val="es-ES_tradnl" w:eastAsia="es-ES_tradnl"/>
      </w:rPr>
      <w:drawing>
        <wp:anchor distT="0" distB="0" distL="114300" distR="114300" simplePos="0" relativeHeight="251673600" behindDoc="0" locked="0" layoutInCell="1" allowOverlap="1" wp14:anchorId="7E32E51A" wp14:editId="0D52CFDD">
          <wp:simplePos x="0" y="0"/>
          <wp:positionH relativeFrom="column">
            <wp:posOffset>3243580</wp:posOffset>
          </wp:positionH>
          <wp:positionV relativeFrom="paragraph">
            <wp:posOffset>-55880</wp:posOffset>
          </wp:positionV>
          <wp:extent cx="1685290" cy="545465"/>
          <wp:effectExtent l="0" t="0" r="0" b="0"/>
          <wp:wrapSquare wrapText="bothSides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0BBB">
      <w:rPr>
        <w:noProof/>
        <w:lang w:val="es-ES_tradnl" w:eastAsia="es-ES_tradnl"/>
      </w:rPr>
      <w:drawing>
        <wp:anchor distT="0" distB="0" distL="114300" distR="114300" simplePos="0" relativeHeight="251672576" behindDoc="0" locked="0" layoutInCell="1" allowOverlap="1" wp14:anchorId="01ED6E0D" wp14:editId="14824C4F">
          <wp:simplePos x="0" y="0"/>
          <wp:positionH relativeFrom="column">
            <wp:posOffset>5067300</wp:posOffset>
          </wp:positionH>
          <wp:positionV relativeFrom="paragraph">
            <wp:posOffset>23826</wp:posOffset>
          </wp:positionV>
          <wp:extent cx="1432560" cy="360045"/>
          <wp:effectExtent l="0" t="0" r="0" b="1905"/>
          <wp:wrapSquare wrapText="bothSides"/>
          <wp:docPr id="8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91FA8"/>
    <w:multiLevelType w:val="hybridMultilevel"/>
    <w:tmpl w:val="9984D6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J8YmYdxgFrPC+XJT1vl4BRuGTFwLdIIrhvTdkl55JyfZc4yqm40wR+qQC94DlG3LN2dHfCAIJDBDAvKco6EBgQ==" w:salt="kzTVu0FQMzMfJa8AYow4JA==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87"/>
    <w:rsid w:val="00004528"/>
    <w:rsid w:val="00025803"/>
    <w:rsid w:val="000267BB"/>
    <w:rsid w:val="00051B36"/>
    <w:rsid w:val="00061EEC"/>
    <w:rsid w:val="00062B51"/>
    <w:rsid w:val="00063987"/>
    <w:rsid w:val="000811DD"/>
    <w:rsid w:val="00083C17"/>
    <w:rsid w:val="00097C8E"/>
    <w:rsid w:val="000E5DBE"/>
    <w:rsid w:val="000F7EDB"/>
    <w:rsid w:val="00103337"/>
    <w:rsid w:val="0011465C"/>
    <w:rsid w:val="00131C05"/>
    <w:rsid w:val="001335F3"/>
    <w:rsid w:val="0019539A"/>
    <w:rsid w:val="001B3443"/>
    <w:rsid w:val="001B4461"/>
    <w:rsid w:val="001B5248"/>
    <w:rsid w:val="001C3912"/>
    <w:rsid w:val="001D2942"/>
    <w:rsid w:val="00222D05"/>
    <w:rsid w:val="00241461"/>
    <w:rsid w:val="00271CA6"/>
    <w:rsid w:val="00272E09"/>
    <w:rsid w:val="00284EA7"/>
    <w:rsid w:val="002877E4"/>
    <w:rsid w:val="002A328A"/>
    <w:rsid w:val="003048DC"/>
    <w:rsid w:val="0030514C"/>
    <w:rsid w:val="00324B20"/>
    <w:rsid w:val="00333958"/>
    <w:rsid w:val="003B1F2D"/>
    <w:rsid w:val="003D02FD"/>
    <w:rsid w:val="004012B8"/>
    <w:rsid w:val="00404BFC"/>
    <w:rsid w:val="00430BBB"/>
    <w:rsid w:val="00452426"/>
    <w:rsid w:val="004A549B"/>
    <w:rsid w:val="004C55CF"/>
    <w:rsid w:val="00520884"/>
    <w:rsid w:val="00540067"/>
    <w:rsid w:val="00557091"/>
    <w:rsid w:val="005617AD"/>
    <w:rsid w:val="005A7401"/>
    <w:rsid w:val="005C3A88"/>
    <w:rsid w:val="005C6512"/>
    <w:rsid w:val="005D4F65"/>
    <w:rsid w:val="005D5E9B"/>
    <w:rsid w:val="005E197A"/>
    <w:rsid w:val="00614683"/>
    <w:rsid w:val="00622628"/>
    <w:rsid w:val="0063187F"/>
    <w:rsid w:val="006627DA"/>
    <w:rsid w:val="00664308"/>
    <w:rsid w:val="006A329D"/>
    <w:rsid w:val="006B3670"/>
    <w:rsid w:val="006D4821"/>
    <w:rsid w:val="00710388"/>
    <w:rsid w:val="007307F4"/>
    <w:rsid w:val="00776485"/>
    <w:rsid w:val="00796E59"/>
    <w:rsid w:val="007D17D5"/>
    <w:rsid w:val="00807C23"/>
    <w:rsid w:val="00830C24"/>
    <w:rsid w:val="0083557A"/>
    <w:rsid w:val="0086227B"/>
    <w:rsid w:val="00862DD5"/>
    <w:rsid w:val="00876195"/>
    <w:rsid w:val="008D05D8"/>
    <w:rsid w:val="008F7F2F"/>
    <w:rsid w:val="00915A33"/>
    <w:rsid w:val="00953344"/>
    <w:rsid w:val="00964375"/>
    <w:rsid w:val="0097258F"/>
    <w:rsid w:val="009748F9"/>
    <w:rsid w:val="00981626"/>
    <w:rsid w:val="00981EDA"/>
    <w:rsid w:val="0098396E"/>
    <w:rsid w:val="009847DE"/>
    <w:rsid w:val="00991873"/>
    <w:rsid w:val="009A291B"/>
    <w:rsid w:val="009E0E3B"/>
    <w:rsid w:val="009E6529"/>
    <w:rsid w:val="009F5B96"/>
    <w:rsid w:val="009F6C0B"/>
    <w:rsid w:val="00A0095B"/>
    <w:rsid w:val="00A00DA2"/>
    <w:rsid w:val="00A10692"/>
    <w:rsid w:val="00A10FFB"/>
    <w:rsid w:val="00A44F96"/>
    <w:rsid w:val="00AA0829"/>
    <w:rsid w:val="00AB72B1"/>
    <w:rsid w:val="00AD42D5"/>
    <w:rsid w:val="00AD5D84"/>
    <w:rsid w:val="00AE4D46"/>
    <w:rsid w:val="00B03661"/>
    <w:rsid w:val="00B36DEA"/>
    <w:rsid w:val="00B37528"/>
    <w:rsid w:val="00B524BF"/>
    <w:rsid w:val="00B839D4"/>
    <w:rsid w:val="00B93C08"/>
    <w:rsid w:val="00BC56FB"/>
    <w:rsid w:val="00BE675D"/>
    <w:rsid w:val="00BF41B3"/>
    <w:rsid w:val="00C20E50"/>
    <w:rsid w:val="00C23522"/>
    <w:rsid w:val="00C748BE"/>
    <w:rsid w:val="00C856EC"/>
    <w:rsid w:val="00C903B8"/>
    <w:rsid w:val="00C91E73"/>
    <w:rsid w:val="00C9334B"/>
    <w:rsid w:val="00C93495"/>
    <w:rsid w:val="00CB5D9E"/>
    <w:rsid w:val="00CB6689"/>
    <w:rsid w:val="00CB7E09"/>
    <w:rsid w:val="00CC0132"/>
    <w:rsid w:val="00CE51AE"/>
    <w:rsid w:val="00D102AC"/>
    <w:rsid w:val="00D119B7"/>
    <w:rsid w:val="00D156A9"/>
    <w:rsid w:val="00D2241B"/>
    <w:rsid w:val="00D31908"/>
    <w:rsid w:val="00D52467"/>
    <w:rsid w:val="00D7202E"/>
    <w:rsid w:val="00D913F7"/>
    <w:rsid w:val="00D91D65"/>
    <w:rsid w:val="00D9555D"/>
    <w:rsid w:val="00DD12BB"/>
    <w:rsid w:val="00DE241D"/>
    <w:rsid w:val="00DF7094"/>
    <w:rsid w:val="00E06971"/>
    <w:rsid w:val="00E35457"/>
    <w:rsid w:val="00E47E6E"/>
    <w:rsid w:val="00E53D87"/>
    <w:rsid w:val="00E91ED7"/>
    <w:rsid w:val="00EB0483"/>
    <w:rsid w:val="00ED3D4E"/>
    <w:rsid w:val="00F11876"/>
    <w:rsid w:val="00F4694C"/>
    <w:rsid w:val="00F64E6F"/>
    <w:rsid w:val="00F77F36"/>
    <w:rsid w:val="00F95D02"/>
    <w:rsid w:val="00FA3EBC"/>
    <w:rsid w:val="00FA525A"/>
    <w:rsid w:val="00FA6104"/>
    <w:rsid w:val="00FD039C"/>
    <w:rsid w:val="00FD5117"/>
    <w:rsid w:val="00FE4351"/>
    <w:rsid w:val="00FF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FA8434"/>
  <w15:docId w15:val="{E992DA8A-2D92-4EF8-8F19-2CF1ACE5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5D5E9B"/>
    <w:pPr>
      <w:spacing w:after="180" w:line="288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00000A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ind w:firstLine="0"/>
      <w:jc w:val="left"/>
      <w:outlineLvl w:val="2"/>
    </w:pPr>
    <w:rPr>
      <w:b/>
      <w:bCs/>
      <w:color w:val="00000A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rsid w:val="00D25CD0"/>
    <w:rPr>
      <w:color w:val="0563C1" w:themeColor="hyperlink"/>
      <w:u w:val="single"/>
    </w:rPr>
  </w:style>
  <w:style w:type="character" w:customStyle="1" w:styleId="TextosinformatoCar">
    <w:name w:val="Texto sin formato Car"/>
    <w:link w:val="Textosinformato"/>
    <w:uiPriority w:val="99"/>
    <w:qFormat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qFormat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character" w:customStyle="1" w:styleId="TextodegloboCar">
    <w:name w:val="Texto de globo Car"/>
    <w:link w:val="Textodeglobo"/>
    <w:semiHidden/>
    <w:qFormat/>
    <w:rsid w:val="00007987"/>
    <w:rPr>
      <w:rFonts w:ascii="Arial" w:hAnsi="Arial"/>
      <w:color w:val="000000"/>
      <w:sz w:val="18"/>
      <w:szCs w:val="18"/>
      <w:lang w:val="es-ES" w:eastAsia="de-DE"/>
    </w:rPr>
  </w:style>
  <w:style w:type="character" w:customStyle="1" w:styleId="EncabezadoCar">
    <w:name w:val="Encabezado Car"/>
    <w:link w:val="Encabezado"/>
    <w:uiPriority w:val="99"/>
    <w:qFormat/>
    <w:rsid w:val="00FD24CB"/>
    <w:rPr>
      <w:rFonts w:ascii="Arial" w:hAnsi="Arial"/>
      <w:color w:val="000000"/>
      <w:spacing w:val="4"/>
      <w:szCs w:val="24"/>
    </w:rPr>
  </w:style>
  <w:style w:type="character" w:customStyle="1" w:styleId="Cuadrculamedia2Car">
    <w:name w:val="Cuadrícula media 2 Car"/>
    <w:link w:val="Cuadrculamedia21"/>
    <w:qFormat/>
    <w:rsid w:val="00436535"/>
    <w:rPr>
      <w:rFonts w:ascii="Arial" w:eastAsia="MS Mincho" w:hAnsi="Arial"/>
      <w:sz w:val="18"/>
      <w:szCs w:val="22"/>
      <w:lang w:val="es-ES" w:eastAsia="es-ES"/>
    </w:rPr>
  </w:style>
  <w:style w:type="character" w:customStyle="1" w:styleId="PiedepginaCar">
    <w:name w:val="Pie de página Car"/>
    <w:link w:val="Piedepgina"/>
    <w:qFormat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uiPriority w:val="99"/>
    <w:qFormat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qFormat/>
    <w:rsid w:val="007C1CBF"/>
    <w:rPr>
      <w:i/>
      <w:iCs/>
    </w:rPr>
  </w:style>
  <w:style w:type="character" w:styleId="CdigoHTML">
    <w:name w:val="HTML Code"/>
    <w:qFormat/>
    <w:rPr>
      <w:rFonts w:ascii="Courier;Courier New" w:hAnsi="Courier;Courier New" w:cs="Courier;Courier New"/>
      <w:sz w:val="20"/>
      <w:szCs w:val="20"/>
    </w:rPr>
  </w:style>
  <w:style w:type="character" w:customStyle="1" w:styleId="SubttuloCar">
    <w:name w:val="Subtítulo Car"/>
    <w:link w:val="Subttulo"/>
    <w:qFormat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qFormat/>
    <w:rsid w:val="00926F1C"/>
    <w:rPr>
      <w:rFonts w:ascii="Arial" w:hAnsi="Arial"/>
      <w:b/>
      <w:bCs/>
      <w:i w:val="0"/>
      <w:iCs w:val="0"/>
      <w:w w:val="100"/>
      <w:lang w:val="es-ES"/>
    </w:rPr>
  </w:style>
  <w:style w:type="character" w:customStyle="1" w:styleId="Ttulo2Car">
    <w:name w:val="Título 2 Car"/>
    <w:link w:val="Ttulo2"/>
    <w:qFormat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qFormat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qFormat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qFormat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qFormat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qFormat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qFormat/>
    <w:rsid w:val="007C1CBF"/>
    <w:rPr>
      <w:i/>
      <w:iCs/>
    </w:rPr>
  </w:style>
  <w:style w:type="character" w:customStyle="1" w:styleId="Cuadrculavistosa-nfasis1Car">
    <w:name w:val="Cuadrícula vistosa - Énfasis 1 Car"/>
    <w:uiPriority w:val="29"/>
    <w:qFormat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character" w:customStyle="1" w:styleId="Sombreadoclaro-nfasis2Car">
    <w:name w:val="Sombreado claro - Énfasis 2 Car"/>
    <w:uiPriority w:val="30"/>
    <w:qFormat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qFormat/>
    <w:rsid w:val="007C1CBF"/>
    <w:rPr>
      <w:rFonts w:ascii="Courier" w:hAnsi="Courier"/>
    </w:rPr>
  </w:style>
  <w:style w:type="character" w:customStyle="1" w:styleId="TextoindependienteCar">
    <w:name w:val="Texto independiente Car"/>
    <w:link w:val="Textoindependiente"/>
    <w:uiPriority w:val="1"/>
    <w:qFormat/>
    <w:rsid w:val="00360755"/>
    <w:rPr>
      <w:rFonts w:ascii="Arial" w:hAnsi="Arial"/>
      <w:b/>
      <w:bCs/>
      <w:sz w:val="28"/>
      <w:szCs w:val="24"/>
      <w:lang w:val="en-US" w:eastAsia="en-US"/>
    </w:rPr>
  </w:style>
  <w:style w:type="character" w:customStyle="1" w:styleId="DireccinHTMLCar">
    <w:name w:val="Dirección HTML Car"/>
    <w:link w:val="DireccinHTML"/>
    <w:qFormat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customStyle="1" w:styleId="EncabezadodemensajeCar">
    <w:name w:val="Encabezado de mensaje Car"/>
    <w:link w:val="Encabezadodemensaje"/>
    <w:semiHidden/>
    <w:qFormat/>
    <w:rsid w:val="007C1CBF"/>
    <w:rPr>
      <w:rFonts w:ascii="Arial" w:eastAsia="Times New Roman" w:hAnsi="Arial" w:cs="Times New Roman"/>
      <w:color w:val="000000"/>
      <w:sz w:val="24"/>
      <w:szCs w:val="24"/>
      <w:shd w:val="clear" w:color="auto" w:fill="CCCCCC"/>
      <w:lang w:val="es-ES" w:eastAsia="de-DE"/>
    </w:rPr>
  </w:style>
  <w:style w:type="character" w:customStyle="1" w:styleId="MapadeldocumentoCar">
    <w:name w:val="Mapa del documento Car"/>
    <w:link w:val="Mapadeldocumento"/>
    <w:semiHidden/>
    <w:qFormat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qFormat/>
    <w:rsid w:val="00007987"/>
    <w:rPr>
      <w:rFonts w:ascii="Courier" w:hAnsi="Courier"/>
      <w:b w:val="0"/>
      <w:i w:val="0"/>
      <w:sz w:val="21"/>
      <w:szCs w:val="20"/>
    </w:rPr>
  </w:style>
  <w:style w:type="character" w:customStyle="1" w:styleId="TtuloCar">
    <w:name w:val="Título Car"/>
    <w:link w:val="Ttulo"/>
    <w:qFormat/>
    <w:rsid w:val="00007987"/>
    <w:rPr>
      <w:rFonts w:ascii="Arial" w:eastAsia="Times New Roman" w:hAnsi="Arial" w:cs="Times New Roman"/>
      <w:b/>
      <w:bCs/>
      <w:color w:val="000000"/>
      <w:sz w:val="28"/>
      <w:szCs w:val="32"/>
      <w:lang w:val="es-ES" w:eastAsia="de-DE"/>
    </w:rPr>
  </w:style>
  <w:style w:type="character" w:customStyle="1" w:styleId="Textoindependiente3Car">
    <w:name w:val="Texto independiente 3 Car"/>
    <w:link w:val="Textoindependiente3"/>
    <w:qFormat/>
    <w:rsid w:val="00360755"/>
    <w:rPr>
      <w:rFonts w:ascii="Arial" w:hAnsi="Arial"/>
      <w:color w:val="000000"/>
      <w:sz w:val="18"/>
      <w:szCs w:val="16"/>
      <w:lang w:val="es-ES" w:eastAsia="de-DE"/>
    </w:rPr>
  </w:style>
  <w:style w:type="character" w:customStyle="1" w:styleId="TextomacroCar">
    <w:name w:val="Texto macro Car"/>
    <w:link w:val="Textomacro"/>
    <w:semiHidden/>
    <w:qFormat/>
    <w:rsid w:val="00AA72A9"/>
    <w:rPr>
      <w:rFonts w:ascii="Courier" w:hAnsi="Courier"/>
      <w:color w:val="000000"/>
      <w:sz w:val="21"/>
      <w:lang w:val="es-ES" w:eastAsia="de-DE"/>
    </w:rPr>
  </w:style>
  <w:style w:type="character" w:customStyle="1" w:styleId="TextonotaalfinalCar">
    <w:name w:val="Texto nota al final Car"/>
    <w:link w:val="Textonotaalfinal"/>
    <w:semiHidden/>
    <w:qFormat/>
    <w:rsid w:val="00AA72A9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extonotapieCar">
    <w:name w:val="Texto nota pie Car"/>
    <w:link w:val="Textonotapie"/>
    <w:uiPriority w:val="99"/>
    <w:qFormat/>
    <w:rsid w:val="00333958"/>
    <w:rPr>
      <w:rFonts w:ascii="Arial" w:hAnsi="Arial" w:cs="Arial"/>
      <w:color w:val="000000"/>
      <w:sz w:val="18"/>
      <w:szCs w:val="18"/>
      <w:lang w:eastAsia="de-DE"/>
    </w:rPr>
  </w:style>
  <w:style w:type="character" w:styleId="VariableHTML">
    <w:name w:val="HTML Variable"/>
    <w:unhideWhenUsed/>
    <w:qFormat/>
    <w:rsid w:val="00027ABF"/>
    <w:rPr>
      <w:i/>
      <w:iCs/>
    </w:rPr>
  </w:style>
  <w:style w:type="character" w:customStyle="1" w:styleId="Tablanormal41">
    <w:name w:val="Tabla normal 41"/>
    <w:uiPriority w:val="21"/>
    <w:qFormat/>
    <w:rsid w:val="00027ABF"/>
    <w:rPr>
      <w:i/>
      <w:iCs/>
      <w:color w:val="A5A5A5"/>
    </w:rPr>
  </w:style>
  <w:style w:type="character" w:customStyle="1" w:styleId="Tablaconcuadrculaclara">
    <w:name w:val="Tabla con cuadrícula clara"/>
    <w:uiPriority w:val="32"/>
    <w:qFormat/>
    <w:rsid w:val="00027ABF"/>
    <w:rPr>
      <w:b/>
      <w:bCs/>
      <w:smallCaps/>
      <w:color w:val="A5A5A5"/>
      <w:spacing w:val="5"/>
    </w:rPr>
  </w:style>
  <w:style w:type="character" w:customStyle="1" w:styleId="Tablaconcuadrcula1clara">
    <w:name w:val="Tabla con cuadrícula 1 clara"/>
    <w:uiPriority w:val="33"/>
    <w:qFormat/>
    <w:rsid w:val="00027ABF"/>
    <w:rPr>
      <w:b/>
      <w:bCs/>
      <w:i/>
      <w:iCs/>
      <w:spacing w:val="5"/>
    </w:rPr>
  </w:style>
  <w:style w:type="character" w:customStyle="1" w:styleId="Cuadrculamedia11">
    <w:name w:val="Cuadrícula media 11"/>
    <w:uiPriority w:val="99"/>
    <w:semiHidden/>
    <w:qFormat/>
    <w:rsid w:val="00027ABF"/>
    <w:rPr>
      <w:color w:val="808080"/>
    </w:rPr>
  </w:style>
  <w:style w:type="character" w:customStyle="1" w:styleId="SaludoCar">
    <w:name w:val="Saludo Car"/>
    <w:link w:val="Saludo"/>
    <w:qFormat/>
    <w:rsid w:val="00027ABF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HTMLconformatoprevioCar">
    <w:name w:val="HTML con formato previo Car"/>
    <w:link w:val="HTMLconformatoprevio"/>
    <w:qFormat/>
    <w:rsid w:val="00D37D0A"/>
    <w:rPr>
      <w:rFonts w:ascii="Courier" w:hAnsi="Courier"/>
      <w:color w:val="000000"/>
      <w:sz w:val="22"/>
      <w:lang w:val="es-ES" w:eastAsia="de-DE"/>
    </w:rPr>
  </w:style>
  <w:style w:type="character" w:customStyle="1" w:styleId="FirmaCar">
    <w:name w:val="Firma Car"/>
    <w:link w:val="Firma"/>
    <w:qFormat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customStyle="1" w:styleId="Destacado">
    <w:name w:val="Destacado"/>
    <w:basedOn w:val="Fuentedeprrafopredeter"/>
    <w:uiPriority w:val="20"/>
    <w:qFormat/>
    <w:rsid w:val="00E01AF8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BB3D0A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semiHidden/>
    <w:qFormat/>
    <w:rsid w:val="00BD17BE"/>
    <w:rPr>
      <w:rFonts w:ascii="Arial" w:hAnsi="Arial"/>
      <w:b/>
      <w:bCs/>
      <w:color w:val="000000"/>
      <w:sz w:val="24"/>
      <w:szCs w:val="24"/>
      <w:lang w:val="es-ES" w:eastAsia="de-DE"/>
    </w:rPr>
  </w:style>
  <w:style w:type="character" w:styleId="Hipervnculovisitado">
    <w:name w:val="FollowedHyperlink"/>
    <w:basedOn w:val="Fuentedeprrafopredeter"/>
    <w:qFormat/>
    <w:rsid w:val="004D17D7"/>
    <w:rPr>
      <w:color w:val="954F72" w:themeColor="followed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eastAsia="Times New Roman" w:cs="Aria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eastAsia="Times New Roman" w:cs="Aria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EnlacedeInternetvisitado">
    <w:name w:val="Enlace de Internet visitado"/>
    <w:rPr>
      <w:color w:val="954F72"/>
      <w:u w:val="single"/>
    </w:rPr>
  </w:style>
  <w:style w:type="character" w:customStyle="1" w:styleId="ListLabel34">
    <w:name w:val="ListLabel 34"/>
    <w:qFormat/>
    <w:rPr>
      <w:rFonts w:cs="Aria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Aria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Aria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Aria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eastAsia="Times New Roman" w:cs="Arial"/>
      <w:color w:val="00000A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paragraph" w:styleId="Ttulo">
    <w:name w:val="Title"/>
    <w:basedOn w:val="Normal"/>
    <w:next w:val="Textoindependiente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sz w:val="28"/>
      <w:szCs w:val="32"/>
    </w:rPr>
  </w:style>
  <w:style w:type="paragraph" w:styleId="Textoindependiente">
    <w:name w:val="Body Text"/>
    <w:basedOn w:val="Normal"/>
    <w:link w:val="TextoindependienteCar"/>
    <w:autoRedefine/>
    <w:uiPriority w:val="1"/>
    <w:qFormat/>
    <w:rsid w:val="00360755"/>
    <w:pPr>
      <w:spacing w:line="240" w:lineRule="auto"/>
    </w:pPr>
    <w:rPr>
      <w:b/>
      <w:bCs/>
      <w:color w:val="00000A"/>
      <w:sz w:val="28"/>
      <w:lang w:val="en-US" w:eastAsia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2">
    <w:name w:val="Body Text 2"/>
    <w:basedOn w:val="Normal"/>
    <w:autoRedefine/>
    <w:qFormat/>
    <w:rsid w:val="00360755"/>
    <w:pPr>
      <w:spacing w:line="240" w:lineRule="auto"/>
    </w:pPr>
    <w:rPr>
      <w:rFonts w:cs="Tahoma"/>
      <w:color w:val="00000A"/>
      <w:lang w:val="en-US"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ind w:left="568" w:hanging="284"/>
      <w:contextualSpacing/>
    </w:pPr>
  </w:style>
  <w:style w:type="paragraph" w:styleId="Textosinformato">
    <w:name w:val="Plain Text"/>
    <w:basedOn w:val="Normal"/>
    <w:link w:val="TextosinformatoCar"/>
    <w:autoRedefine/>
    <w:uiPriority w:val="99"/>
    <w:unhideWhenUsed/>
    <w:qFormat/>
    <w:rsid w:val="00027ABF"/>
    <w:pPr>
      <w:spacing w:line="240" w:lineRule="auto"/>
      <w:ind w:firstLine="0"/>
    </w:pPr>
    <w:rPr>
      <w:rFonts w:eastAsia="Calibri"/>
      <w:color w:val="00000A"/>
      <w:szCs w:val="21"/>
      <w:lang w:eastAsia="en-US"/>
    </w:rPr>
  </w:style>
  <w:style w:type="paragraph" w:styleId="Textodeglobo">
    <w:name w:val="Balloon Text"/>
    <w:basedOn w:val="Normal"/>
    <w:link w:val="TextodegloboCar"/>
    <w:semiHidden/>
    <w:unhideWhenUsed/>
    <w:qFormat/>
    <w:rsid w:val="00007987"/>
    <w:pPr>
      <w:spacing w:after="0" w:line="240" w:lineRule="auto"/>
    </w:pPr>
    <w:rPr>
      <w:sz w:val="18"/>
      <w:szCs w:val="18"/>
    </w:r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paragraph" w:customStyle="1" w:styleId="Cuadrculamedia21">
    <w:name w:val="Cuadrícula media 21"/>
    <w:link w:val="Cuadrculamedia2Car"/>
    <w:autoRedefine/>
    <w:qFormat/>
    <w:rsid w:val="00436535"/>
    <w:pPr>
      <w:ind w:firstLine="1134"/>
    </w:pPr>
    <w:rPr>
      <w:rFonts w:ascii="Arial" w:eastAsia="MS Mincho" w:hAnsi="Arial"/>
      <w:color w:val="00000A"/>
      <w:sz w:val="18"/>
      <w:szCs w:val="22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paragraph" w:styleId="Subttulo">
    <w:name w:val="Subtitle"/>
    <w:basedOn w:val="Normal"/>
    <w:next w:val="Normal"/>
    <w:link w:val="SubttuloCar"/>
    <w:qFormat/>
    <w:rsid w:val="00D37D0A"/>
    <w:pPr>
      <w:spacing w:after="160"/>
    </w:pPr>
    <w:rPr>
      <w:rFonts w:eastAsia="MS Mincho"/>
      <w:i/>
      <w:szCs w:val="22"/>
    </w:rPr>
  </w:style>
  <w:style w:type="paragraph" w:styleId="Direccinsobre">
    <w:name w:val="envelope address"/>
    <w:basedOn w:val="Normal"/>
    <w:autoRedefine/>
    <w:semiHidden/>
    <w:unhideWhenUsed/>
    <w:qFormat/>
    <w:rsid w:val="007C1CBF"/>
    <w:pPr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paragraph" w:customStyle="1" w:styleId="Sombreadoclaro-nfasis21">
    <w:name w:val="Sombreado claro - Énfasis 21"/>
    <w:basedOn w:val="Normal"/>
    <w:next w:val="Normal"/>
    <w:uiPriority w:val="30"/>
    <w:qFormat/>
    <w:rsid w:val="005C53AB"/>
    <w:pPr>
      <w:pBdr>
        <w:top w:val="single" w:sz="8" w:space="10" w:color="000001"/>
        <w:bottom w:val="single" w:sz="8" w:space="10" w:color="000001"/>
      </w:pBdr>
      <w:spacing w:before="180"/>
      <w:ind w:left="851" w:right="851" w:firstLine="0"/>
      <w:jc w:val="center"/>
    </w:pPr>
    <w:rPr>
      <w:i/>
      <w:iCs/>
    </w:rPr>
  </w:style>
  <w:style w:type="paragraph" w:styleId="Continuarlista">
    <w:name w:val="List Continue"/>
    <w:basedOn w:val="Normal"/>
    <w:unhideWhenUsed/>
    <w:qFormat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qFormat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qFormat/>
    <w:rsid w:val="007C1CBF"/>
    <w:pPr>
      <w:spacing w:after="120"/>
      <w:ind w:left="849"/>
      <w:contextualSpacing/>
    </w:pPr>
  </w:style>
  <w:style w:type="paragraph" w:styleId="Continuarlista5">
    <w:name w:val="List Continue 5"/>
    <w:basedOn w:val="Normal"/>
    <w:unhideWhenUsed/>
    <w:qFormat/>
    <w:rsid w:val="007C1CBF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nhideWhenUsed/>
    <w:qFormat/>
    <w:rsid w:val="007C1CBF"/>
    <w:rPr>
      <w:i/>
      <w:iCs/>
    </w:rPr>
  </w:style>
  <w:style w:type="paragraph" w:styleId="Encabezadodemensaje">
    <w:name w:val="Message Header"/>
    <w:basedOn w:val="Normal"/>
    <w:link w:val="EncabezadodemensajeCar"/>
    <w:semiHidden/>
    <w:unhideWhenUsed/>
    <w:qFormat/>
    <w:rsid w:val="007C1CBF"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hd w:val="pct20" w:color="auto" w:fill="auto"/>
      <w:ind w:left="1134" w:hanging="1134"/>
    </w:pPr>
    <w:rPr>
      <w:sz w:val="24"/>
    </w:rPr>
  </w:style>
  <w:style w:type="paragraph" w:styleId="Mapadeldocumento">
    <w:name w:val="Document Map"/>
    <w:basedOn w:val="Normal"/>
    <w:link w:val="MapadeldocumentoCar"/>
    <w:semiHidden/>
    <w:unhideWhenUsed/>
    <w:qFormat/>
    <w:rsid w:val="007C1CBF"/>
  </w:style>
  <w:style w:type="paragraph" w:styleId="Textoindependiente3">
    <w:name w:val="Body Text 3"/>
    <w:basedOn w:val="Normal"/>
    <w:link w:val="Textoindependiente3Car"/>
    <w:unhideWhenUsed/>
    <w:qFormat/>
    <w:rsid w:val="00360755"/>
    <w:pPr>
      <w:spacing w:after="120"/>
    </w:pPr>
    <w:rPr>
      <w:sz w:val="18"/>
      <w:szCs w:val="16"/>
    </w:rPr>
  </w:style>
  <w:style w:type="paragraph" w:styleId="Textomacro">
    <w:name w:val="macro"/>
    <w:link w:val="TextomacroCar"/>
    <w:semiHidden/>
    <w:unhideWhenUsed/>
    <w:qFormat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paragraph" w:styleId="Textonotaalfinal">
    <w:name w:val="endnote text"/>
    <w:basedOn w:val="Normal"/>
    <w:link w:val="TextonotaalfinalCar"/>
    <w:semiHidden/>
    <w:unhideWhenUsed/>
    <w:qFormat/>
    <w:rsid w:val="00AA72A9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333958"/>
    <w:rPr>
      <w:rFonts w:cs="Arial"/>
      <w:sz w:val="18"/>
      <w:szCs w:val="18"/>
    </w:rPr>
  </w:style>
  <w:style w:type="paragraph" w:styleId="ndice1">
    <w:name w:val="index 1"/>
    <w:basedOn w:val="Normal"/>
    <w:next w:val="Normal"/>
    <w:autoRedefine/>
    <w:semiHidden/>
    <w:unhideWhenUsed/>
    <w:qFormat/>
    <w:rsid w:val="002F1D46"/>
    <w:pPr>
      <w:ind w:left="210" w:hanging="210"/>
    </w:pPr>
  </w:style>
  <w:style w:type="paragraph" w:styleId="Ttulodendice">
    <w:name w:val="index heading"/>
    <w:basedOn w:val="Normal"/>
    <w:autoRedefine/>
    <w:semiHidden/>
    <w:unhideWhenUsed/>
    <w:qFormat/>
    <w:rsid w:val="00C574DF"/>
    <w:rPr>
      <w:b/>
      <w:bCs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qFormat/>
    <w:rsid w:val="00027ABF"/>
    <w:pPr>
      <w:spacing w:before="240" w:after="60" w:line="336" w:lineRule="auto"/>
      <w:ind w:firstLine="567"/>
      <w:jc w:val="both"/>
    </w:pPr>
    <w:rPr>
      <w:bCs/>
      <w:color w:val="000000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qFormat/>
    <w:rsid w:val="00027ABF"/>
  </w:style>
  <w:style w:type="paragraph" w:styleId="Saludo">
    <w:name w:val="Salutation"/>
    <w:basedOn w:val="Normal"/>
    <w:next w:val="Normal"/>
    <w:link w:val="SaludoCar"/>
    <w:unhideWhenUsed/>
    <w:rsid w:val="00027ABF"/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paragraph" w:styleId="Asuntodelcomentario">
    <w:name w:val="annotation subject"/>
    <w:basedOn w:val="Textocomentario"/>
    <w:link w:val="AsuntodelcomentarioCar"/>
    <w:semiHidden/>
    <w:unhideWhenUsed/>
    <w:qFormat/>
    <w:rsid w:val="00BD17BE"/>
    <w:pPr>
      <w:spacing w:line="240" w:lineRule="auto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DD1C59"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100" w:after="142"/>
    </w:pPr>
  </w:style>
  <w:style w:type="paragraph" w:customStyle="1" w:styleId="Standard">
    <w:name w:val="Standard"/>
    <w:qFormat/>
    <w:pPr>
      <w:suppressAutoHyphens/>
      <w:textAlignment w:val="baseline"/>
    </w:pPr>
    <w:rPr>
      <w:color w:val="00000A"/>
      <w:sz w:val="24"/>
      <w:szCs w:val="24"/>
      <w:lang w:eastAsia="zh-CN"/>
    </w:rPr>
  </w:style>
  <w:style w:type="paragraph" w:customStyle="1" w:styleId="Continuarlista1">
    <w:name w:val="Continuar lista1"/>
    <w:basedOn w:val="Normal"/>
    <w:qFormat/>
    <w:pPr>
      <w:spacing w:after="120"/>
    </w:pPr>
  </w:style>
  <w:style w:type="paragraph" w:customStyle="1" w:styleId="sangrado2">
    <w:name w:val="sangrado_2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sangrado">
    <w:name w:val="sangrado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Default">
    <w:name w:val="Default"/>
    <w:qFormat/>
    <w:rsid w:val="00D14510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ipervnculo">
    <w:name w:val="Hyperlink"/>
    <w:basedOn w:val="Fuentedeprrafopredeter"/>
    <w:uiPriority w:val="99"/>
    <w:rsid w:val="00ED3D4E"/>
    <w:rPr>
      <w:color w:val="0563C1" w:themeColor="hyperlink"/>
      <w:u w:val="single"/>
    </w:rPr>
  </w:style>
  <w:style w:type="character" w:customStyle="1" w:styleId="enlacedeinternet0">
    <w:name w:val="enlacedeinternet"/>
    <w:basedOn w:val="Fuentedeprrafopredeter"/>
    <w:rsid w:val="000E5DBE"/>
  </w:style>
  <w:style w:type="character" w:styleId="Refdenotaalpie">
    <w:name w:val="footnote reference"/>
    <w:basedOn w:val="Fuentedeprrafopredeter"/>
    <w:uiPriority w:val="99"/>
    <w:semiHidden/>
    <w:unhideWhenUsed/>
    <w:rsid w:val="00CC0132"/>
    <w:rPr>
      <w:vertAlign w:val="superscript"/>
    </w:rPr>
  </w:style>
  <w:style w:type="character" w:styleId="Textodelmarcadordeposicin">
    <w:name w:val="Placeholder Text"/>
    <w:basedOn w:val="Fuentedeprrafopredeter"/>
    <w:unhideWhenUsed/>
    <w:rsid w:val="001953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yperlink" Target="https://aplicaciones.aragon.es/notif_lopd_pub/details.action?fileId=962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www.aragon.es/en/tramitador/-/tramite/proteccion-datos-ejercicio-derecho-objeto-decisiones-individuales-automatizad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posicio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ragon.es/en/tramitador/-/tramite/proteccion-datos-ejercicio-derecho-limitacion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stun\user\planificacion_ambiental\INFORM&#193;TICA\Plantillas\NextGeneratio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D501B-2B77-4264-B5C9-A7B4CBF3A00C}"/>
      </w:docPartPr>
      <w:docPartBody>
        <w:p w:rsidR="00C1199B" w:rsidRDefault="00480EA6">
          <w:r w:rsidRPr="00493655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EA6"/>
    <w:rsid w:val="00480EA6"/>
    <w:rsid w:val="004E04D4"/>
    <w:rsid w:val="00BA1D81"/>
    <w:rsid w:val="00C1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nhideWhenUsed/>
    <w:rsid w:val="00480EA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C3D7EA-A494-4B32-AB2F-C10E79FF8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NextGeneration.dotx</Template>
  <TotalTime>3</TotalTime>
  <Pages>6</Pages>
  <Words>716</Words>
  <Characters>3944</Characters>
  <Application>Microsoft Office Word</Application>
  <DocSecurity>8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</dc:creator>
  <dc:description/>
  <cp:lastModifiedBy>Oscar</cp:lastModifiedBy>
  <cp:revision>5</cp:revision>
  <cp:lastPrinted>2022-03-01T13:29:00Z</cp:lastPrinted>
  <dcterms:created xsi:type="dcterms:W3CDTF">2025-04-07T05:53:00Z</dcterms:created>
  <dcterms:modified xsi:type="dcterms:W3CDTF">2025-07-14T08:49:00Z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p.a.t. GmbH | digitale Vorlagen und Präsentationen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