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EC4BE" w14:textId="4361BDF4" w:rsidR="00A136C2" w:rsidRPr="00A136C2" w:rsidRDefault="00A136C2" w:rsidP="002A4425">
      <w:pPr>
        <w:pStyle w:val="Ttulo"/>
      </w:pPr>
      <w:r w:rsidRPr="005D5E9B">
        <w:rPr>
          <w:lang w:val="es-ES_tradnl" w:eastAsia="es-ES"/>
        </w:rPr>
        <w:t>MEMORIA DESCRIPTIVA</w:t>
      </w:r>
    </w:p>
    <w:p w14:paraId="76CCF9D8" w14:textId="77777777" w:rsidR="004B3777" w:rsidRDefault="004B3777" w:rsidP="0018116D">
      <w:pPr>
        <w:ind w:firstLine="0"/>
      </w:pPr>
    </w:p>
    <w:p w14:paraId="732B8274" w14:textId="3099DA91" w:rsidR="00B03661" w:rsidRDefault="0018116D" w:rsidP="0018116D">
      <w:pPr>
        <w:ind w:firstLine="0"/>
      </w:pPr>
      <w:r>
        <w:t>S</w:t>
      </w:r>
      <w:r w:rsidR="007C5B12">
        <w:t xml:space="preserve">ubvenciones </w:t>
      </w:r>
      <w:r w:rsidR="007C5B12" w:rsidRPr="007C5B12">
        <w:t>para el fomento de la preparación para la reutilización y el reciclado de los residuos municipales en Aragón dentro del Programa FEDER Aragón 2021-2027.</w:t>
      </w:r>
    </w:p>
    <w:p w14:paraId="1962B356" w14:textId="77777777" w:rsidR="004B3777" w:rsidRDefault="004B3777" w:rsidP="0018116D">
      <w:pPr>
        <w:ind w:firstLine="0"/>
      </w:pPr>
    </w:p>
    <w:p w14:paraId="1F4CAF61" w14:textId="5D3EE638" w:rsidR="0047194F" w:rsidRPr="00702620" w:rsidRDefault="00A93999" w:rsidP="004B3175"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C6D5B" wp14:editId="3161AD15">
                <wp:simplePos x="0" y="0"/>
                <wp:positionH relativeFrom="column">
                  <wp:posOffset>53075</wp:posOffset>
                </wp:positionH>
                <wp:positionV relativeFrom="paragraph">
                  <wp:posOffset>157935</wp:posOffset>
                </wp:positionV>
                <wp:extent cx="6202907" cy="20472"/>
                <wp:effectExtent l="0" t="0" r="26670" b="3683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47CE1A3E" id="Conector recto 10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2pt,12.45pt" to="492.6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022EAF59" w14:textId="62006DE3" w:rsidR="009D1BEA" w:rsidRDefault="003546AC" w:rsidP="00A93999">
      <w:pPr>
        <w:spacing w:line="276" w:lineRule="auto"/>
        <w:ind w:firstLine="0"/>
        <w:rPr>
          <w:b/>
          <w:bCs/>
        </w:rPr>
      </w:pPr>
      <w:r>
        <w:rPr>
          <w:b/>
          <w:bCs/>
        </w:rPr>
        <w:t>LÍNEA DE ACTUACIÓN</w:t>
      </w:r>
      <w:r w:rsidR="0047194F">
        <w:rPr>
          <w:b/>
          <w:bCs/>
        </w:rPr>
        <w:t>:</w:t>
      </w:r>
      <w:r w:rsidR="007C5B12">
        <w:rPr>
          <w:b/>
          <w:bCs/>
        </w:rPr>
        <w:t xml:space="preserve"> (1</w:t>
      </w:r>
      <w:r w:rsidR="00CD2337">
        <w:rPr>
          <w:b/>
          <w:bCs/>
        </w:rPr>
        <w:t>1163</w:t>
      </w:r>
      <w:r w:rsidR="009D1BEA">
        <w:rPr>
          <w:b/>
          <w:bCs/>
        </w:rPr>
        <w:t xml:space="preserve">) </w:t>
      </w:r>
      <w:r w:rsidR="004B3777">
        <w:rPr>
          <w:b/>
          <w:bCs/>
        </w:rPr>
        <w:t xml:space="preserve">Línea 2: </w:t>
      </w:r>
      <w:r w:rsidR="00CD2337">
        <w:rPr>
          <w:b/>
          <w:bCs/>
        </w:rPr>
        <w:t xml:space="preserve">Dotación de equipamiento que no requiera obra para la </w:t>
      </w:r>
      <w:r w:rsidR="009D1BEA">
        <w:rPr>
          <w:b/>
          <w:bCs/>
        </w:rPr>
        <w:t xml:space="preserve">ampliación o mejora de </w:t>
      </w:r>
      <w:r w:rsidR="00CD2337">
        <w:rPr>
          <w:b/>
          <w:bCs/>
        </w:rPr>
        <w:t xml:space="preserve">instalaciones existentes autorizadas de </w:t>
      </w:r>
      <w:r w:rsidR="009D1BEA">
        <w:rPr>
          <w:b/>
          <w:bCs/>
        </w:rPr>
        <w:t xml:space="preserve">compostaje de </w:t>
      </w:r>
      <w:proofErr w:type="spellStart"/>
      <w:r w:rsidR="009D1BEA">
        <w:rPr>
          <w:b/>
          <w:bCs/>
        </w:rPr>
        <w:t>biorresiduos</w:t>
      </w:r>
      <w:proofErr w:type="spellEnd"/>
      <w:r w:rsidR="009D1BEA">
        <w:rPr>
          <w:b/>
          <w:bCs/>
        </w:rPr>
        <w:t xml:space="preserve"> recogidos separadamente, </w:t>
      </w:r>
      <w:r w:rsidR="00CD2337">
        <w:rPr>
          <w:b/>
          <w:bCs/>
        </w:rPr>
        <w:t>o en proceso de construcción o autorización.</w:t>
      </w:r>
    </w:p>
    <w:p w14:paraId="5AF70EC4" w14:textId="1AB2ED1B" w:rsidR="00A93999" w:rsidRDefault="00A93999" w:rsidP="004B3777">
      <w:pPr>
        <w:spacing w:line="480" w:lineRule="auto"/>
        <w:ind w:firstLine="0"/>
        <w:rPr>
          <w:b/>
          <w:bCs/>
        </w:rPr>
      </w:pPr>
      <w:r>
        <w:rPr>
          <w:b/>
          <w:bCs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F0712" wp14:editId="2BD498B9">
                <wp:simplePos x="0" y="0"/>
                <wp:positionH relativeFrom="column">
                  <wp:posOffset>51008</wp:posOffset>
                </wp:positionH>
                <wp:positionV relativeFrom="paragraph">
                  <wp:posOffset>144723</wp:posOffset>
                </wp:positionV>
                <wp:extent cx="6202907" cy="20472"/>
                <wp:effectExtent l="0" t="0" r="26670" b="3683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2907" cy="204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line w14:anchorId="0158F065" id="Conector recto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pt,11.4pt" to="492.4pt,1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" strokecolor="#5b9bd5 [3204]" strokeweight=".5pt">
                <v:stroke joinstyle="miter"/>
              </v:line>
            </w:pict>
          </mc:Fallback>
        </mc:AlternateContent>
      </w:r>
    </w:p>
    <w:p w14:paraId="36C58FBB" w14:textId="0C3C41BA" w:rsidR="003A57B1" w:rsidRPr="009D1BEA" w:rsidRDefault="00981626" w:rsidP="00A93999">
      <w:pPr>
        <w:spacing w:line="480" w:lineRule="auto"/>
        <w:ind w:firstLine="0"/>
        <w:jc w:val="center"/>
        <w:rPr>
          <w:b/>
          <w:bCs/>
        </w:rPr>
      </w:pPr>
      <w:r w:rsidRPr="00702620">
        <w:rPr>
          <w:b/>
          <w:bCs/>
        </w:rPr>
        <w:t>ENTIDAD SOLICITANTE</w:t>
      </w:r>
      <w:r w:rsidR="007C655E" w:rsidRPr="00702620">
        <w:rPr>
          <w:b/>
          <w:bCs/>
        </w:rPr>
        <w:t xml:space="preserve"> </w:t>
      </w:r>
      <w:r w:rsidR="007C655E" w:rsidRPr="009706AB">
        <w:rPr>
          <w:i/>
        </w:rPr>
        <w:t>(R</w:t>
      </w:r>
      <w:r w:rsidR="00A32FF1" w:rsidRPr="009706AB">
        <w:rPr>
          <w:i/>
        </w:rPr>
        <w:t>azón social y CIF</w:t>
      </w:r>
      <w:r w:rsidR="007C655E" w:rsidRPr="009706AB">
        <w:rPr>
          <w:i/>
        </w:rPr>
        <w:t>)</w:t>
      </w:r>
      <w:r w:rsidR="00A32FF1" w:rsidRPr="00702620"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7766C0F0" w14:textId="77777777" w:rsidTr="00EE7E95">
        <w:tc>
          <w:tcPr>
            <w:tcW w:w="9913" w:type="dxa"/>
          </w:tcPr>
          <w:p w14:paraId="7C0999FA" w14:textId="77777777" w:rsidR="00EE7E95" w:rsidRDefault="00EE7E95" w:rsidP="00EE7E95">
            <w:pPr>
              <w:spacing w:line="480" w:lineRule="auto"/>
              <w:ind w:firstLine="0"/>
            </w:pPr>
          </w:p>
          <w:p w14:paraId="61A0F869" w14:textId="1501AAFE" w:rsidR="00EE7E95" w:rsidRDefault="00EE7E95" w:rsidP="00EE7E95">
            <w:pPr>
              <w:spacing w:line="480" w:lineRule="auto"/>
              <w:ind w:firstLine="0"/>
            </w:pPr>
          </w:p>
        </w:tc>
      </w:tr>
    </w:tbl>
    <w:p w14:paraId="4CF8B602" w14:textId="77777777" w:rsidR="009D1BEA" w:rsidRDefault="009D1BEA" w:rsidP="004B3777">
      <w:pPr>
        <w:spacing w:line="480" w:lineRule="auto"/>
        <w:ind w:firstLine="0"/>
        <w:rPr>
          <w:b/>
          <w:bCs/>
        </w:rPr>
      </w:pPr>
    </w:p>
    <w:p w14:paraId="1B7D15C0" w14:textId="5B1E5929" w:rsidR="00EE7E95" w:rsidRPr="009D1BEA" w:rsidRDefault="000F7EDB" w:rsidP="009D1BEA">
      <w:pPr>
        <w:pStyle w:val="Prrafodelista"/>
        <w:numPr>
          <w:ilvl w:val="0"/>
          <w:numId w:val="21"/>
        </w:numPr>
        <w:spacing w:line="480" w:lineRule="auto"/>
        <w:rPr>
          <w:b/>
          <w:bCs/>
        </w:rPr>
      </w:pPr>
      <w:r w:rsidRPr="009D1BEA">
        <w:rPr>
          <w:b/>
          <w:bCs/>
        </w:rPr>
        <w:t xml:space="preserve">TÍTULO </w:t>
      </w:r>
      <w:r w:rsidR="009D1BEA" w:rsidRPr="009D1BEA">
        <w:rPr>
          <w:b/>
          <w:bCs/>
        </w:rPr>
        <w:t xml:space="preserve">O BREVE DESCRIPCIÓN </w:t>
      </w:r>
      <w:r w:rsidRPr="009D1BEA">
        <w:rPr>
          <w:b/>
          <w:bCs/>
        </w:rPr>
        <w:t>DE LA ACTUACIÓN</w:t>
      </w:r>
      <w:r w:rsidR="00602678" w:rsidRPr="009D1BEA">
        <w:rPr>
          <w:b/>
          <w:bCs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EE7E95" w14:paraId="570023BF" w14:textId="77777777" w:rsidTr="00EE7E95">
        <w:tc>
          <w:tcPr>
            <w:tcW w:w="9913" w:type="dxa"/>
          </w:tcPr>
          <w:p w14:paraId="0ED46DE1" w14:textId="77777777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  <w:p w14:paraId="3BF23C4D" w14:textId="0CD4DE1B" w:rsidR="00EE7E95" w:rsidRDefault="00EE7E95" w:rsidP="00EE7E95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44ABD082" w14:textId="77777777" w:rsidR="009D1BEA" w:rsidRDefault="009D1BEA" w:rsidP="004B3777">
      <w:pPr>
        <w:spacing w:line="480" w:lineRule="auto"/>
        <w:ind w:firstLine="0"/>
        <w:rPr>
          <w:b/>
          <w:bCs/>
        </w:rPr>
      </w:pPr>
    </w:p>
    <w:p w14:paraId="35F7B80F" w14:textId="004FF72F" w:rsidR="009D1BEA" w:rsidRPr="004B3777" w:rsidRDefault="009D1BEA" w:rsidP="009D1BEA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4B3777">
        <w:rPr>
          <w:b/>
          <w:bCs/>
          <w:color w:val="auto"/>
        </w:rPr>
        <w:t xml:space="preserve">ÁMBITO TERRITORIAL AL QUE PRESTARÁ SERVICIO LA INSTALACIÓN, IDENTIFICANDO </w:t>
      </w:r>
      <w:r w:rsidR="002F612D" w:rsidRPr="004B3777">
        <w:rPr>
          <w:b/>
          <w:bCs/>
          <w:color w:val="auto"/>
        </w:rPr>
        <w:t xml:space="preserve">TODOS </w:t>
      </w:r>
      <w:r w:rsidRPr="004B3777">
        <w:rPr>
          <w:b/>
          <w:bCs/>
          <w:color w:val="auto"/>
        </w:rPr>
        <w:t>LOS MUNICIPIOS O</w:t>
      </w:r>
      <w:r w:rsidR="009711C4" w:rsidRPr="004B3777">
        <w:rPr>
          <w:b/>
          <w:bCs/>
          <w:color w:val="auto"/>
        </w:rPr>
        <w:t>/Y</w:t>
      </w:r>
      <w:r w:rsidRPr="004B3777">
        <w:rPr>
          <w:b/>
          <w:bCs/>
          <w:color w:val="auto"/>
        </w:rPr>
        <w:t xml:space="preserve"> ENTIDADES SUPRAMUNICIPALES</w:t>
      </w:r>
      <w:r w:rsidR="002F612D" w:rsidRPr="004B3777">
        <w:rPr>
          <w:b/>
          <w:bCs/>
          <w:color w:val="auto"/>
        </w:rPr>
        <w:t xml:space="preserve">, CON </w:t>
      </w:r>
      <w:r w:rsidRPr="004B3777">
        <w:rPr>
          <w:b/>
          <w:bCs/>
          <w:color w:val="auto"/>
        </w:rPr>
        <w:t xml:space="preserve">SU </w:t>
      </w:r>
      <w:r w:rsidR="002F612D" w:rsidRPr="004B3777">
        <w:rPr>
          <w:b/>
          <w:bCs/>
          <w:color w:val="auto"/>
        </w:rPr>
        <w:t>RESPECTIVO CENSO</w:t>
      </w:r>
      <w:r w:rsidR="00D93BF0" w:rsidRPr="004B3777">
        <w:rPr>
          <w:rStyle w:val="Refdenotaalpie"/>
          <w:b/>
          <w:bCs/>
          <w:color w:val="auto"/>
        </w:rPr>
        <w:footnoteReference w:id="1"/>
      </w:r>
      <w:r w:rsidR="002F612D" w:rsidRPr="004B3777">
        <w:rPr>
          <w:b/>
          <w:bCs/>
          <w:color w:val="auto"/>
        </w:rPr>
        <w:t xml:space="preserve"> DE </w:t>
      </w:r>
      <w:r w:rsidRPr="004B3777">
        <w:rPr>
          <w:b/>
          <w:bCs/>
          <w:color w:val="auto"/>
        </w:rPr>
        <w:t>POBLACIÓN:</w:t>
      </w:r>
    </w:p>
    <w:p w14:paraId="2685CDCA" w14:textId="08BA7511" w:rsidR="00681C9B" w:rsidRDefault="00681C9B" w:rsidP="00681C9B">
      <w:pPr>
        <w:pStyle w:val="Prrafodelista"/>
        <w:spacing w:line="276" w:lineRule="auto"/>
        <w:ind w:firstLine="0"/>
        <w:rPr>
          <w:b/>
          <w:bCs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9160"/>
      </w:tblGrid>
      <w:tr w:rsidR="004B3777" w14:paraId="4B2F59E2" w14:textId="77777777" w:rsidTr="004B3777">
        <w:trPr>
          <w:trHeight w:val="1141"/>
          <w:jc w:val="center"/>
        </w:trPr>
        <w:tc>
          <w:tcPr>
            <w:tcW w:w="9160" w:type="dxa"/>
          </w:tcPr>
          <w:p w14:paraId="5771A139" w14:textId="1AD054A4" w:rsidR="004B3777" w:rsidRPr="004B3777" w:rsidRDefault="004B3777" w:rsidP="00375AA9">
            <w:pPr>
              <w:spacing w:line="480" w:lineRule="auto"/>
              <w:ind w:firstLine="0"/>
              <w:rPr>
                <w:b/>
                <w:bCs/>
                <w:color w:val="AEAAAA" w:themeColor="background2" w:themeShade="BF"/>
              </w:rPr>
            </w:pPr>
            <w:r w:rsidRPr="004B3777">
              <w:rPr>
                <w:b/>
                <w:bCs/>
                <w:color w:val="AEAAAA" w:themeColor="background2" w:themeShade="BF"/>
              </w:rPr>
              <w:t>Ámbito territorial</w:t>
            </w:r>
          </w:p>
          <w:p w14:paraId="3D42EA9D" w14:textId="77777777" w:rsidR="004B3777" w:rsidRDefault="004B3777" w:rsidP="00375AA9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7429C3DF" w14:textId="014C32C8" w:rsidR="004B3777" w:rsidRDefault="004B3777" w:rsidP="00681C9B">
      <w:pPr>
        <w:pStyle w:val="Prrafodelista"/>
        <w:spacing w:line="276" w:lineRule="auto"/>
        <w:ind w:firstLine="0"/>
        <w:rPr>
          <w:b/>
          <w:bCs/>
        </w:rPr>
      </w:pPr>
    </w:p>
    <w:p w14:paraId="6344E45E" w14:textId="38111A38" w:rsidR="004B3777" w:rsidRDefault="004B3777" w:rsidP="00681C9B">
      <w:pPr>
        <w:pStyle w:val="Prrafodelista"/>
        <w:spacing w:line="276" w:lineRule="auto"/>
        <w:ind w:firstLine="0"/>
        <w:rPr>
          <w:b/>
          <w:bCs/>
        </w:rPr>
      </w:pPr>
    </w:p>
    <w:p w14:paraId="0327A446" w14:textId="77777777" w:rsidR="00B14ADE" w:rsidRDefault="00B14ADE" w:rsidP="00681C9B">
      <w:pPr>
        <w:pStyle w:val="Prrafodelista"/>
        <w:spacing w:line="276" w:lineRule="auto"/>
        <w:ind w:firstLine="0"/>
        <w:rPr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2785"/>
        <w:gridCol w:w="3305"/>
      </w:tblGrid>
      <w:tr w:rsidR="00CF5911" w:rsidRPr="00DE0A11" w14:paraId="5D38CBCB" w14:textId="77777777" w:rsidTr="00375AA9">
        <w:trPr>
          <w:trHeight w:val="634"/>
        </w:trPr>
        <w:tc>
          <w:tcPr>
            <w:tcW w:w="3823" w:type="dxa"/>
          </w:tcPr>
          <w:p w14:paraId="36DE9A2C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  <w:r w:rsidRPr="00DE0A11">
              <w:rPr>
                <w:rFonts w:eastAsia="CIDFont+F2" w:cs="Arial"/>
                <w:b/>
                <w:color w:val="auto"/>
                <w:szCs w:val="22"/>
              </w:rPr>
              <w:t>Municipios a los que prestará servicio la instalación.</w:t>
            </w:r>
          </w:p>
        </w:tc>
        <w:tc>
          <w:tcPr>
            <w:tcW w:w="2785" w:type="dxa"/>
          </w:tcPr>
          <w:p w14:paraId="14CD69D2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  <w:r w:rsidRPr="00DE0A11">
              <w:rPr>
                <w:rFonts w:eastAsia="CIDFont+F2" w:cs="Arial"/>
                <w:b/>
                <w:bCs/>
                <w:color w:val="auto"/>
                <w:szCs w:val="22"/>
              </w:rPr>
              <w:t>Censo</w:t>
            </w:r>
            <w:r w:rsidRPr="00DE0A11">
              <w:rPr>
                <w:rFonts w:eastAsia="CIDFont+F2" w:cs="Arial"/>
                <w:b/>
                <w:bCs/>
                <w:color w:val="auto"/>
                <w:szCs w:val="22"/>
                <w:vertAlign w:val="superscript"/>
              </w:rPr>
              <w:footnoteReference w:id="2"/>
            </w:r>
            <w:r w:rsidRPr="00DE0A11">
              <w:rPr>
                <w:rFonts w:eastAsia="CIDFont+F2" w:cs="Arial"/>
                <w:b/>
                <w:bCs/>
                <w:color w:val="auto"/>
                <w:szCs w:val="22"/>
              </w:rPr>
              <w:t xml:space="preserve"> de población</w:t>
            </w:r>
            <w:r w:rsidRPr="00DE0A11">
              <w:rPr>
                <w:rFonts w:eastAsia="CIDFont+F2" w:cs="Arial"/>
                <w:b/>
                <w:color w:val="auto"/>
                <w:szCs w:val="22"/>
              </w:rPr>
              <w:t>:</w:t>
            </w:r>
          </w:p>
        </w:tc>
        <w:tc>
          <w:tcPr>
            <w:tcW w:w="3305" w:type="dxa"/>
          </w:tcPr>
          <w:p w14:paraId="27615CFB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  <w:r w:rsidRPr="00DE0A11">
              <w:rPr>
                <w:rFonts w:eastAsia="CIDFont+F2" w:cs="Arial"/>
                <w:b/>
                <w:color w:val="auto"/>
                <w:szCs w:val="22"/>
              </w:rPr>
              <w:t xml:space="preserve">Municipios de más de 10.000 habitantes: </w:t>
            </w:r>
            <w:r w:rsidRPr="00DE0A11">
              <w:rPr>
                <w:rFonts w:eastAsia="CIDFont+F2" w:cs="Arial"/>
                <w:color w:val="auto"/>
                <w:szCs w:val="22"/>
              </w:rPr>
              <w:t>indicar con una X en su caso.</w:t>
            </w:r>
          </w:p>
        </w:tc>
      </w:tr>
      <w:tr w:rsidR="00CF5911" w:rsidRPr="00DE0A11" w14:paraId="0C18445C" w14:textId="77777777" w:rsidTr="00375AA9">
        <w:trPr>
          <w:trHeight w:val="559"/>
        </w:trPr>
        <w:tc>
          <w:tcPr>
            <w:tcW w:w="3823" w:type="dxa"/>
          </w:tcPr>
          <w:p w14:paraId="66EF16F1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  <w:tc>
          <w:tcPr>
            <w:tcW w:w="2785" w:type="dxa"/>
          </w:tcPr>
          <w:p w14:paraId="7D50007A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  <w:tc>
          <w:tcPr>
            <w:tcW w:w="3305" w:type="dxa"/>
          </w:tcPr>
          <w:p w14:paraId="012F3BDD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</w:tr>
      <w:tr w:rsidR="00CF5911" w:rsidRPr="00DE0A11" w14:paraId="617082D3" w14:textId="77777777" w:rsidTr="00375AA9">
        <w:trPr>
          <w:trHeight w:val="559"/>
        </w:trPr>
        <w:tc>
          <w:tcPr>
            <w:tcW w:w="3823" w:type="dxa"/>
          </w:tcPr>
          <w:p w14:paraId="1A03444F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  <w:tc>
          <w:tcPr>
            <w:tcW w:w="2785" w:type="dxa"/>
          </w:tcPr>
          <w:p w14:paraId="0A60433C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  <w:tc>
          <w:tcPr>
            <w:tcW w:w="3305" w:type="dxa"/>
          </w:tcPr>
          <w:p w14:paraId="2A001D4B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uto"/>
                <w:szCs w:val="22"/>
              </w:rPr>
            </w:pPr>
          </w:p>
        </w:tc>
      </w:tr>
      <w:tr w:rsidR="00CF5911" w:rsidRPr="00DE0A11" w14:paraId="47F4201F" w14:textId="77777777" w:rsidTr="00375AA9">
        <w:trPr>
          <w:trHeight w:val="559"/>
        </w:trPr>
        <w:tc>
          <w:tcPr>
            <w:tcW w:w="3823" w:type="dxa"/>
            <w:vAlign w:val="center"/>
          </w:tcPr>
          <w:p w14:paraId="3457C02B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Cs w:val="22"/>
              </w:rPr>
            </w:pPr>
            <w:r w:rsidRPr="00DE0A11">
              <w:rPr>
                <w:rFonts w:eastAsia="CIDFont+F2" w:cs="Arial"/>
                <w:b/>
                <w:color w:val="AEAAAA" w:themeColor="background2" w:themeShade="BF"/>
                <w:szCs w:val="22"/>
              </w:rPr>
              <w:t>Suma total municipios:</w:t>
            </w:r>
          </w:p>
        </w:tc>
        <w:tc>
          <w:tcPr>
            <w:tcW w:w="2785" w:type="dxa"/>
            <w:vAlign w:val="center"/>
          </w:tcPr>
          <w:p w14:paraId="2573F5CF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Cs w:val="22"/>
              </w:rPr>
            </w:pPr>
            <w:r w:rsidRPr="00DE0A11">
              <w:rPr>
                <w:rFonts w:eastAsia="CIDFont+F2" w:cs="Arial"/>
                <w:b/>
                <w:color w:val="AEAAAA" w:themeColor="background2" w:themeShade="BF"/>
                <w:szCs w:val="22"/>
              </w:rPr>
              <w:t>Suma total población:</w:t>
            </w:r>
          </w:p>
        </w:tc>
        <w:tc>
          <w:tcPr>
            <w:tcW w:w="3305" w:type="dxa"/>
            <w:vAlign w:val="center"/>
          </w:tcPr>
          <w:p w14:paraId="6CA9C4E9" w14:textId="77777777" w:rsidR="00CF5911" w:rsidRPr="00DE0A11" w:rsidRDefault="00CF5911" w:rsidP="00375AA9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  <w:color w:val="AEAAAA" w:themeColor="background2" w:themeShade="BF"/>
                <w:szCs w:val="22"/>
              </w:rPr>
            </w:pPr>
            <w:r w:rsidRPr="00DE0A11">
              <w:rPr>
                <w:rFonts w:eastAsia="CIDFont+F2" w:cs="Arial"/>
                <w:b/>
                <w:color w:val="AEAAAA" w:themeColor="background2" w:themeShade="BF"/>
                <w:szCs w:val="22"/>
              </w:rPr>
              <w:t>Nº municipios:</w:t>
            </w:r>
          </w:p>
        </w:tc>
      </w:tr>
    </w:tbl>
    <w:p w14:paraId="1F09200D" w14:textId="3C1F44BD" w:rsidR="00745614" w:rsidRDefault="00745614" w:rsidP="00B14ADE">
      <w:pPr>
        <w:spacing w:line="480" w:lineRule="auto"/>
        <w:ind w:firstLine="0"/>
        <w:rPr>
          <w:rFonts w:eastAsia="CIDFont+F2" w:cs="Arial"/>
          <w:b/>
        </w:rPr>
      </w:pPr>
    </w:p>
    <w:p w14:paraId="47A855BE" w14:textId="77777777" w:rsidR="00745614" w:rsidRDefault="00745614" w:rsidP="00745614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>
        <w:rPr>
          <w:rFonts w:eastAsia="CIDFont+F2" w:cs="Arial"/>
          <w:b/>
        </w:rPr>
        <w:t>DESCRIPCION DE LA ACTUACIÓN</w:t>
      </w:r>
      <w:r>
        <w:rPr>
          <w:b/>
          <w:bCs/>
          <w:color w:val="auto"/>
        </w:rPr>
        <w:t xml:space="preserve"> PARA LA QUE SE SOLICITA LA AYUDA</w:t>
      </w:r>
    </w:p>
    <w:p w14:paraId="1A0DAC32" w14:textId="77777777" w:rsidR="00745614" w:rsidRDefault="00745614" w:rsidP="00745614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30252ED2" w14:textId="471D3C77" w:rsidR="00745614" w:rsidRDefault="00745614" w:rsidP="002B70C9">
      <w:pPr>
        <w:pStyle w:val="Prrafodelista"/>
        <w:numPr>
          <w:ilvl w:val="1"/>
          <w:numId w:val="21"/>
        </w:numPr>
        <w:spacing w:line="480" w:lineRule="auto"/>
        <w:ind w:firstLine="0"/>
        <w:rPr>
          <w:rFonts w:eastAsia="CIDFont+F2" w:cs="Arial"/>
          <w:b/>
        </w:rPr>
      </w:pPr>
      <w:r w:rsidRPr="00745614">
        <w:rPr>
          <w:rFonts w:eastAsia="CIDFont+F2" w:cs="Arial"/>
          <w:b/>
        </w:rPr>
        <w:t>TIPO DE ACTUAC</w:t>
      </w:r>
      <w:r>
        <w:rPr>
          <w:rFonts w:eastAsia="CIDFont+F2" w:cs="Arial"/>
          <w:b/>
        </w:rPr>
        <w:t>ION</w:t>
      </w: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616"/>
        <w:gridCol w:w="4577"/>
      </w:tblGrid>
      <w:tr w:rsidR="00745614" w14:paraId="64D9857C" w14:textId="3E652DDE" w:rsidTr="00745614">
        <w:tc>
          <w:tcPr>
            <w:tcW w:w="4616" w:type="dxa"/>
          </w:tcPr>
          <w:p w14:paraId="47BAD065" w14:textId="77777777" w:rsidR="00745614" w:rsidRDefault="00745614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  <w:r w:rsidRPr="00745614">
              <w:rPr>
                <w:rFonts w:eastAsia="CIDFont+F2" w:cs="Arial"/>
                <w:b/>
              </w:rPr>
              <w:t>M</w:t>
            </w:r>
            <w:r>
              <w:rPr>
                <w:rFonts w:eastAsia="CIDFont+F2" w:cs="Arial"/>
                <w:b/>
              </w:rPr>
              <w:t>AQUINARIA</w:t>
            </w:r>
          </w:p>
        </w:tc>
        <w:tc>
          <w:tcPr>
            <w:tcW w:w="4577" w:type="dxa"/>
          </w:tcPr>
          <w:p w14:paraId="4A9D64E8" w14:textId="77777777" w:rsidR="00745614" w:rsidRPr="00745614" w:rsidRDefault="00745614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</w:p>
        </w:tc>
      </w:tr>
      <w:tr w:rsidR="00745614" w14:paraId="250169EF" w14:textId="1334E828" w:rsidTr="00745614">
        <w:tc>
          <w:tcPr>
            <w:tcW w:w="4616" w:type="dxa"/>
          </w:tcPr>
          <w:p w14:paraId="07E2DB3D" w14:textId="77777777" w:rsidR="00745614" w:rsidRDefault="00745614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  <w:r>
              <w:rPr>
                <w:rFonts w:eastAsia="CIDFont+F2" w:cs="Arial"/>
                <w:b/>
              </w:rPr>
              <w:t>ERRAMIENTAS INFORMATICAS</w:t>
            </w:r>
          </w:p>
        </w:tc>
        <w:tc>
          <w:tcPr>
            <w:tcW w:w="4577" w:type="dxa"/>
          </w:tcPr>
          <w:p w14:paraId="6FBB1222" w14:textId="77777777" w:rsidR="00745614" w:rsidRDefault="00745614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b/>
              </w:rPr>
            </w:pPr>
          </w:p>
        </w:tc>
      </w:tr>
    </w:tbl>
    <w:p w14:paraId="5A22FD04" w14:textId="77777777" w:rsidR="00745614" w:rsidRDefault="00745614" w:rsidP="00745614">
      <w:pPr>
        <w:pStyle w:val="Prrafodelista"/>
        <w:spacing w:line="480" w:lineRule="auto"/>
        <w:ind w:left="1080" w:firstLine="0"/>
        <w:rPr>
          <w:rFonts w:eastAsia="CIDFont+F2" w:cs="Arial"/>
          <w:b/>
        </w:rPr>
      </w:pPr>
    </w:p>
    <w:p w14:paraId="36662617" w14:textId="07D010E8" w:rsidR="00364D98" w:rsidRDefault="00745614" w:rsidP="00364D98">
      <w:pPr>
        <w:pStyle w:val="Prrafodelista"/>
        <w:numPr>
          <w:ilvl w:val="1"/>
          <w:numId w:val="21"/>
        </w:numPr>
        <w:spacing w:line="240" w:lineRule="auto"/>
        <w:ind w:firstLine="0"/>
        <w:rPr>
          <w:rFonts w:eastAsia="CIDFont+F2" w:cs="Arial"/>
          <w:b/>
        </w:rPr>
      </w:pPr>
      <w:r>
        <w:rPr>
          <w:rFonts w:eastAsia="CIDFont+F2" w:cs="Arial"/>
          <w:b/>
        </w:rPr>
        <w:t xml:space="preserve"> DESGLOSE DETALLADO DE LA ACTUACION ENTRE LOS DISTINTOS CONCEPTOS FINANCIABLES</w:t>
      </w:r>
    </w:p>
    <w:p w14:paraId="542551DF" w14:textId="77777777" w:rsidR="00364D98" w:rsidRDefault="00364D98" w:rsidP="00364D98">
      <w:pPr>
        <w:pStyle w:val="Prrafodelista"/>
        <w:spacing w:line="240" w:lineRule="auto"/>
        <w:ind w:left="1080" w:firstLine="0"/>
        <w:rPr>
          <w:rFonts w:eastAsia="CIDFont+F2" w:cs="Arial"/>
          <w:b/>
        </w:rPr>
      </w:pPr>
    </w:p>
    <w:p w14:paraId="41EDDB9C" w14:textId="1777C437" w:rsidR="00364D98" w:rsidRPr="00364D98" w:rsidRDefault="00364D98" w:rsidP="00364D98">
      <w:pPr>
        <w:pStyle w:val="Prrafodelista"/>
        <w:numPr>
          <w:ilvl w:val="2"/>
          <w:numId w:val="21"/>
        </w:numPr>
        <w:spacing w:line="240" w:lineRule="auto"/>
        <w:rPr>
          <w:rFonts w:eastAsia="CIDFont+F2" w:cs="Arial"/>
          <w:b/>
        </w:rPr>
      </w:pPr>
      <w:r w:rsidRPr="00364D98">
        <w:rPr>
          <w:rFonts w:eastAsia="CIDFont+F2" w:cs="Arial"/>
          <w:b/>
          <w:color w:val="auto"/>
        </w:rPr>
        <w:t>MAQUINARIA</w:t>
      </w:r>
    </w:p>
    <w:p w14:paraId="68AF4274" w14:textId="77777777" w:rsidR="00364D98" w:rsidRPr="00364D98" w:rsidRDefault="00364D98" w:rsidP="00364D98">
      <w:pPr>
        <w:pStyle w:val="Prrafodelista"/>
        <w:spacing w:line="240" w:lineRule="auto"/>
        <w:ind w:left="1800" w:firstLine="0"/>
        <w:rPr>
          <w:rFonts w:eastAsia="CIDFont+F2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64D98" w14:paraId="66504F4E" w14:textId="77777777" w:rsidTr="00C85E2A">
        <w:tc>
          <w:tcPr>
            <w:tcW w:w="9913" w:type="dxa"/>
          </w:tcPr>
          <w:p w14:paraId="1CE7E629" w14:textId="77777777" w:rsidR="00364D98" w:rsidRPr="00170822" w:rsidRDefault="00364D98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70822">
              <w:rPr>
                <w:rFonts w:eastAsia="CIDFont+F2" w:cs="Arial"/>
                <w:b/>
                <w:color w:val="auto"/>
              </w:rPr>
              <w:t xml:space="preserve">DESCRIPCIÓN: </w:t>
            </w:r>
            <w:r w:rsidRPr="00170822">
              <w:rPr>
                <w:rFonts w:eastAsia="CIDFont+F2" w:cs="Arial"/>
                <w:color w:val="auto"/>
              </w:rPr>
              <w:t>Tipo y número de máquinas a adquirir, funciones a las que se destinarán y combustible o fuente de energía que utilizarán, precisando su origen.</w:t>
            </w:r>
          </w:p>
          <w:p w14:paraId="0775646D" w14:textId="77777777" w:rsidR="00364D98" w:rsidRDefault="00364D98" w:rsidP="00C85E2A">
            <w:pPr>
              <w:spacing w:line="480" w:lineRule="auto"/>
              <w:ind w:firstLine="0"/>
              <w:rPr>
                <w:b/>
                <w:bCs/>
              </w:rPr>
            </w:pPr>
          </w:p>
          <w:p w14:paraId="3D9A5F8C" w14:textId="77777777" w:rsidR="00364D98" w:rsidRDefault="00364D98" w:rsidP="00C85E2A">
            <w:pPr>
              <w:spacing w:line="480" w:lineRule="auto"/>
              <w:ind w:firstLine="0"/>
              <w:rPr>
                <w:b/>
                <w:bCs/>
              </w:rPr>
            </w:pPr>
          </w:p>
        </w:tc>
      </w:tr>
    </w:tbl>
    <w:p w14:paraId="75A98A04" w14:textId="77777777" w:rsidR="00364D98" w:rsidRPr="00364D98" w:rsidRDefault="00364D98" w:rsidP="00364D98">
      <w:pPr>
        <w:pStyle w:val="Prrafodelista"/>
        <w:spacing w:line="240" w:lineRule="auto"/>
        <w:ind w:left="1800" w:firstLine="0"/>
        <w:rPr>
          <w:rFonts w:eastAsia="CIDFont+F2" w:cs="Arial"/>
          <w:b/>
        </w:rPr>
      </w:pPr>
    </w:p>
    <w:p w14:paraId="2A673BAA" w14:textId="447C811C" w:rsidR="00364D98" w:rsidRPr="00364D98" w:rsidRDefault="00364D98" w:rsidP="00364D98">
      <w:pPr>
        <w:pStyle w:val="Prrafodelista"/>
        <w:numPr>
          <w:ilvl w:val="2"/>
          <w:numId w:val="21"/>
        </w:numPr>
        <w:spacing w:line="240" w:lineRule="auto"/>
        <w:rPr>
          <w:rFonts w:eastAsia="CIDFont+F2" w:cs="Arial"/>
          <w:b/>
        </w:rPr>
      </w:pPr>
      <w:r w:rsidRPr="00364D98">
        <w:rPr>
          <w:rFonts w:eastAsia="CIDFont+F2" w:cs="Arial"/>
          <w:b/>
          <w:color w:val="auto"/>
        </w:rPr>
        <w:t>HERRAMIENTAS INFORMÁTICAS</w:t>
      </w:r>
    </w:p>
    <w:p w14:paraId="5568B363" w14:textId="77777777" w:rsidR="00364D98" w:rsidRDefault="00364D98" w:rsidP="00364D98">
      <w:pPr>
        <w:pStyle w:val="Prrafodelista"/>
        <w:spacing w:line="276" w:lineRule="auto"/>
        <w:ind w:left="180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64D98" w14:paraId="4BD7F76D" w14:textId="77777777" w:rsidTr="00C85E2A">
        <w:trPr>
          <w:trHeight w:val="1760"/>
        </w:trPr>
        <w:tc>
          <w:tcPr>
            <w:tcW w:w="9913" w:type="dxa"/>
          </w:tcPr>
          <w:p w14:paraId="2CB6B382" w14:textId="77777777" w:rsidR="00364D98" w:rsidRPr="00170822" w:rsidRDefault="00364D98" w:rsidP="00C85E2A">
            <w:pPr>
              <w:pStyle w:val="Prrafodelista"/>
              <w:spacing w:line="360" w:lineRule="auto"/>
              <w:ind w:left="0" w:firstLine="0"/>
              <w:rPr>
                <w:rFonts w:eastAsia="CIDFont+F2" w:cs="Arial"/>
                <w:color w:val="auto"/>
              </w:rPr>
            </w:pPr>
            <w:r w:rsidRPr="00170822">
              <w:rPr>
                <w:rFonts w:eastAsia="CIDFont+F2" w:cs="Arial"/>
                <w:b/>
                <w:color w:val="auto"/>
              </w:rPr>
              <w:t>DESCRIPCIÓN</w:t>
            </w:r>
            <w:r w:rsidRPr="00170822">
              <w:rPr>
                <w:rFonts w:eastAsia="CIDFont+F2" w:cs="Arial"/>
                <w:color w:val="auto"/>
              </w:rPr>
              <w:t>: Elementos físicos (</w:t>
            </w:r>
            <w:r w:rsidRPr="00170822">
              <w:rPr>
                <w:rFonts w:eastAsia="CIDFont+F2" w:cs="Arial"/>
                <w:i/>
                <w:color w:val="auto"/>
              </w:rPr>
              <w:t>hardware</w:t>
            </w:r>
            <w:r w:rsidRPr="00170822">
              <w:rPr>
                <w:rFonts w:eastAsia="CIDFont+F2" w:cs="Arial"/>
                <w:color w:val="auto"/>
              </w:rPr>
              <w:t>) y licencias o/y programas informáticos (</w:t>
            </w:r>
            <w:r w:rsidRPr="00170822">
              <w:rPr>
                <w:rFonts w:eastAsia="CIDFont+F2" w:cs="Arial"/>
                <w:i/>
                <w:color w:val="auto"/>
              </w:rPr>
              <w:t>software</w:t>
            </w:r>
            <w:r w:rsidRPr="00170822">
              <w:rPr>
                <w:rFonts w:eastAsia="CIDFont+F2" w:cs="Arial"/>
                <w:color w:val="auto"/>
              </w:rPr>
              <w:t>) a adquirir, y funciones a las que se destinarán</w:t>
            </w:r>
          </w:p>
          <w:p w14:paraId="78115432" w14:textId="77777777" w:rsidR="00364D98" w:rsidRDefault="00364D98" w:rsidP="00C85E2A">
            <w:pPr>
              <w:spacing w:line="276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6BBFEED0" w14:textId="055930E1" w:rsidR="00364D98" w:rsidRDefault="00364D98" w:rsidP="00364D98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170822">
        <w:rPr>
          <w:b/>
          <w:bCs/>
          <w:color w:val="auto"/>
        </w:rPr>
        <w:t>IDENTIFICACION Y ESTADO DE LA INSTALACION DE COMPOSTAJE A LA QUE SE DESTINA EL EQUIPAMIENTO</w:t>
      </w:r>
    </w:p>
    <w:p w14:paraId="623A04FD" w14:textId="77777777" w:rsidR="00364D98" w:rsidRPr="00170822" w:rsidRDefault="00364D98" w:rsidP="00364D98">
      <w:pPr>
        <w:spacing w:line="276" w:lineRule="auto"/>
        <w:ind w:left="709" w:firstLine="0"/>
        <w:rPr>
          <w:b/>
          <w:bCs/>
          <w:color w:val="auto"/>
        </w:rPr>
      </w:pPr>
      <w:r w:rsidRPr="00170822">
        <w:rPr>
          <w:b/>
          <w:bCs/>
          <w:color w:val="auto"/>
        </w:rPr>
        <w:t>4.1 LOCALIZACIÓN DE LA INSTALACIÓN DE COMPOSTAJE: TERMINO MUNICIPAL, COORDENADAS UTM ETRS89 DEL CENTRO GEOMETRICO DE LA INSTALACIÓN Y REFERENCIA CATASTRAL (20 DÍGITOS)</w:t>
      </w:r>
    </w:p>
    <w:p w14:paraId="66DE37F9" w14:textId="77777777" w:rsidR="00364D98" w:rsidRPr="00B91B8F" w:rsidRDefault="00364D98" w:rsidP="00364D98">
      <w:pPr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3386"/>
        <w:gridCol w:w="5807"/>
      </w:tblGrid>
      <w:tr w:rsidR="00364D98" w:rsidRPr="00B91B8F" w14:paraId="713742F5" w14:textId="77777777" w:rsidTr="00C85E2A">
        <w:tc>
          <w:tcPr>
            <w:tcW w:w="3386" w:type="dxa"/>
          </w:tcPr>
          <w:p w14:paraId="76163208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TERMINO MUNICIPAL:</w:t>
            </w:r>
          </w:p>
        </w:tc>
        <w:tc>
          <w:tcPr>
            <w:tcW w:w="5807" w:type="dxa"/>
          </w:tcPr>
          <w:p w14:paraId="4C8A504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2CD67A47" w14:textId="77777777" w:rsidTr="00C85E2A">
        <w:tc>
          <w:tcPr>
            <w:tcW w:w="3386" w:type="dxa"/>
          </w:tcPr>
          <w:p w14:paraId="7010988D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XUTM:</w:t>
            </w:r>
          </w:p>
        </w:tc>
        <w:tc>
          <w:tcPr>
            <w:tcW w:w="5807" w:type="dxa"/>
          </w:tcPr>
          <w:p w14:paraId="47B95AA0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4B1AF1CB" w14:textId="77777777" w:rsidTr="00C85E2A">
        <w:tc>
          <w:tcPr>
            <w:tcW w:w="3386" w:type="dxa"/>
          </w:tcPr>
          <w:p w14:paraId="3B1DBA94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YUTM:</w:t>
            </w:r>
          </w:p>
        </w:tc>
        <w:tc>
          <w:tcPr>
            <w:tcW w:w="5807" w:type="dxa"/>
          </w:tcPr>
          <w:p w14:paraId="7E8B8FD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464CB545" w14:textId="77777777" w:rsidTr="00C85E2A">
        <w:tc>
          <w:tcPr>
            <w:tcW w:w="3386" w:type="dxa"/>
          </w:tcPr>
          <w:p w14:paraId="63BAD0C9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REFERENCIA CATASTRAL</w:t>
            </w:r>
          </w:p>
        </w:tc>
        <w:tc>
          <w:tcPr>
            <w:tcW w:w="5807" w:type="dxa"/>
          </w:tcPr>
          <w:p w14:paraId="10E89945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786C4016" w14:textId="77777777" w:rsidR="00364D98" w:rsidRDefault="00364D98" w:rsidP="00364D98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p w14:paraId="38F92038" w14:textId="7CF5AFF5" w:rsidR="00364D98" w:rsidRDefault="00364D98" w:rsidP="00364D98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362448">
        <w:rPr>
          <w:b/>
          <w:bCs/>
          <w:color w:val="auto"/>
        </w:rPr>
        <w:t>PLANOS DE SITUACION</w:t>
      </w:r>
      <w:r w:rsidRPr="00EC1E2E">
        <w:rPr>
          <w:rStyle w:val="Refdenotaalpie"/>
          <w:b/>
          <w:bCs/>
          <w:color w:val="auto"/>
        </w:rPr>
        <w:footnoteReference w:id="3"/>
      </w:r>
      <w:r w:rsidRPr="00362448">
        <w:rPr>
          <w:b/>
          <w:bCs/>
          <w:color w:val="auto"/>
        </w:rPr>
        <w:t xml:space="preserve"> Y </w:t>
      </w:r>
      <w:r>
        <w:rPr>
          <w:b/>
          <w:bCs/>
          <w:color w:val="auto"/>
        </w:rPr>
        <w:t xml:space="preserve">DE </w:t>
      </w:r>
      <w:r w:rsidRPr="00362448">
        <w:rPr>
          <w:b/>
          <w:bCs/>
          <w:color w:val="auto"/>
        </w:rPr>
        <w:t>PLANTA DE LA INSTALACIÓN</w:t>
      </w:r>
      <w:r>
        <w:rPr>
          <w:b/>
          <w:bCs/>
          <w:color w:val="auto"/>
        </w:rPr>
        <w:t xml:space="preserve"> DE COMPOSTAJE</w:t>
      </w:r>
      <w:r w:rsidRPr="00EC1E2E">
        <w:rPr>
          <w:rStyle w:val="Refdenotaalpie"/>
          <w:b/>
          <w:bCs/>
          <w:color w:val="auto"/>
        </w:rPr>
        <w:footnoteReference w:id="4"/>
      </w:r>
      <w:r w:rsidRPr="00362448">
        <w:rPr>
          <w:b/>
          <w:bCs/>
          <w:color w:val="auto"/>
        </w:rPr>
        <w:t>.</w:t>
      </w:r>
    </w:p>
    <w:p w14:paraId="4855D857" w14:textId="77777777" w:rsidR="00364D98" w:rsidRPr="00EC1E2E" w:rsidRDefault="00364D98" w:rsidP="00364D98">
      <w:pPr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364D98" w:rsidRPr="00EC1E2E" w14:paraId="7B31FD49" w14:textId="77777777" w:rsidTr="00C85E2A">
        <w:tc>
          <w:tcPr>
            <w:tcW w:w="9913" w:type="dxa"/>
          </w:tcPr>
          <w:p w14:paraId="20594CD6" w14:textId="77777777" w:rsidR="00364D98" w:rsidRPr="00EC1E2E" w:rsidRDefault="00364D98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1CE56F4F" w14:textId="2A7352AE" w:rsidR="00364D98" w:rsidRDefault="00364D98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2E4D6622" w14:textId="77777777" w:rsidR="00F7780C" w:rsidRPr="00EC1E2E" w:rsidRDefault="00F7780C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28EBDAB4" w14:textId="77777777" w:rsidR="00364D98" w:rsidRPr="00EC1E2E" w:rsidRDefault="00364D98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07D303AB" w14:textId="77777777" w:rsidR="00364D98" w:rsidRPr="00B91B8F" w:rsidRDefault="00364D98" w:rsidP="00364D98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4540644E" w14:textId="77777777" w:rsidR="00364D98" w:rsidRPr="00B91B8F" w:rsidRDefault="00364D98" w:rsidP="00364D98">
      <w:pPr>
        <w:spacing w:line="276" w:lineRule="auto"/>
        <w:ind w:left="709" w:firstLine="0"/>
        <w:rPr>
          <w:bCs/>
          <w:color w:val="auto"/>
        </w:rPr>
      </w:pPr>
      <w:r w:rsidRPr="00B91B8F">
        <w:rPr>
          <w:b/>
          <w:bCs/>
          <w:color w:val="auto"/>
        </w:rPr>
        <w:t xml:space="preserve">4.2 ESTADO ACTUAL </w:t>
      </w:r>
      <w:r w:rsidRPr="00B91B8F">
        <w:rPr>
          <w:bCs/>
          <w:color w:val="auto"/>
        </w:rPr>
        <w:t>DE LA INSTALACION DE COMPOSTAJE A LA QUE SE DESTINA EL EQUIPAMIENTO</w:t>
      </w:r>
    </w:p>
    <w:p w14:paraId="5254CC1E" w14:textId="77777777" w:rsidR="00364D98" w:rsidRDefault="00364D98" w:rsidP="00364D98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  <w:r>
        <w:rPr>
          <w:b/>
          <w:bCs/>
          <w:color w:val="auto"/>
        </w:rPr>
        <w:t>4.2.1. SI LA INSTALACIÓN ESTÁ EN SERVICIO:</w:t>
      </w:r>
    </w:p>
    <w:p w14:paraId="1A277531" w14:textId="77777777" w:rsidR="00364D98" w:rsidRPr="00B91B8F" w:rsidRDefault="00364D98" w:rsidP="00364D98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583"/>
        <w:gridCol w:w="4395"/>
      </w:tblGrid>
      <w:tr w:rsidR="00364D98" w:rsidRPr="00B91B8F" w14:paraId="53B70C95" w14:textId="77777777" w:rsidTr="00C85E2A">
        <w:trPr>
          <w:trHeight w:val="272"/>
        </w:trPr>
        <w:tc>
          <w:tcPr>
            <w:tcW w:w="4583" w:type="dxa"/>
          </w:tcPr>
          <w:p w14:paraId="76C7878E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TITULAR DE LA INSTALACION</w:t>
            </w:r>
            <w:r w:rsidRPr="00B91B8F">
              <w:rPr>
                <w:b/>
                <w:bCs/>
                <w:color w:val="auto"/>
                <w:vertAlign w:val="superscript"/>
              </w:rPr>
              <w:footnoteReference w:id="5"/>
            </w:r>
          </w:p>
        </w:tc>
        <w:tc>
          <w:tcPr>
            <w:tcW w:w="4395" w:type="dxa"/>
          </w:tcPr>
          <w:p w14:paraId="5FA8399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7080CFD4" w14:textId="77777777" w:rsidTr="00C85E2A">
        <w:trPr>
          <w:trHeight w:val="386"/>
        </w:trPr>
        <w:tc>
          <w:tcPr>
            <w:tcW w:w="4583" w:type="dxa"/>
          </w:tcPr>
          <w:p w14:paraId="306A9416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AUTORIZACIÓN DE INSTALACION</w:t>
            </w:r>
            <w:r w:rsidRPr="00B91B8F">
              <w:rPr>
                <w:rStyle w:val="Refdenotaalpie"/>
                <w:b/>
                <w:bCs/>
                <w:color w:val="auto"/>
              </w:rPr>
              <w:footnoteReference w:id="6"/>
            </w:r>
            <w:r w:rsidRPr="00B91B8F">
              <w:rPr>
                <w:b/>
                <w:bCs/>
                <w:color w:val="auto"/>
              </w:rPr>
              <w:t>:</w:t>
            </w:r>
          </w:p>
        </w:tc>
        <w:tc>
          <w:tcPr>
            <w:tcW w:w="4395" w:type="dxa"/>
          </w:tcPr>
          <w:p w14:paraId="03BFCF50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59CFF7D6" w14:textId="77777777" w:rsidTr="00C85E2A">
        <w:trPr>
          <w:trHeight w:val="659"/>
        </w:trPr>
        <w:tc>
          <w:tcPr>
            <w:tcW w:w="4583" w:type="dxa"/>
          </w:tcPr>
          <w:p w14:paraId="18B1F8D2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NUMERO DE IDENTIFICACION MEDIOAMBIENTAL (NIMA):</w:t>
            </w:r>
          </w:p>
        </w:tc>
        <w:tc>
          <w:tcPr>
            <w:tcW w:w="4395" w:type="dxa"/>
          </w:tcPr>
          <w:p w14:paraId="7EA34D0D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10363020" w14:textId="77777777" w:rsidTr="00C85E2A">
        <w:trPr>
          <w:trHeight w:val="2542"/>
        </w:trPr>
        <w:tc>
          <w:tcPr>
            <w:tcW w:w="8978" w:type="dxa"/>
            <w:gridSpan w:val="2"/>
          </w:tcPr>
          <w:p w14:paraId="1A63C05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BOIRRESIDUOS AUTORIZADOS:</w:t>
            </w:r>
          </w:p>
          <w:p w14:paraId="7FD7474F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150"/>
              <w:gridCol w:w="1908"/>
              <w:gridCol w:w="5694"/>
            </w:tblGrid>
            <w:tr w:rsidR="00364D98" w:rsidRPr="00B91B8F" w14:paraId="3FE8F631" w14:textId="77777777" w:rsidTr="00364D98">
              <w:trPr>
                <w:trHeight w:val="272"/>
              </w:trPr>
              <w:tc>
                <w:tcPr>
                  <w:tcW w:w="1150" w:type="dxa"/>
                </w:tcPr>
                <w:p w14:paraId="00D7A341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908" w:type="dxa"/>
                </w:tcPr>
                <w:p w14:paraId="6B9EAA56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Código LER</w:t>
                  </w:r>
                </w:p>
              </w:tc>
              <w:tc>
                <w:tcPr>
                  <w:tcW w:w="5694" w:type="dxa"/>
                </w:tcPr>
                <w:p w14:paraId="40F98826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jc w:val="center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Descripción</w:t>
                  </w:r>
                </w:p>
              </w:tc>
            </w:tr>
            <w:tr w:rsidR="00364D98" w:rsidRPr="00B91B8F" w14:paraId="280735F4" w14:textId="77777777" w:rsidTr="00364D98">
              <w:trPr>
                <w:trHeight w:val="386"/>
              </w:trPr>
              <w:tc>
                <w:tcPr>
                  <w:tcW w:w="1150" w:type="dxa"/>
                </w:tcPr>
                <w:p w14:paraId="67398E37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908" w:type="dxa"/>
                </w:tcPr>
                <w:p w14:paraId="2611BAB6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20 01 08</w:t>
                  </w:r>
                </w:p>
              </w:tc>
              <w:tc>
                <w:tcPr>
                  <w:tcW w:w="5694" w:type="dxa"/>
                </w:tcPr>
                <w:p w14:paraId="11348CB8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Residuos biodegradables de cocinas y restaurantes</w:t>
                  </w:r>
                </w:p>
              </w:tc>
            </w:tr>
            <w:tr w:rsidR="00364D98" w:rsidRPr="00B91B8F" w14:paraId="18D2BC53" w14:textId="77777777" w:rsidTr="00364D98">
              <w:trPr>
                <w:trHeight w:val="386"/>
              </w:trPr>
              <w:tc>
                <w:tcPr>
                  <w:tcW w:w="1150" w:type="dxa"/>
                </w:tcPr>
                <w:p w14:paraId="37AD9394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908" w:type="dxa"/>
                </w:tcPr>
                <w:p w14:paraId="1903689D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20 02 01</w:t>
                  </w:r>
                </w:p>
              </w:tc>
              <w:tc>
                <w:tcPr>
                  <w:tcW w:w="5694" w:type="dxa"/>
                </w:tcPr>
                <w:p w14:paraId="32D10C54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Residuos biodegradables de parques y jardines</w:t>
                  </w:r>
                </w:p>
              </w:tc>
            </w:tr>
            <w:tr w:rsidR="00364D98" w:rsidRPr="00B91B8F" w14:paraId="6B11B906" w14:textId="77777777" w:rsidTr="00364D98">
              <w:trPr>
                <w:trHeight w:val="386"/>
              </w:trPr>
              <w:tc>
                <w:tcPr>
                  <w:tcW w:w="1150" w:type="dxa"/>
                </w:tcPr>
                <w:p w14:paraId="678F6C67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908" w:type="dxa"/>
                </w:tcPr>
                <w:p w14:paraId="043EAABA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20 03 02</w:t>
                  </w:r>
                </w:p>
              </w:tc>
              <w:tc>
                <w:tcPr>
                  <w:tcW w:w="5694" w:type="dxa"/>
                </w:tcPr>
                <w:p w14:paraId="732845FC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Residuos de mercados</w:t>
                  </w:r>
                </w:p>
              </w:tc>
            </w:tr>
            <w:tr w:rsidR="00364D98" w:rsidRPr="00B91B8F" w14:paraId="0B97B304" w14:textId="77777777" w:rsidTr="00364D98">
              <w:trPr>
                <w:trHeight w:val="386"/>
              </w:trPr>
              <w:tc>
                <w:tcPr>
                  <w:tcW w:w="1150" w:type="dxa"/>
                </w:tcPr>
                <w:p w14:paraId="21F40B59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1908" w:type="dxa"/>
                </w:tcPr>
                <w:p w14:paraId="2A642C07" w14:textId="4FA38A54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  <w:r w:rsidRPr="00B91B8F">
                    <w:rPr>
                      <w:b/>
                      <w:bCs/>
                      <w:color w:val="auto"/>
                    </w:rPr>
                    <w:t>Otros (Indicar)</w:t>
                  </w:r>
                  <w:r>
                    <w:rPr>
                      <w:rStyle w:val="Refdenotaalpie"/>
                      <w:rFonts w:eastAsia="CIDFont+F2"/>
                    </w:rPr>
                    <w:t xml:space="preserve"> </w:t>
                  </w:r>
                  <w:r>
                    <w:rPr>
                      <w:rStyle w:val="Refdenotaalpie"/>
                      <w:rFonts w:eastAsia="CIDFont+F2"/>
                    </w:rPr>
                    <w:footnoteReference w:id="7"/>
                  </w:r>
                </w:p>
              </w:tc>
              <w:tc>
                <w:tcPr>
                  <w:tcW w:w="5694" w:type="dxa"/>
                </w:tcPr>
                <w:p w14:paraId="5FF9C216" w14:textId="77777777" w:rsidR="00364D98" w:rsidRPr="00B91B8F" w:rsidRDefault="00364D98" w:rsidP="00C85E2A">
                  <w:pPr>
                    <w:pStyle w:val="Prrafodelista"/>
                    <w:spacing w:line="276" w:lineRule="auto"/>
                    <w:ind w:left="0" w:firstLine="0"/>
                    <w:rPr>
                      <w:b/>
                      <w:bCs/>
                      <w:color w:val="auto"/>
                    </w:rPr>
                  </w:pPr>
                </w:p>
              </w:tc>
            </w:tr>
          </w:tbl>
          <w:p w14:paraId="55BB5EF1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6034CDA0" w14:textId="77777777" w:rsidTr="00C85E2A">
        <w:trPr>
          <w:trHeight w:val="1478"/>
        </w:trPr>
        <w:tc>
          <w:tcPr>
            <w:tcW w:w="8978" w:type="dxa"/>
            <w:gridSpan w:val="2"/>
          </w:tcPr>
          <w:p w14:paraId="09E0F6A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MAQUINARIA EXISTENTE: Indicar si será sustituida por la nueva maquinaria a adquirir, objeto de esta solicitud o se mantendrá en servicio.</w:t>
            </w:r>
          </w:p>
          <w:p w14:paraId="1663DD0F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9E7DB96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2EDFF132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364D98" w:rsidRPr="00B91B8F" w14:paraId="1B1AF3BB" w14:textId="77777777" w:rsidTr="00F7780C">
        <w:trPr>
          <w:trHeight w:val="1505"/>
        </w:trPr>
        <w:tc>
          <w:tcPr>
            <w:tcW w:w="8978" w:type="dxa"/>
            <w:gridSpan w:val="2"/>
          </w:tcPr>
          <w:p w14:paraId="64C15162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B91B8F">
              <w:rPr>
                <w:b/>
                <w:bCs/>
                <w:color w:val="auto"/>
              </w:rPr>
              <w:t>SISTEMA INFORMÁTICO EXISTENTE: Indicar si será sustituido por las nuevas herramientas informáticas a adquirir, objeto de esta solicitud o se mantendrá en servicio.</w:t>
            </w:r>
          </w:p>
          <w:p w14:paraId="675C09C5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0EFBD5B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BAB7101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74050188" w14:textId="77777777" w:rsidR="00364D98" w:rsidRPr="00B91B8F" w:rsidRDefault="00364D98" w:rsidP="00364D98">
      <w:pPr>
        <w:pStyle w:val="Prrafodelista"/>
        <w:spacing w:line="480" w:lineRule="auto"/>
        <w:ind w:left="1797" w:firstLine="0"/>
        <w:rPr>
          <w:b/>
          <w:bCs/>
          <w:color w:val="auto"/>
        </w:rPr>
      </w:pPr>
    </w:p>
    <w:p w14:paraId="1334E31D" w14:textId="77777777" w:rsidR="00364D98" w:rsidRPr="00B91B8F" w:rsidRDefault="00364D98" w:rsidP="00364D98">
      <w:pPr>
        <w:pStyle w:val="Prrafodelista"/>
        <w:numPr>
          <w:ilvl w:val="2"/>
          <w:numId w:val="30"/>
        </w:numPr>
        <w:spacing w:line="276" w:lineRule="auto"/>
        <w:rPr>
          <w:b/>
          <w:bCs/>
          <w:color w:val="auto"/>
        </w:rPr>
      </w:pPr>
      <w:r>
        <w:rPr>
          <w:b/>
          <w:bCs/>
          <w:color w:val="auto"/>
        </w:rPr>
        <w:t xml:space="preserve">SI LA </w:t>
      </w:r>
      <w:r w:rsidRPr="00B91B8F">
        <w:rPr>
          <w:b/>
          <w:bCs/>
          <w:color w:val="auto"/>
        </w:rPr>
        <w:t xml:space="preserve">INSTALACION </w:t>
      </w:r>
      <w:r>
        <w:rPr>
          <w:b/>
          <w:bCs/>
          <w:color w:val="auto"/>
        </w:rPr>
        <w:t xml:space="preserve">ESTÁ </w:t>
      </w:r>
      <w:r w:rsidRPr="00B91B8F">
        <w:rPr>
          <w:b/>
          <w:bCs/>
          <w:color w:val="auto"/>
        </w:rPr>
        <w:t>EN CONSTRUCCIÓN O PENDIENTE DE AUTORIZACIÓN</w:t>
      </w:r>
      <w:r>
        <w:rPr>
          <w:b/>
          <w:bCs/>
          <w:color w:val="auto"/>
        </w:rPr>
        <w:t xml:space="preserve"> DESCRIBIR EL ESTADO DE LA CONSTRUCCIÓN Y TRÁMITES.</w:t>
      </w:r>
    </w:p>
    <w:p w14:paraId="6EF9961D" w14:textId="77777777" w:rsidR="00364D98" w:rsidRPr="00B91B8F" w:rsidRDefault="00364D98" w:rsidP="00364D98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9193"/>
      </w:tblGrid>
      <w:tr w:rsidR="00364D98" w:rsidRPr="00B91B8F" w14:paraId="5953E048" w14:textId="77777777" w:rsidTr="00F7780C">
        <w:tc>
          <w:tcPr>
            <w:tcW w:w="9193" w:type="dxa"/>
          </w:tcPr>
          <w:p w14:paraId="7800DAC8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Cs/>
                <w:color w:val="auto"/>
              </w:rPr>
            </w:pPr>
            <w:r w:rsidRPr="00B91B8F">
              <w:rPr>
                <w:bCs/>
                <w:color w:val="auto"/>
              </w:rPr>
              <w:t>Indicar el estado o la fase de construcción, y el estado del trámite de autorización y efectividad</w:t>
            </w:r>
            <w:r w:rsidRPr="00B91B8F">
              <w:rPr>
                <w:rStyle w:val="Refdenotaalpie"/>
                <w:rFonts w:eastAsia="CIDFont+F2" w:cs="Arial"/>
                <w:color w:val="auto"/>
              </w:rPr>
              <w:footnoteReference w:id="8"/>
            </w:r>
            <w:r w:rsidRPr="00B91B8F">
              <w:rPr>
                <w:rFonts w:eastAsia="CIDFont+F2" w:cs="Arial"/>
                <w:color w:val="auto"/>
              </w:rPr>
              <w:t>.</w:t>
            </w:r>
          </w:p>
          <w:p w14:paraId="53D61B6C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7E6E64F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01E4A00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3509D205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54CAD27F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03FA3353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308F9AD2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0332F73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16B01B5B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  <w:p w14:paraId="7D163DF5" w14:textId="77777777" w:rsidR="00364D98" w:rsidRPr="00B91B8F" w:rsidRDefault="00364D98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1C6CB71A" w14:textId="77777777" w:rsidR="00F7780C" w:rsidRDefault="00F7780C" w:rsidP="00F7780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11F02E1B" w14:textId="5FB0714F" w:rsidR="00F7780C" w:rsidRDefault="00F7780C" w:rsidP="00F7780C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F7780C">
        <w:rPr>
          <w:b/>
          <w:bCs/>
          <w:color w:val="auto"/>
        </w:rPr>
        <w:t>CAPACIDAD ACTUAL Y FUTURA DE LA PLANTA DE COMPOSTAJE</w:t>
      </w:r>
    </w:p>
    <w:p w14:paraId="0EF7DAB0" w14:textId="77777777" w:rsidR="00F7780C" w:rsidRDefault="00F7780C" w:rsidP="00F7780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4A3CE477" w14:textId="381CAC2F" w:rsidR="00F7780C" w:rsidRDefault="00F7780C" w:rsidP="00F7780C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 w:rsidRPr="00F7780C">
        <w:rPr>
          <w:b/>
          <w:bCs/>
          <w:color w:val="auto"/>
        </w:rPr>
        <w:t>ESCENARIO ACTUAL O BASE</w:t>
      </w:r>
    </w:p>
    <w:tbl>
      <w:tblPr>
        <w:tblStyle w:val="Tablaconcuadrcula"/>
        <w:tblW w:w="9214" w:type="dxa"/>
        <w:tblInd w:w="704" w:type="dxa"/>
        <w:tblLook w:val="04A0" w:firstRow="1" w:lastRow="0" w:firstColumn="1" w:lastColumn="0" w:noHBand="0" w:noVBand="1"/>
      </w:tblPr>
      <w:tblGrid>
        <w:gridCol w:w="4662"/>
        <w:gridCol w:w="4552"/>
      </w:tblGrid>
      <w:tr w:rsidR="00F7780C" w14:paraId="75EC947D" w14:textId="77777777" w:rsidTr="00C85E2A">
        <w:trPr>
          <w:trHeight w:val="538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5AE53725" w14:textId="77777777" w:rsidR="00F7780C" w:rsidRPr="00EC2A0D" w:rsidRDefault="00F7780C" w:rsidP="00C85E2A">
            <w:pPr>
              <w:pStyle w:val="CELDA"/>
              <w:rPr>
                <w:color w:val="auto"/>
                <w:sz w:val="18"/>
                <w:szCs w:val="18"/>
              </w:rPr>
            </w:pPr>
            <w:r w:rsidRPr="00EC2A0D">
              <w:rPr>
                <w:color w:val="auto"/>
              </w:rPr>
              <w:t xml:space="preserve">Capacidad de tratamiento de </w:t>
            </w:r>
            <w:proofErr w:type="spellStart"/>
            <w:r w:rsidRPr="00EC2A0D">
              <w:rPr>
                <w:color w:val="auto"/>
              </w:rPr>
              <w:t>biorresiduos</w:t>
            </w:r>
            <w:proofErr w:type="spellEnd"/>
            <w:r w:rsidRPr="00EC2A0D">
              <w:rPr>
                <w:color w:val="auto"/>
              </w:rPr>
              <w:t xml:space="preserve"> a </w:t>
            </w:r>
            <w:proofErr w:type="spellStart"/>
            <w:r w:rsidRPr="00EC2A0D">
              <w:rPr>
                <w:color w:val="auto"/>
              </w:rPr>
              <w:t>compostar</w:t>
            </w:r>
            <w:proofErr w:type="spellEnd"/>
            <w:r w:rsidRPr="00EC2A0D">
              <w:rPr>
                <w:color w:val="auto"/>
              </w:rPr>
              <w:t xml:space="preserve"> (t/año) </w:t>
            </w:r>
            <w:r w:rsidRPr="00EC2A0D">
              <w:rPr>
                <w:color w:val="auto"/>
                <w:sz w:val="18"/>
                <w:szCs w:val="18"/>
              </w:rPr>
              <w:t>(operación R0301)</w:t>
            </w:r>
          </w:p>
          <w:p w14:paraId="268167A0" w14:textId="77777777" w:rsidR="00F7780C" w:rsidRPr="00EC2A0D" w:rsidRDefault="00F7780C" w:rsidP="00C85E2A">
            <w:pPr>
              <w:pStyle w:val="CELDA"/>
              <w:rPr>
                <w:color w:val="auto"/>
                <w:sz w:val="18"/>
                <w:szCs w:val="18"/>
              </w:rPr>
            </w:pPr>
          </w:p>
        </w:tc>
        <w:tc>
          <w:tcPr>
            <w:tcW w:w="4552" w:type="dxa"/>
            <w:vAlign w:val="center"/>
          </w:tcPr>
          <w:p w14:paraId="4D712F27" w14:textId="77777777" w:rsidR="00F7780C" w:rsidRDefault="00F7780C" w:rsidP="00C85E2A">
            <w:pPr>
              <w:pStyle w:val="CELDA"/>
            </w:pPr>
          </w:p>
          <w:p w14:paraId="0A2AD6B2" w14:textId="77777777" w:rsidR="00F7780C" w:rsidRDefault="00F7780C" w:rsidP="00C85E2A">
            <w:pPr>
              <w:pStyle w:val="CELDA"/>
            </w:pPr>
          </w:p>
          <w:p w14:paraId="287B10E1" w14:textId="77777777" w:rsidR="00F7780C" w:rsidRDefault="00F7780C" w:rsidP="00C85E2A">
            <w:pPr>
              <w:pStyle w:val="CELDA"/>
            </w:pPr>
          </w:p>
          <w:p w14:paraId="144353A5" w14:textId="77777777" w:rsidR="00F7780C" w:rsidRDefault="00F7780C" w:rsidP="00C85E2A">
            <w:pPr>
              <w:pStyle w:val="CELDA"/>
            </w:pPr>
          </w:p>
        </w:tc>
      </w:tr>
      <w:tr w:rsidR="00F7780C" w14:paraId="49D10E38" w14:textId="77777777" w:rsidTr="00C85E2A">
        <w:trPr>
          <w:trHeight w:val="630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10097E6B" w14:textId="77777777" w:rsidR="00F7780C" w:rsidRPr="00EC2A0D" w:rsidRDefault="00F7780C" w:rsidP="00C85E2A">
            <w:pPr>
              <w:pStyle w:val="CELDA"/>
              <w:rPr>
                <w:color w:val="auto"/>
              </w:rPr>
            </w:pPr>
            <w:r w:rsidRPr="00EC2A0D">
              <w:rPr>
                <w:color w:val="auto"/>
              </w:rPr>
              <w:t>Producción anual de compost (t/año)</w:t>
            </w:r>
          </w:p>
        </w:tc>
        <w:tc>
          <w:tcPr>
            <w:tcW w:w="4552" w:type="dxa"/>
            <w:vAlign w:val="center"/>
          </w:tcPr>
          <w:p w14:paraId="57437DDA" w14:textId="77777777" w:rsidR="00F7780C" w:rsidRDefault="00F7780C" w:rsidP="00C85E2A">
            <w:pPr>
              <w:pStyle w:val="CELDA"/>
            </w:pPr>
          </w:p>
          <w:p w14:paraId="533FE9C3" w14:textId="77777777" w:rsidR="00F7780C" w:rsidRDefault="00F7780C" w:rsidP="00C85E2A">
            <w:pPr>
              <w:pStyle w:val="CELDA"/>
            </w:pPr>
          </w:p>
          <w:p w14:paraId="55F7C850" w14:textId="77777777" w:rsidR="00F7780C" w:rsidRDefault="00F7780C" w:rsidP="00C85E2A">
            <w:pPr>
              <w:pStyle w:val="CELDA"/>
            </w:pPr>
          </w:p>
          <w:p w14:paraId="1DCC832D" w14:textId="77777777" w:rsidR="00F7780C" w:rsidRDefault="00F7780C" w:rsidP="00C85E2A">
            <w:pPr>
              <w:pStyle w:val="CELDA"/>
            </w:pPr>
          </w:p>
        </w:tc>
      </w:tr>
      <w:tr w:rsidR="00F7780C" w14:paraId="2D86CE66" w14:textId="77777777" w:rsidTr="00C85E2A">
        <w:trPr>
          <w:trHeight w:val="630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741B4F03" w14:textId="77777777" w:rsidR="00F7780C" w:rsidRPr="00EC2A0D" w:rsidRDefault="00F7780C" w:rsidP="00C85E2A">
            <w:pPr>
              <w:pStyle w:val="CELDA"/>
              <w:rPr>
                <w:color w:val="auto"/>
              </w:rPr>
            </w:pPr>
            <w:r w:rsidRPr="00EC2A0D">
              <w:rPr>
                <w:color w:val="auto"/>
              </w:rPr>
              <w:t>Destino y uso del compost obtenido</w:t>
            </w:r>
          </w:p>
        </w:tc>
        <w:tc>
          <w:tcPr>
            <w:tcW w:w="4552" w:type="dxa"/>
            <w:vAlign w:val="center"/>
          </w:tcPr>
          <w:p w14:paraId="56B309AB" w14:textId="77777777" w:rsidR="00F7780C" w:rsidRDefault="00F7780C" w:rsidP="00C85E2A">
            <w:pPr>
              <w:pStyle w:val="CELDA"/>
            </w:pPr>
          </w:p>
        </w:tc>
      </w:tr>
    </w:tbl>
    <w:p w14:paraId="30407233" w14:textId="77777777" w:rsidR="00F7780C" w:rsidRDefault="00F7780C" w:rsidP="00F7780C">
      <w:pPr>
        <w:pStyle w:val="Prrafodelista"/>
        <w:spacing w:line="276" w:lineRule="auto"/>
        <w:ind w:left="1080" w:firstLine="0"/>
        <w:rPr>
          <w:b/>
          <w:bCs/>
          <w:color w:val="auto"/>
        </w:rPr>
      </w:pPr>
    </w:p>
    <w:p w14:paraId="3369D629" w14:textId="4E36F44B" w:rsidR="00F7780C" w:rsidRPr="00F7780C" w:rsidRDefault="00F7780C" w:rsidP="00F7780C">
      <w:pPr>
        <w:pStyle w:val="Prrafodelista"/>
        <w:numPr>
          <w:ilvl w:val="1"/>
          <w:numId w:val="21"/>
        </w:numPr>
        <w:spacing w:line="276" w:lineRule="auto"/>
        <w:rPr>
          <w:b/>
          <w:bCs/>
          <w:color w:val="auto"/>
        </w:rPr>
      </w:pPr>
      <w:r>
        <w:rPr>
          <w:b/>
          <w:bCs/>
          <w:color w:val="auto"/>
        </w:rPr>
        <w:t xml:space="preserve">ESCENARIO </w:t>
      </w:r>
      <w:r>
        <w:rPr>
          <w:b/>
          <w:bCs/>
          <w:color w:val="auto"/>
        </w:rPr>
        <w:t>PREVISTO</w:t>
      </w:r>
    </w:p>
    <w:p w14:paraId="1329B02E" w14:textId="77777777" w:rsidR="00F7780C" w:rsidRDefault="00F7780C" w:rsidP="00F7780C">
      <w:pPr>
        <w:pStyle w:val="Prrafodelista"/>
        <w:spacing w:line="276" w:lineRule="auto"/>
        <w:ind w:left="1800" w:firstLine="0"/>
        <w:rPr>
          <w:b/>
          <w:bCs/>
          <w:color w:val="auto"/>
        </w:rPr>
      </w:pPr>
    </w:p>
    <w:tbl>
      <w:tblPr>
        <w:tblStyle w:val="Tablaconcuadrcula"/>
        <w:tblW w:w="9214" w:type="dxa"/>
        <w:tblInd w:w="704" w:type="dxa"/>
        <w:tblLook w:val="04A0" w:firstRow="1" w:lastRow="0" w:firstColumn="1" w:lastColumn="0" w:noHBand="0" w:noVBand="1"/>
      </w:tblPr>
      <w:tblGrid>
        <w:gridCol w:w="4662"/>
        <w:gridCol w:w="4552"/>
      </w:tblGrid>
      <w:tr w:rsidR="00F7780C" w14:paraId="3ADECEF2" w14:textId="77777777" w:rsidTr="00C85E2A">
        <w:trPr>
          <w:trHeight w:val="538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41587D8C" w14:textId="77777777" w:rsidR="00F7780C" w:rsidRPr="00EC2A0D" w:rsidRDefault="00F7780C" w:rsidP="00C85E2A">
            <w:pPr>
              <w:pStyle w:val="CELDA"/>
              <w:rPr>
                <w:color w:val="auto"/>
                <w:sz w:val="18"/>
                <w:szCs w:val="18"/>
              </w:rPr>
            </w:pPr>
            <w:r w:rsidRPr="00EC2A0D">
              <w:rPr>
                <w:color w:val="auto"/>
              </w:rPr>
              <w:t xml:space="preserve">Capacidad de tratamiento de </w:t>
            </w:r>
            <w:proofErr w:type="spellStart"/>
            <w:r w:rsidRPr="00EC2A0D">
              <w:rPr>
                <w:color w:val="auto"/>
              </w:rPr>
              <w:t>biorresiduos</w:t>
            </w:r>
            <w:proofErr w:type="spellEnd"/>
            <w:r w:rsidRPr="00EC2A0D">
              <w:rPr>
                <w:color w:val="auto"/>
              </w:rPr>
              <w:t xml:space="preserve"> a </w:t>
            </w:r>
            <w:proofErr w:type="spellStart"/>
            <w:r w:rsidRPr="00EC2A0D">
              <w:rPr>
                <w:color w:val="auto"/>
              </w:rPr>
              <w:t>compostar</w:t>
            </w:r>
            <w:proofErr w:type="spellEnd"/>
            <w:r w:rsidRPr="00EC2A0D">
              <w:rPr>
                <w:color w:val="auto"/>
              </w:rPr>
              <w:t xml:space="preserve"> (t/año) </w:t>
            </w:r>
            <w:r w:rsidRPr="00EC2A0D">
              <w:rPr>
                <w:color w:val="auto"/>
                <w:sz w:val="18"/>
                <w:szCs w:val="18"/>
              </w:rPr>
              <w:t>(operación R0301)</w:t>
            </w:r>
          </w:p>
          <w:p w14:paraId="7AD53D78" w14:textId="77777777" w:rsidR="00F7780C" w:rsidRPr="00EC2A0D" w:rsidRDefault="00F7780C" w:rsidP="00C85E2A">
            <w:pPr>
              <w:pStyle w:val="CELDA"/>
              <w:rPr>
                <w:color w:val="auto"/>
                <w:sz w:val="18"/>
                <w:szCs w:val="18"/>
              </w:rPr>
            </w:pPr>
          </w:p>
        </w:tc>
        <w:tc>
          <w:tcPr>
            <w:tcW w:w="4552" w:type="dxa"/>
            <w:vAlign w:val="center"/>
          </w:tcPr>
          <w:p w14:paraId="61A42E16" w14:textId="77777777" w:rsidR="00F7780C" w:rsidRDefault="00F7780C" w:rsidP="00C85E2A">
            <w:pPr>
              <w:pStyle w:val="CELDA"/>
            </w:pPr>
          </w:p>
          <w:p w14:paraId="7288E7D1" w14:textId="77777777" w:rsidR="00F7780C" w:rsidRDefault="00F7780C" w:rsidP="00C85E2A">
            <w:pPr>
              <w:pStyle w:val="CELDA"/>
            </w:pPr>
          </w:p>
          <w:p w14:paraId="0932375D" w14:textId="77777777" w:rsidR="00F7780C" w:rsidRDefault="00F7780C" w:rsidP="00C85E2A">
            <w:pPr>
              <w:pStyle w:val="CELDA"/>
            </w:pPr>
          </w:p>
          <w:p w14:paraId="668296C4" w14:textId="77777777" w:rsidR="00F7780C" w:rsidRDefault="00F7780C" w:rsidP="00C85E2A">
            <w:pPr>
              <w:pStyle w:val="CELDA"/>
            </w:pPr>
          </w:p>
        </w:tc>
      </w:tr>
      <w:tr w:rsidR="00F7780C" w14:paraId="1BE40969" w14:textId="77777777" w:rsidTr="00C85E2A">
        <w:trPr>
          <w:trHeight w:val="630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10B5E96B" w14:textId="77777777" w:rsidR="00F7780C" w:rsidRPr="00EC2A0D" w:rsidRDefault="00F7780C" w:rsidP="00C85E2A">
            <w:pPr>
              <w:pStyle w:val="CELDA"/>
              <w:rPr>
                <w:color w:val="auto"/>
              </w:rPr>
            </w:pPr>
            <w:r w:rsidRPr="00EC2A0D">
              <w:rPr>
                <w:color w:val="auto"/>
              </w:rPr>
              <w:t>Producción anual de compost (t/año)</w:t>
            </w:r>
          </w:p>
        </w:tc>
        <w:tc>
          <w:tcPr>
            <w:tcW w:w="4552" w:type="dxa"/>
            <w:vAlign w:val="center"/>
          </w:tcPr>
          <w:p w14:paraId="2DC856A2" w14:textId="77777777" w:rsidR="00F7780C" w:rsidRDefault="00F7780C" w:rsidP="00C85E2A">
            <w:pPr>
              <w:pStyle w:val="CELDA"/>
            </w:pPr>
          </w:p>
          <w:p w14:paraId="79B0577F" w14:textId="77777777" w:rsidR="00F7780C" w:rsidRDefault="00F7780C" w:rsidP="00C85E2A">
            <w:pPr>
              <w:pStyle w:val="CELDA"/>
            </w:pPr>
          </w:p>
          <w:p w14:paraId="7D198A62" w14:textId="77777777" w:rsidR="00F7780C" w:rsidRDefault="00F7780C" w:rsidP="00C85E2A">
            <w:pPr>
              <w:pStyle w:val="CELDA"/>
            </w:pPr>
          </w:p>
          <w:p w14:paraId="57DEDD7E" w14:textId="77777777" w:rsidR="00F7780C" w:rsidRDefault="00F7780C" w:rsidP="00C85E2A">
            <w:pPr>
              <w:pStyle w:val="CELDA"/>
            </w:pPr>
          </w:p>
        </w:tc>
      </w:tr>
      <w:tr w:rsidR="00F7780C" w14:paraId="01B707A6" w14:textId="77777777" w:rsidTr="00C85E2A">
        <w:trPr>
          <w:trHeight w:val="630"/>
        </w:trPr>
        <w:tc>
          <w:tcPr>
            <w:tcW w:w="4662" w:type="dxa"/>
            <w:shd w:val="clear" w:color="auto" w:fill="DEEAF6" w:themeFill="accent1" w:themeFillTint="33"/>
            <w:vAlign w:val="center"/>
          </w:tcPr>
          <w:p w14:paraId="1649C46F" w14:textId="77777777" w:rsidR="00F7780C" w:rsidRPr="00EC2A0D" w:rsidRDefault="00F7780C" w:rsidP="00C85E2A">
            <w:pPr>
              <w:pStyle w:val="CELDA"/>
              <w:rPr>
                <w:color w:val="auto"/>
              </w:rPr>
            </w:pPr>
            <w:r w:rsidRPr="00EC2A0D">
              <w:rPr>
                <w:color w:val="auto"/>
              </w:rPr>
              <w:t>Destino y uso del compost obtenido</w:t>
            </w:r>
          </w:p>
        </w:tc>
        <w:tc>
          <w:tcPr>
            <w:tcW w:w="4552" w:type="dxa"/>
            <w:vAlign w:val="center"/>
          </w:tcPr>
          <w:p w14:paraId="27018E26" w14:textId="77777777" w:rsidR="00F7780C" w:rsidRDefault="00F7780C" w:rsidP="00C85E2A">
            <w:pPr>
              <w:pStyle w:val="CELDA"/>
            </w:pPr>
          </w:p>
        </w:tc>
      </w:tr>
    </w:tbl>
    <w:p w14:paraId="7594F2AE" w14:textId="77777777" w:rsidR="00F7780C" w:rsidRDefault="00F7780C" w:rsidP="00F7780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030C2089" w14:textId="10120218" w:rsidR="00F7780C" w:rsidRDefault="00F7780C" w:rsidP="00F7780C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F7780C">
        <w:rPr>
          <w:b/>
          <w:bCs/>
          <w:color w:val="auto"/>
        </w:rPr>
        <w:t>IDENTIFICACION DE LA INSTALACION DE GESTIÓN DE RESIDUOS AUTORIZADA CON LA QUE COMPARTE UBICACIÓN (En su caso)</w:t>
      </w:r>
    </w:p>
    <w:p w14:paraId="43EABEF3" w14:textId="77777777" w:rsidR="00F7780C" w:rsidRPr="00EC2A0D" w:rsidRDefault="00F7780C" w:rsidP="00F7780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Ind w:w="720" w:type="dxa"/>
        <w:tblLook w:val="04A0" w:firstRow="1" w:lastRow="0" w:firstColumn="1" w:lastColumn="0" w:noHBand="0" w:noVBand="1"/>
      </w:tblPr>
      <w:tblGrid>
        <w:gridCol w:w="4693"/>
        <w:gridCol w:w="4500"/>
      </w:tblGrid>
      <w:tr w:rsidR="00F7780C" w:rsidRPr="00EC2A0D" w14:paraId="5819EC2B" w14:textId="77777777" w:rsidTr="00C85E2A">
        <w:tc>
          <w:tcPr>
            <w:tcW w:w="4693" w:type="dxa"/>
          </w:tcPr>
          <w:p w14:paraId="1B9FE21E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EC2A0D">
              <w:rPr>
                <w:b/>
                <w:bCs/>
                <w:color w:val="auto"/>
              </w:rPr>
              <w:t>TIPO DE INSTALACION PREEXISTENTE (VERTEDERO O ESTACION DE TRANSFERENCIA)</w:t>
            </w:r>
          </w:p>
        </w:tc>
        <w:tc>
          <w:tcPr>
            <w:tcW w:w="4500" w:type="dxa"/>
          </w:tcPr>
          <w:p w14:paraId="5FB25955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F7780C" w:rsidRPr="00EC2A0D" w14:paraId="4B48777C" w14:textId="77777777" w:rsidTr="00C85E2A">
        <w:tc>
          <w:tcPr>
            <w:tcW w:w="4693" w:type="dxa"/>
          </w:tcPr>
          <w:p w14:paraId="758602BD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EC2A0D">
              <w:rPr>
                <w:b/>
                <w:bCs/>
                <w:color w:val="auto"/>
              </w:rPr>
              <w:t>AUTORIZACIÓN DE INSTALACION</w:t>
            </w:r>
            <w:r w:rsidRPr="00EC2A0D">
              <w:rPr>
                <w:rStyle w:val="Refdenotaalpie"/>
                <w:b/>
                <w:bCs/>
                <w:color w:val="auto"/>
              </w:rPr>
              <w:footnoteReference w:id="9"/>
            </w:r>
            <w:r w:rsidRPr="00EC2A0D">
              <w:rPr>
                <w:b/>
                <w:bCs/>
                <w:color w:val="auto"/>
              </w:rPr>
              <w:t>:</w:t>
            </w:r>
          </w:p>
        </w:tc>
        <w:tc>
          <w:tcPr>
            <w:tcW w:w="4500" w:type="dxa"/>
          </w:tcPr>
          <w:p w14:paraId="3123F3B0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  <w:tr w:rsidR="00F7780C" w:rsidRPr="00EC2A0D" w14:paraId="52415E58" w14:textId="77777777" w:rsidTr="00C85E2A">
        <w:tc>
          <w:tcPr>
            <w:tcW w:w="4693" w:type="dxa"/>
          </w:tcPr>
          <w:p w14:paraId="361CB401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  <w:r w:rsidRPr="00EC2A0D">
              <w:rPr>
                <w:b/>
                <w:bCs/>
                <w:color w:val="auto"/>
              </w:rPr>
              <w:t>NUMERO DE IDENTIFICACION MEDIOAMBIENTAL (NIMA)</w:t>
            </w:r>
          </w:p>
        </w:tc>
        <w:tc>
          <w:tcPr>
            <w:tcW w:w="4500" w:type="dxa"/>
          </w:tcPr>
          <w:p w14:paraId="063249AE" w14:textId="77777777" w:rsidR="00F7780C" w:rsidRPr="00EC2A0D" w:rsidRDefault="00F7780C" w:rsidP="00C85E2A">
            <w:pPr>
              <w:pStyle w:val="Prrafodelista"/>
              <w:spacing w:line="276" w:lineRule="auto"/>
              <w:ind w:left="0" w:firstLine="0"/>
              <w:rPr>
                <w:b/>
                <w:bCs/>
                <w:color w:val="auto"/>
              </w:rPr>
            </w:pPr>
          </w:p>
        </w:tc>
      </w:tr>
    </w:tbl>
    <w:p w14:paraId="306B94F4" w14:textId="445011FB" w:rsidR="00F7780C" w:rsidRDefault="00F7780C" w:rsidP="00F7780C">
      <w:pPr>
        <w:spacing w:line="276" w:lineRule="auto"/>
        <w:ind w:firstLine="0"/>
        <w:rPr>
          <w:b/>
          <w:bCs/>
          <w:color w:val="auto"/>
        </w:rPr>
      </w:pPr>
    </w:p>
    <w:p w14:paraId="67A2956B" w14:textId="77777777" w:rsidR="00F7780C" w:rsidRDefault="00F7780C" w:rsidP="00F7780C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p w14:paraId="2470A1C2" w14:textId="1AAAEA53" w:rsidR="00F7780C" w:rsidRPr="00403D5F" w:rsidRDefault="00F7780C" w:rsidP="00F7780C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F7780C">
        <w:rPr>
          <w:b/>
          <w:bCs/>
          <w:color w:val="auto"/>
        </w:rPr>
        <w:t xml:space="preserve">¿HAN PRESENTADO LAS OBLIGACIONES DE INFORMACIÓN DE LOS MUNICIPIOS A LA ADMINISTRACIÓN DE LA COMUNIDAD AUTÓNOMA EN MATERIA DE GESTIÓN DE RESIDUOS DOMÉSTICOS DE 2024 QUE SE LE REQUIRIÓ EN SEPTIEMBRE DE 2025? </w:t>
      </w:r>
      <w:r w:rsidRPr="00F7780C">
        <w:rPr>
          <w:bCs/>
          <w:color w:val="auto"/>
        </w:rPr>
        <w:t>Indicar con una X la respuesta y en caso negativo rellenar la tercera columna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838"/>
        <w:gridCol w:w="1559"/>
        <w:gridCol w:w="6096"/>
      </w:tblGrid>
      <w:tr w:rsidR="00F7780C" w:rsidRPr="0006598D" w14:paraId="4D7E450C" w14:textId="77777777" w:rsidTr="00C85E2A">
        <w:trPr>
          <w:trHeight w:val="538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10BBE73C" w14:textId="77777777" w:rsidR="00F7780C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1559" w:type="dxa"/>
            <w:vAlign w:val="center"/>
          </w:tcPr>
          <w:p w14:paraId="13A2AEA2" w14:textId="77777777" w:rsidR="00F7780C" w:rsidRPr="0006598D" w:rsidRDefault="00F7780C" w:rsidP="00C85E2A">
            <w:pPr>
              <w:spacing w:line="276" w:lineRule="auto"/>
              <w:ind w:firstLine="0"/>
              <w:jc w:val="center"/>
              <w:rPr>
                <w:bCs/>
                <w:color w:val="auto"/>
              </w:rPr>
            </w:pPr>
            <w:r w:rsidRPr="0006598D">
              <w:rPr>
                <w:bCs/>
                <w:color w:val="auto"/>
                <w:sz w:val="20"/>
              </w:rPr>
              <w:t>Indicar con una</w:t>
            </w:r>
            <w:r>
              <w:rPr>
                <w:bCs/>
                <w:color w:val="auto"/>
                <w:sz w:val="20"/>
              </w:rPr>
              <w:t xml:space="preserve"> </w:t>
            </w:r>
            <w:r w:rsidRPr="0006598D">
              <w:rPr>
                <w:bCs/>
                <w:color w:val="auto"/>
                <w:sz w:val="20"/>
              </w:rPr>
              <w:t>X</w:t>
            </w:r>
          </w:p>
        </w:tc>
        <w:tc>
          <w:tcPr>
            <w:tcW w:w="6096" w:type="dxa"/>
          </w:tcPr>
          <w:p w14:paraId="63123B6A" w14:textId="77777777" w:rsidR="00F7780C" w:rsidRPr="0006598D" w:rsidRDefault="00F7780C" w:rsidP="00C85E2A">
            <w:pPr>
              <w:spacing w:line="276" w:lineRule="auto"/>
              <w:ind w:firstLine="0"/>
              <w:jc w:val="left"/>
              <w:rPr>
                <w:b/>
                <w:bCs/>
                <w:color w:val="auto"/>
              </w:rPr>
            </w:pPr>
            <w:r w:rsidRPr="0006598D">
              <w:rPr>
                <w:b/>
                <w:bCs/>
                <w:color w:val="auto"/>
              </w:rPr>
              <w:t xml:space="preserve">Indicar centro gestor de destino del </w:t>
            </w:r>
            <w:proofErr w:type="spellStart"/>
            <w:r w:rsidRPr="0006598D">
              <w:rPr>
                <w:b/>
                <w:bCs/>
                <w:color w:val="auto"/>
              </w:rPr>
              <w:t>biorresiduo</w:t>
            </w:r>
            <w:proofErr w:type="spellEnd"/>
            <w:r>
              <w:rPr>
                <w:b/>
                <w:bCs/>
                <w:color w:val="auto"/>
              </w:rPr>
              <w:t xml:space="preserve"> recogido separadamente</w:t>
            </w:r>
            <w:r w:rsidRPr="0006598D">
              <w:rPr>
                <w:b/>
                <w:bCs/>
                <w:color w:val="auto"/>
              </w:rPr>
              <w:t xml:space="preserve"> en 2024</w:t>
            </w:r>
          </w:p>
        </w:tc>
      </w:tr>
      <w:tr w:rsidR="00F7780C" w:rsidRPr="0006598D" w14:paraId="78E71F4E" w14:textId="77777777" w:rsidTr="00C85E2A">
        <w:trPr>
          <w:trHeight w:val="538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002BBAA6" w14:textId="77777777" w:rsidR="00F7780C" w:rsidRPr="0006598D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SI</w:t>
            </w:r>
          </w:p>
        </w:tc>
        <w:tc>
          <w:tcPr>
            <w:tcW w:w="1559" w:type="dxa"/>
            <w:vAlign w:val="center"/>
          </w:tcPr>
          <w:p w14:paraId="28A42B40" w14:textId="77777777" w:rsidR="00F7780C" w:rsidRPr="0006598D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6096" w:type="dxa"/>
          </w:tcPr>
          <w:p w14:paraId="3D1C11E4" w14:textId="77777777" w:rsidR="00F7780C" w:rsidRPr="0006598D" w:rsidRDefault="00F7780C" w:rsidP="00C85E2A">
            <w:pPr>
              <w:spacing w:line="276" w:lineRule="auto"/>
              <w:rPr>
                <w:bCs/>
                <w:color w:val="auto"/>
              </w:rPr>
            </w:pPr>
            <w:r w:rsidRPr="0006598D">
              <w:rPr>
                <w:bCs/>
                <w:color w:val="auto"/>
              </w:rPr>
              <w:t>No es necesario responder</w:t>
            </w:r>
            <w:r>
              <w:rPr>
                <w:bCs/>
                <w:color w:val="auto"/>
              </w:rPr>
              <w:t xml:space="preserve"> en caso afirmativo</w:t>
            </w:r>
          </w:p>
        </w:tc>
      </w:tr>
      <w:tr w:rsidR="00F7780C" w:rsidRPr="0006598D" w14:paraId="0347F4CB" w14:textId="77777777" w:rsidTr="00C85E2A">
        <w:trPr>
          <w:trHeight w:val="630"/>
          <w:jc w:val="center"/>
        </w:trPr>
        <w:tc>
          <w:tcPr>
            <w:tcW w:w="1838" w:type="dxa"/>
            <w:shd w:val="clear" w:color="auto" w:fill="DEEAF6" w:themeFill="accent1" w:themeFillTint="33"/>
            <w:vAlign w:val="center"/>
          </w:tcPr>
          <w:p w14:paraId="55A8FE7A" w14:textId="77777777" w:rsidR="00F7780C" w:rsidRPr="0006598D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  <w:r>
              <w:rPr>
                <w:b/>
                <w:bCs/>
                <w:color w:val="auto"/>
              </w:rPr>
              <w:t>NO</w:t>
            </w:r>
            <w:r>
              <w:rPr>
                <w:rStyle w:val="Refdenotaalpie"/>
                <w:b/>
                <w:bCs/>
                <w:color w:val="auto"/>
              </w:rPr>
              <w:footnoteReference w:id="10"/>
            </w:r>
          </w:p>
        </w:tc>
        <w:tc>
          <w:tcPr>
            <w:tcW w:w="1559" w:type="dxa"/>
            <w:vAlign w:val="center"/>
          </w:tcPr>
          <w:p w14:paraId="4F3773FF" w14:textId="77777777" w:rsidR="00F7780C" w:rsidRPr="0006598D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</w:p>
        </w:tc>
        <w:tc>
          <w:tcPr>
            <w:tcW w:w="6096" w:type="dxa"/>
          </w:tcPr>
          <w:p w14:paraId="1D69EA23" w14:textId="77777777" w:rsidR="00F7780C" w:rsidRPr="0006598D" w:rsidRDefault="00F7780C" w:rsidP="00C85E2A">
            <w:pPr>
              <w:spacing w:line="276" w:lineRule="auto"/>
              <w:rPr>
                <w:b/>
                <w:bCs/>
                <w:color w:val="auto"/>
              </w:rPr>
            </w:pPr>
          </w:p>
        </w:tc>
      </w:tr>
    </w:tbl>
    <w:p w14:paraId="7A86CC6F" w14:textId="2428A9BF" w:rsidR="00F7780C" w:rsidRDefault="00F7780C" w:rsidP="00F7780C">
      <w:pPr>
        <w:pStyle w:val="Prrafodelista"/>
        <w:autoSpaceDE w:val="0"/>
        <w:autoSpaceDN w:val="0"/>
        <w:adjustRightInd w:val="0"/>
        <w:spacing w:line="480" w:lineRule="auto"/>
        <w:ind w:left="425" w:firstLine="0"/>
        <w:rPr>
          <w:rFonts w:eastAsia="CIDFont+F2" w:cs="Arial"/>
          <w:b/>
          <w:color w:val="auto"/>
        </w:rPr>
      </w:pPr>
    </w:p>
    <w:p w14:paraId="41F4076B" w14:textId="688686C7" w:rsidR="00403D5F" w:rsidRPr="00403D5F" w:rsidRDefault="00403D5F" w:rsidP="00403D5F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403D5F">
        <w:rPr>
          <w:b/>
          <w:bCs/>
          <w:color w:val="auto"/>
        </w:rPr>
        <w:t>CRONOGRAMA DE LA ACTUACION (</w:t>
      </w:r>
      <w:r w:rsidRPr="00403D5F">
        <w:rPr>
          <w:rFonts w:eastAsia="CIDFont+F2"/>
          <w:bCs/>
          <w:color w:val="auto"/>
        </w:rPr>
        <w:t xml:space="preserve">Cronograma </w:t>
      </w:r>
      <w:r w:rsidRPr="00403D5F">
        <w:rPr>
          <w:rFonts w:eastAsia="CIDFont+F2" w:cs="Arial"/>
          <w:color w:val="auto"/>
        </w:rPr>
        <w:t>que permita comprobar el cumplimiento de los plazos previstos en la convocatoria</w:t>
      </w:r>
      <w:r w:rsidRPr="00403D5F">
        <w:rPr>
          <w:color w:val="auto"/>
        </w:rPr>
        <w:t xml:space="preserve">, </w:t>
      </w:r>
      <w:r w:rsidRPr="00403D5F">
        <w:rPr>
          <w:rFonts w:eastAsia="CIDFont+F2" w:cs="Arial"/>
          <w:color w:val="auto"/>
        </w:rPr>
        <w:t>detallando fechas previstas de inicio y fin de la actuación</w:t>
      </w:r>
      <w:r w:rsidRPr="00EC2A0D">
        <w:rPr>
          <w:rStyle w:val="Refdenotaalpie"/>
          <w:rFonts w:eastAsia="CIDFont+F2" w:cs="Arial"/>
          <w:color w:val="auto"/>
        </w:rPr>
        <w:footnoteReference w:id="11"/>
      </w:r>
      <w:r w:rsidRPr="00403D5F">
        <w:rPr>
          <w:rFonts w:eastAsia="CIDFont+F2" w:cs="Arial"/>
          <w:color w:val="auto"/>
        </w:rPr>
        <w:t>)</w:t>
      </w:r>
    </w:p>
    <w:p w14:paraId="0BED7675" w14:textId="77777777" w:rsidR="00403D5F" w:rsidRPr="00403D5F" w:rsidRDefault="00403D5F" w:rsidP="00403D5F">
      <w:pPr>
        <w:pStyle w:val="Prrafodelista"/>
        <w:spacing w:line="276" w:lineRule="auto"/>
        <w:ind w:firstLine="0"/>
        <w:rPr>
          <w:b/>
          <w:bCs/>
          <w:color w:val="aut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913"/>
      </w:tblGrid>
      <w:tr w:rsidR="00403D5F" w:rsidRPr="00EC2A0D" w14:paraId="3E8F422D" w14:textId="77777777" w:rsidTr="00C85E2A">
        <w:tc>
          <w:tcPr>
            <w:tcW w:w="9913" w:type="dxa"/>
          </w:tcPr>
          <w:p w14:paraId="66D4895C" w14:textId="77777777" w:rsidR="00403D5F" w:rsidRPr="00EC2A0D" w:rsidRDefault="00403D5F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02A6778D" w14:textId="77777777" w:rsidR="00403D5F" w:rsidRPr="00EC2A0D" w:rsidRDefault="00403D5F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  <w:p w14:paraId="474509A1" w14:textId="77777777" w:rsidR="00403D5F" w:rsidRPr="00EC2A0D" w:rsidRDefault="00403D5F" w:rsidP="00C85E2A">
            <w:pPr>
              <w:spacing w:line="480" w:lineRule="auto"/>
              <w:ind w:firstLine="0"/>
              <w:rPr>
                <w:b/>
                <w:bCs/>
                <w:color w:val="auto"/>
              </w:rPr>
            </w:pPr>
          </w:p>
        </w:tc>
      </w:tr>
    </w:tbl>
    <w:p w14:paraId="18EA9D47" w14:textId="63399FAF" w:rsidR="00403D5F" w:rsidRDefault="00403D5F" w:rsidP="00403D5F">
      <w:pPr>
        <w:spacing w:line="276" w:lineRule="auto"/>
        <w:rPr>
          <w:rFonts w:eastAsia="CIDFont+F2" w:cs="Arial"/>
          <w:color w:val="auto"/>
        </w:rPr>
      </w:pPr>
    </w:p>
    <w:p w14:paraId="34AFE134" w14:textId="77777777" w:rsidR="00403D5F" w:rsidRDefault="00403D5F">
      <w:pPr>
        <w:spacing w:before="0" w:line="240" w:lineRule="auto"/>
        <w:ind w:firstLine="0"/>
        <w:jc w:val="left"/>
        <w:rPr>
          <w:rFonts w:eastAsia="CIDFont+F2" w:cs="Arial"/>
          <w:color w:val="auto"/>
        </w:rPr>
      </w:pPr>
      <w:r>
        <w:rPr>
          <w:rFonts w:eastAsia="CIDFont+F2" w:cs="Arial"/>
          <w:color w:val="auto"/>
        </w:rPr>
        <w:br w:type="page"/>
      </w:r>
    </w:p>
    <w:p w14:paraId="64EFEBE5" w14:textId="77777777" w:rsidR="00403D5F" w:rsidRPr="00EC2A0D" w:rsidRDefault="00403D5F" w:rsidP="00403D5F">
      <w:pPr>
        <w:spacing w:line="276" w:lineRule="auto"/>
        <w:rPr>
          <w:rFonts w:eastAsia="CIDFont+F2" w:cs="Arial"/>
          <w:color w:val="auto"/>
        </w:rPr>
      </w:pPr>
    </w:p>
    <w:p w14:paraId="2EABC632" w14:textId="77777777" w:rsidR="00403D5F" w:rsidRPr="00403D5F" w:rsidRDefault="00403D5F" w:rsidP="00403D5F">
      <w:pPr>
        <w:pStyle w:val="Prrafodelista"/>
        <w:numPr>
          <w:ilvl w:val="0"/>
          <w:numId w:val="21"/>
        </w:numPr>
        <w:spacing w:line="276" w:lineRule="auto"/>
        <w:rPr>
          <w:b/>
          <w:bCs/>
          <w:color w:val="auto"/>
        </w:rPr>
      </w:pPr>
      <w:r w:rsidRPr="00403D5F">
        <w:rPr>
          <w:b/>
          <w:bCs/>
          <w:color w:val="auto"/>
        </w:rPr>
        <w:t xml:space="preserve">PRESUPUESTO: </w:t>
      </w:r>
      <w:r w:rsidRPr="00403D5F">
        <w:rPr>
          <w:rFonts w:eastAsia="CIDFont+F2"/>
          <w:bCs/>
          <w:color w:val="auto"/>
        </w:rPr>
        <w:t xml:space="preserve">Presupuesto </w:t>
      </w:r>
      <w:r w:rsidRPr="00403D5F">
        <w:rPr>
          <w:color w:val="auto"/>
        </w:rPr>
        <w:t xml:space="preserve">detallado y total de la actuación, </w:t>
      </w:r>
      <w:r w:rsidRPr="00403D5F">
        <w:rPr>
          <w:rFonts w:eastAsia="CIDFont+F2" w:cs="Arial"/>
          <w:color w:val="auto"/>
        </w:rPr>
        <w:t>incluyendo unidades y coste unitario en cada partida), detallando partidas financiables y no financiables, de acuerdo a los conceptos recogidos en el Anexo I para esta línea de financiación, indicando expresamente si el IVA está incluido en sus respectivos importes</w:t>
      </w:r>
      <w:r w:rsidRPr="00403D5F">
        <w:rPr>
          <w:rFonts w:eastAsia="CIDFont+F2" w:cs="Arial"/>
          <w:i/>
          <w:color w:val="auto"/>
        </w:rPr>
        <w:t>.</w:t>
      </w:r>
    </w:p>
    <w:p w14:paraId="0EDF2CC1" w14:textId="77777777" w:rsidR="00403D5F" w:rsidRPr="008314F4" w:rsidRDefault="00403D5F" w:rsidP="00403D5F">
      <w:pPr>
        <w:pStyle w:val="Prrafodelista"/>
        <w:spacing w:line="336" w:lineRule="auto"/>
        <w:ind w:left="1068" w:firstLine="0"/>
      </w:pPr>
    </w:p>
    <w:tbl>
      <w:tblPr>
        <w:tblStyle w:val="Tablaconcuadrcula"/>
        <w:tblW w:w="5066" w:type="pct"/>
        <w:jc w:val="center"/>
        <w:tblLayout w:type="fixed"/>
        <w:tblLook w:val="04A0" w:firstRow="1" w:lastRow="0" w:firstColumn="1" w:lastColumn="0" w:noHBand="0" w:noVBand="1"/>
      </w:tblPr>
      <w:tblGrid>
        <w:gridCol w:w="1052"/>
        <w:gridCol w:w="2064"/>
        <w:gridCol w:w="1296"/>
        <w:gridCol w:w="554"/>
        <w:gridCol w:w="1135"/>
        <w:gridCol w:w="6"/>
        <w:gridCol w:w="1390"/>
        <w:gridCol w:w="1320"/>
        <w:gridCol w:w="1227"/>
      </w:tblGrid>
      <w:tr w:rsidR="00403D5F" w:rsidRPr="00BE0D2E" w14:paraId="188248C2" w14:textId="77777777" w:rsidTr="00C85E2A">
        <w:trPr>
          <w:jc w:val="center"/>
        </w:trPr>
        <w:tc>
          <w:tcPr>
            <w:tcW w:w="524" w:type="pct"/>
            <w:shd w:val="clear" w:color="auto" w:fill="DEEAF6" w:themeFill="accent1" w:themeFillTint="33"/>
            <w:vAlign w:val="center"/>
          </w:tcPr>
          <w:p w14:paraId="22C4B19F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 xml:space="preserve">Financiable </w:t>
            </w:r>
            <w:r w:rsidRPr="00C84A27">
              <w:rPr>
                <w:rFonts w:eastAsia="CIDFont+F2"/>
                <w:bCs/>
              </w:rPr>
              <w:t>(sí/no)</w:t>
            </w:r>
          </w:p>
        </w:tc>
        <w:tc>
          <w:tcPr>
            <w:tcW w:w="1028" w:type="pct"/>
            <w:shd w:val="clear" w:color="auto" w:fill="DEEAF6" w:themeFill="accent1" w:themeFillTint="33"/>
            <w:vAlign w:val="center"/>
          </w:tcPr>
          <w:p w14:paraId="6EDEDB81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Concepto</w:t>
            </w:r>
          </w:p>
        </w:tc>
        <w:tc>
          <w:tcPr>
            <w:tcW w:w="921" w:type="pct"/>
            <w:gridSpan w:val="2"/>
            <w:shd w:val="clear" w:color="auto" w:fill="DEEAF6" w:themeFill="accent1" w:themeFillTint="33"/>
            <w:vAlign w:val="center"/>
          </w:tcPr>
          <w:p w14:paraId="7697CD49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Unidades</w:t>
            </w:r>
          </w:p>
        </w:tc>
        <w:tc>
          <w:tcPr>
            <w:tcW w:w="565" w:type="pct"/>
            <w:shd w:val="clear" w:color="auto" w:fill="DEEAF6" w:themeFill="accent1" w:themeFillTint="33"/>
            <w:vAlign w:val="center"/>
          </w:tcPr>
          <w:p w14:paraId="38AB593D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Coste unitario</w:t>
            </w:r>
          </w:p>
        </w:tc>
        <w:tc>
          <w:tcPr>
            <w:tcW w:w="694" w:type="pct"/>
            <w:gridSpan w:val="2"/>
            <w:shd w:val="clear" w:color="auto" w:fill="DEEAF6" w:themeFill="accent1" w:themeFillTint="33"/>
            <w:vAlign w:val="center"/>
          </w:tcPr>
          <w:p w14:paraId="208B4C68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 w:rsidRPr="00BE0D2E">
              <w:rPr>
                <w:rFonts w:eastAsia="CIDFont+F2"/>
                <w:b/>
                <w:bCs/>
              </w:rPr>
              <w:t>Coste</w:t>
            </w:r>
            <w:r>
              <w:rPr>
                <w:rFonts w:eastAsia="CIDFont+F2"/>
                <w:b/>
                <w:bCs/>
              </w:rPr>
              <w:t xml:space="preserve"> Total (€)</w:t>
            </w:r>
          </w:p>
        </w:tc>
        <w:tc>
          <w:tcPr>
            <w:tcW w:w="657" w:type="pct"/>
            <w:shd w:val="clear" w:color="auto" w:fill="DEEAF6" w:themeFill="accent1" w:themeFillTint="33"/>
          </w:tcPr>
          <w:p w14:paraId="1AFF040E" w14:textId="77777777" w:rsidR="00403D5F" w:rsidRPr="00BE0D2E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 xml:space="preserve">El Coste Total incluye IVA </w:t>
            </w:r>
            <w:r w:rsidRPr="00C84A27">
              <w:rPr>
                <w:rFonts w:eastAsia="CIDFont+F2"/>
                <w:bCs/>
              </w:rPr>
              <w:t>(sí/no)</w:t>
            </w:r>
          </w:p>
        </w:tc>
        <w:tc>
          <w:tcPr>
            <w:tcW w:w="611" w:type="pct"/>
            <w:shd w:val="clear" w:color="auto" w:fill="DEEAF6" w:themeFill="accent1" w:themeFillTint="33"/>
          </w:tcPr>
          <w:p w14:paraId="444B517F" w14:textId="77777777" w:rsidR="00403D5F" w:rsidRDefault="00403D5F" w:rsidP="00C85E2A">
            <w:pPr>
              <w:pStyle w:val="CELDA"/>
              <w:jc w:val="center"/>
              <w:rPr>
                <w:rFonts w:eastAsia="CIDFont+F2"/>
                <w:b/>
                <w:bCs/>
              </w:rPr>
            </w:pPr>
            <w:r>
              <w:rPr>
                <w:rFonts w:eastAsia="CIDFont+F2"/>
                <w:b/>
                <w:bCs/>
              </w:rPr>
              <w:t>% IVA aplicado</w:t>
            </w:r>
          </w:p>
        </w:tc>
      </w:tr>
      <w:tr w:rsidR="00403D5F" w14:paraId="0B2ADD12" w14:textId="77777777" w:rsidTr="00C85E2A">
        <w:trPr>
          <w:jc w:val="center"/>
        </w:trPr>
        <w:tc>
          <w:tcPr>
            <w:tcW w:w="524" w:type="pct"/>
            <w:vAlign w:val="center"/>
          </w:tcPr>
          <w:p w14:paraId="592E093A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5624CC3D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5CBC15A7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36978B2C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6EC2F936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48DF91D7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43EABD72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1F729E2D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  <w:tr w:rsidR="00403D5F" w14:paraId="7F9FA7B8" w14:textId="77777777" w:rsidTr="00C85E2A">
        <w:trPr>
          <w:jc w:val="center"/>
        </w:trPr>
        <w:tc>
          <w:tcPr>
            <w:tcW w:w="524" w:type="pct"/>
            <w:vAlign w:val="center"/>
          </w:tcPr>
          <w:p w14:paraId="066FC246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087CBCE4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346738EA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76FF4AC9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3AE502CC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7EA916A9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37D74755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58D85E1F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  <w:tr w:rsidR="00403D5F" w14:paraId="1F1A6DD4" w14:textId="77777777" w:rsidTr="00C85E2A">
        <w:trPr>
          <w:jc w:val="center"/>
        </w:trPr>
        <w:tc>
          <w:tcPr>
            <w:tcW w:w="524" w:type="pct"/>
            <w:vAlign w:val="center"/>
          </w:tcPr>
          <w:p w14:paraId="2AF24398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2B17DA8A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4D279C13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039B6ABC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7C5A5C00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31886490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5886A5D4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409494BA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  <w:tr w:rsidR="00403D5F" w14:paraId="4930C60F" w14:textId="77777777" w:rsidTr="00C85E2A">
        <w:trPr>
          <w:jc w:val="center"/>
        </w:trPr>
        <w:tc>
          <w:tcPr>
            <w:tcW w:w="524" w:type="pct"/>
            <w:vAlign w:val="center"/>
          </w:tcPr>
          <w:p w14:paraId="53F411B7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5558800E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3F358C7A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045AF3AC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565" w:type="pct"/>
          </w:tcPr>
          <w:p w14:paraId="3042CEAC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0DFF7760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1C935E04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5C8A8582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  <w:tr w:rsidR="00403D5F" w14:paraId="22D72096" w14:textId="77777777" w:rsidTr="00C85E2A">
        <w:trPr>
          <w:jc w:val="center"/>
        </w:trPr>
        <w:tc>
          <w:tcPr>
            <w:tcW w:w="524" w:type="pct"/>
            <w:vAlign w:val="center"/>
          </w:tcPr>
          <w:p w14:paraId="6F2B149F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1028" w:type="pct"/>
            <w:vAlign w:val="center"/>
          </w:tcPr>
          <w:p w14:paraId="62C31C88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45" w:type="pct"/>
            <w:vAlign w:val="center"/>
          </w:tcPr>
          <w:p w14:paraId="722A8883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276" w:type="pct"/>
            <w:vAlign w:val="center"/>
          </w:tcPr>
          <w:p w14:paraId="64C3F423" w14:textId="77777777" w:rsidR="00403D5F" w:rsidRDefault="00403D5F" w:rsidP="00C85E2A">
            <w:pPr>
              <w:pStyle w:val="CELDA"/>
              <w:rPr>
                <w:rStyle w:val="Refdecomentario"/>
              </w:rPr>
            </w:pPr>
          </w:p>
        </w:tc>
        <w:tc>
          <w:tcPr>
            <w:tcW w:w="565" w:type="pct"/>
          </w:tcPr>
          <w:p w14:paraId="4C79C7F1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94" w:type="pct"/>
            <w:gridSpan w:val="2"/>
            <w:vAlign w:val="center"/>
          </w:tcPr>
          <w:p w14:paraId="76F85199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57" w:type="pct"/>
          </w:tcPr>
          <w:p w14:paraId="2F5F4DC0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  <w:tc>
          <w:tcPr>
            <w:tcW w:w="611" w:type="pct"/>
          </w:tcPr>
          <w:p w14:paraId="76367944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  <w:tr w:rsidR="00403D5F" w14:paraId="4E0BFABC" w14:textId="77777777" w:rsidTr="00C85E2A">
        <w:trPr>
          <w:jc w:val="center"/>
        </w:trPr>
        <w:tc>
          <w:tcPr>
            <w:tcW w:w="3040" w:type="pct"/>
            <w:gridSpan w:val="6"/>
            <w:vAlign w:val="center"/>
          </w:tcPr>
          <w:p w14:paraId="3209F023" w14:textId="77777777" w:rsidR="00403D5F" w:rsidRPr="00BE0D2E" w:rsidRDefault="00403D5F" w:rsidP="00C85E2A">
            <w:pPr>
              <w:pStyle w:val="CELDA"/>
              <w:jc w:val="right"/>
              <w:rPr>
                <w:rFonts w:eastAsia="CIDFont+F2"/>
              </w:rPr>
            </w:pPr>
            <w:r>
              <w:rPr>
                <w:rFonts w:eastAsia="CIDFont+F2"/>
                <w:b/>
                <w:bCs/>
              </w:rPr>
              <w:t>Total Presupuesto</w:t>
            </w:r>
          </w:p>
        </w:tc>
        <w:tc>
          <w:tcPr>
            <w:tcW w:w="1960" w:type="pct"/>
            <w:gridSpan w:val="3"/>
          </w:tcPr>
          <w:p w14:paraId="424E39CB" w14:textId="77777777" w:rsidR="00403D5F" w:rsidRPr="00BE0D2E" w:rsidRDefault="00403D5F" w:rsidP="00C85E2A">
            <w:pPr>
              <w:pStyle w:val="CELDA"/>
              <w:rPr>
                <w:rFonts w:eastAsia="CIDFont+F2"/>
              </w:rPr>
            </w:pPr>
          </w:p>
        </w:tc>
      </w:tr>
    </w:tbl>
    <w:p w14:paraId="3C9EDDE8" w14:textId="77777777" w:rsidR="00403D5F" w:rsidRDefault="00403D5F" w:rsidP="00403D5F">
      <w:pPr>
        <w:rPr>
          <w:rFonts w:eastAsia="CIDFont+F2"/>
        </w:rPr>
      </w:pPr>
    </w:p>
    <w:p w14:paraId="0A71DB78" w14:textId="77777777" w:rsidR="00403D5F" w:rsidRDefault="00403D5F">
      <w:pPr>
        <w:spacing w:before="0" w:line="240" w:lineRule="auto"/>
        <w:ind w:firstLine="0"/>
        <w:jc w:val="left"/>
        <w:rPr>
          <w:sz w:val="18"/>
        </w:rPr>
      </w:pPr>
      <w:r>
        <w:rPr>
          <w:sz w:val="18"/>
        </w:rPr>
        <w:br w:type="page"/>
      </w:r>
    </w:p>
    <w:p w14:paraId="21C8267B" w14:textId="59862622" w:rsidR="00403D5F" w:rsidRDefault="00403D5F" w:rsidP="00403D5F">
      <w:pPr>
        <w:ind w:firstLine="0"/>
        <w:rPr>
          <w:sz w:val="18"/>
        </w:rPr>
      </w:pPr>
      <w:bookmarkStart w:id="0" w:name="_GoBack"/>
      <w:bookmarkEnd w:id="0"/>
      <w:r w:rsidRPr="004B3175">
        <w:rPr>
          <w:sz w:val="18"/>
        </w:rPr>
        <w:t xml:space="preserve">El responsable del tratamiento de tus datos personales es: DIRECCIÓN GENERAL DE </w:t>
      </w:r>
      <w:r>
        <w:rPr>
          <w:sz w:val="18"/>
        </w:rPr>
        <w:t>CALIDAD</w:t>
      </w:r>
      <w:r w:rsidRPr="004B3175">
        <w:rPr>
          <w:sz w:val="18"/>
        </w:rPr>
        <w:t xml:space="preserve"> AMBIENTAL. La finalidad de este tratamiento es: Definición de planes y programas en materia de prevención y gestión de residuos; el impulso, planificación y gestión de estrategias y acciones de economía circular, así como la gestión de los expedientes relacionados con las ayudas y subvenciones para la gestión de residuos domésticos y comerciales</w:t>
      </w:r>
    </w:p>
    <w:p w14:paraId="1678EFF0" w14:textId="77777777" w:rsidR="00403D5F" w:rsidRDefault="00403D5F" w:rsidP="00403D5F">
      <w:pPr>
        <w:ind w:firstLine="0"/>
      </w:pPr>
      <w:r w:rsidRPr="004B3175">
        <w:rPr>
          <w:sz w:val="18"/>
        </w:rPr>
        <w:t xml:space="preserve">La legitimación para realizar el tratamiento de tus datos nos la da: </w:t>
      </w:r>
      <w:r>
        <w:rPr>
          <w:sz w:val="18"/>
        </w:rPr>
        <w:t>interés público o ejercicio de poderes públicos</w:t>
      </w:r>
      <w:r w:rsidRPr="004B3175">
        <w:rPr>
          <w:sz w:val="18"/>
        </w:rPr>
        <w:t>. No vamos a comunicar tus datos personales a terceros destinatarios salvo obligación legal. Se pueden ejercitar los derechos de</w:t>
      </w:r>
      <w:r w:rsidRPr="00F241CF">
        <w:t xml:space="preserve"> </w:t>
      </w:r>
      <w:hyperlink r:id="rId8" w:anchor="_blank">
        <w:r w:rsidRPr="00F241CF">
          <w:rPr>
            <w:rStyle w:val="Hipervnculo"/>
            <w:sz w:val="20"/>
          </w:rPr>
          <w:t xml:space="preserve">acceso, </w:t>
        </w:r>
      </w:hyperlink>
      <w:hyperlink r:id="rId9" w:anchor="_blank">
        <w:r w:rsidRPr="00F241CF">
          <w:rPr>
            <w:rStyle w:val="Hipervnculo"/>
            <w:sz w:val="20"/>
          </w:rPr>
          <w:t xml:space="preserve">rectificación, </w:t>
        </w:r>
      </w:hyperlink>
      <w:hyperlink r:id="rId10" w:anchor="_blank">
        <w:r w:rsidRPr="00F241CF">
          <w:rPr>
            <w:rStyle w:val="Hipervnculo"/>
            <w:sz w:val="20"/>
          </w:rPr>
          <w:t xml:space="preserve">supresión, </w:t>
        </w:r>
      </w:hyperlink>
      <w:hyperlink r:id="rId11" w:anchor="_blank">
        <w:r w:rsidRPr="00F241CF">
          <w:rPr>
            <w:rStyle w:val="Hipervnculo"/>
            <w:sz w:val="20"/>
          </w:rPr>
          <w:t xml:space="preserve">portabilidad de los datos, </w:t>
        </w:r>
      </w:hyperlink>
      <w:r w:rsidRPr="004B3175">
        <w:rPr>
          <w:sz w:val="18"/>
        </w:rPr>
        <w:t>y los de</w:t>
      </w:r>
      <w:r w:rsidRPr="00F241CF">
        <w:t xml:space="preserve"> </w:t>
      </w:r>
      <w:hyperlink r:id="rId12" w:anchor="_blank">
        <w:r w:rsidRPr="00F241CF">
          <w:rPr>
            <w:rStyle w:val="Hipervnculo"/>
            <w:sz w:val="20"/>
          </w:rPr>
          <w:t xml:space="preserve">limitación </w:t>
        </w:r>
      </w:hyperlink>
      <w:r w:rsidRPr="00F241CF">
        <w:t xml:space="preserve">y </w:t>
      </w:r>
      <w:hyperlink r:id="rId13" w:anchor="_blank">
        <w:r w:rsidRPr="00F241CF">
          <w:rPr>
            <w:rStyle w:val="Hipervnculo"/>
            <w:sz w:val="20"/>
          </w:rPr>
          <w:t>oposición a</w:t>
        </w:r>
      </w:hyperlink>
      <w:r w:rsidRPr="00F241CF">
        <w:t xml:space="preserve"> </w:t>
      </w:r>
      <w:hyperlink r:id="rId14" w:anchor="_blank">
        <w:r w:rsidRPr="00F241CF">
          <w:rPr>
            <w:rStyle w:val="Hipervnculo"/>
            <w:sz w:val="20"/>
          </w:rPr>
          <w:t xml:space="preserve">los tratamientos, </w:t>
        </w:r>
      </w:hyperlink>
      <w:r w:rsidRPr="00F241CF">
        <w:t xml:space="preserve">así como a </w:t>
      </w:r>
      <w:hyperlink r:id="rId15" w:anchor="_blank">
        <w:r w:rsidRPr="00F241CF">
          <w:rPr>
            <w:rStyle w:val="Hipervnculo"/>
            <w:sz w:val="20"/>
          </w:rPr>
          <w:t xml:space="preserve">no ser objeto de decisiones individuales automatizadas, </w:t>
        </w:r>
      </w:hyperlink>
      <w:r w:rsidRPr="004B3175">
        <w:rPr>
          <w:sz w:val="18"/>
        </w:rPr>
        <w:t>a través de la sede electrónica de la Administración</w:t>
      </w:r>
      <w:r w:rsidRPr="004B3175">
        <w:t xml:space="preserve"> </w:t>
      </w:r>
      <w:r w:rsidRPr="004B3175">
        <w:rPr>
          <w:sz w:val="18"/>
        </w:rPr>
        <w:t>de la Comunidad Autónoma de Aragón con los formularios normalizados disponibles. Puedes obtener información adicional en el Registro de Actividades de Tratamiento del Gobierno de Aragón "ACTIVIDADES DE PLANIFICACIÓN, PREVENCIÓN Y GESTIÓN DE RESIDUOS", en el siguiente enlace</w:t>
      </w:r>
      <w:r w:rsidRPr="00F241CF">
        <w:t>:</w:t>
      </w:r>
    </w:p>
    <w:p w14:paraId="389986F5" w14:textId="77777777" w:rsidR="00403D5F" w:rsidRPr="00F241CF" w:rsidRDefault="00403D5F" w:rsidP="00403D5F">
      <w:pPr>
        <w:ind w:firstLine="0"/>
        <w:rPr>
          <w:rFonts w:eastAsia="CIDFont+F2"/>
          <w:b/>
          <w:bCs/>
          <w:sz w:val="20"/>
        </w:rPr>
      </w:pPr>
      <w:hyperlink r:id="rId16">
        <w:r w:rsidRPr="00F241CF">
          <w:rPr>
            <w:rStyle w:val="Hipervnculo"/>
            <w:sz w:val="20"/>
          </w:rPr>
          <w:t>https://aplicaciones.aragon.es/notif_lopd_pub/details.action?fileId=962</w:t>
        </w:r>
      </w:hyperlink>
    </w:p>
    <w:p w14:paraId="35B3DE6E" w14:textId="77777777" w:rsidR="00403D5F" w:rsidRDefault="00403D5F" w:rsidP="00403D5F">
      <w:pPr>
        <w:rPr>
          <w:rFonts w:eastAsia="CIDFont+F2"/>
        </w:rPr>
      </w:pPr>
    </w:p>
    <w:p w14:paraId="4704C9D8" w14:textId="74DB2464" w:rsidR="00403D5F" w:rsidRDefault="00403D5F">
      <w:pPr>
        <w:spacing w:before="0" w:line="240" w:lineRule="auto"/>
        <w:ind w:firstLine="0"/>
        <w:jc w:val="left"/>
        <w:rPr>
          <w:rFonts w:eastAsia="CIDFont+F2" w:cs="Arial"/>
          <w:b/>
          <w:color w:val="auto"/>
        </w:rPr>
      </w:pPr>
      <w:r>
        <w:rPr>
          <w:rFonts w:eastAsia="CIDFont+F2" w:cs="Arial"/>
          <w:b/>
          <w:color w:val="auto"/>
        </w:rPr>
        <w:br w:type="page"/>
      </w:r>
    </w:p>
    <w:p w14:paraId="5F9C0810" w14:textId="37C2D715" w:rsidR="009D1BEA" w:rsidRPr="00403D5F" w:rsidRDefault="00403D5F" w:rsidP="00403D5F">
      <w:pPr>
        <w:spacing w:line="480" w:lineRule="auto"/>
        <w:ind w:left="720" w:firstLine="0"/>
        <w:rPr>
          <w:rFonts w:eastAsia="CIDFont+F2" w:cs="Arial"/>
          <w:b/>
        </w:rPr>
      </w:pPr>
      <w:sdt>
        <w:sdtPr>
          <w:rPr>
            <w:rFonts w:eastAsia="CIDFont+F2" w:cs="Arial"/>
            <w:b/>
          </w:rPr>
          <w:alias w:val="TIPO DE ACTUACIÓN"/>
          <w:tag w:val="TIPO DE ACTUACIÓN"/>
          <w:id w:val="286012055"/>
          <w:lock w:val="sdtLocked"/>
          <w:placeholder>
            <w:docPart w:val="04B0AA06EC6C4D0AA74A625138976FB4"/>
          </w:placeholder>
          <w:comboBox>
            <w:listItem w:value="Elija un elemento."/>
            <w:listItem w:displayText="CONSTRUCCIÓN NUEVA PLANTA" w:value="CONSTRUCCIÓN NUEVA PLANTA"/>
            <w:listItem w:displayText="AMPLIACIÓN O MEJORA" w:value="AMPLIACIÓN O MEJORA"/>
          </w:comboBox>
        </w:sdtPr>
        <w:sdtEndPr/>
        <w:sdtContent>
          <w:r w:rsidR="00745614" w:rsidRPr="00403D5F">
            <w:rPr>
              <w:rFonts w:eastAsia="CIDFont+F2" w:cs="Arial"/>
              <w:b/>
            </w:rPr>
            <w:t xml:space="preserve">    </w:t>
          </w:r>
        </w:sdtContent>
      </w:sdt>
    </w:p>
    <w:p w14:paraId="0DDCDC12" w14:textId="585BEC54" w:rsidR="008314F4" w:rsidRDefault="008314F4">
      <w:pPr>
        <w:spacing w:before="0" w:line="240" w:lineRule="auto"/>
        <w:ind w:firstLine="0"/>
        <w:jc w:val="left"/>
        <w:rPr>
          <w:rFonts w:eastAsia="CIDFont+F2" w:cs="Arial"/>
          <w:color w:val="538135" w:themeColor="accent6" w:themeShade="BF"/>
        </w:rPr>
      </w:pPr>
    </w:p>
    <w:sectPr w:rsidR="008314F4" w:rsidSect="00213FE7">
      <w:headerReference w:type="default" r:id="rId17"/>
      <w:pgSz w:w="11910" w:h="16840"/>
      <w:pgMar w:top="1871" w:right="853" w:bottom="1247" w:left="1134" w:header="624" w:footer="85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DE4359" w14:textId="77777777" w:rsidR="007C6C9C" w:rsidRDefault="007C6C9C">
      <w:pPr>
        <w:spacing w:line="240" w:lineRule="auto"/>
      </w:pPr>
      <w:r>
        <w:separator/>
      </w:r>
    </w:p>
  </w:endnote>
  <w:endnote w:type="continuationSeparator" w:id="0">
    <w:p w14:paraId="108F26C8" w14:textId="77777777" w:rsidR="007C6C9C" w:rsidRDefault="007C6C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B47E7A" w14:textId="77777777" w:rsidR="007C6C9C" w:rsidRDefault="007C6C9C">
      <w:pPr>
        <w:spacing w:line="240" w:lineRule="auto"/>
      </w:pPr>
      <w:r>
        <w:separator/>
      </w:r>
    </w:p>
  </w:footnote>
  <w:footnote w:type="continuationSeparator" w:id="0">
    <w:p w14:paraId="466F8D7F" w14:textId="77777777" w:rsidR="007C6C9C" w:rsidRDefault="007C6C9C">
      <w:pPr>
        <w:spacing w:line="240" w:lineRule="auto"/>
      </w:pPr>
      <w:r>
        <w:continuationSeparator/>
      </w:r>
    </w:p>
  </w:footnote>
  <w:footnote w:id="1">
    <w:p w14:paraId="16CA7D99" w14:textId="419B30E6" w:rsidR="00D93BF0" w:rsidRDefault="00D93BF0" w:rsidP="00B91B8F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lang w:eastAsia="es-ES"/>
        </w:rPr>
        <w:t>Las referencias a población se entienden conforme a las cifras oficiales de población resultante del padrón municipal y publicadas por el Instituto Nacional de Estadística (INE), a 1 de enero de 2024.</w:t>
      </w:r>
    </w:p>
  </w:footnote>
  <w:footnote w:id="2">
    <w:p w14:paraId="7B811A4D" w14:textId="77777777" w:rsidR="00CF5911" w:rsidRPr="0058303A" w:rsidRDefault="00CF5911" w:rsidP="00B91B8F">
      <w:pPr>
        <w:pStyle w:val="Textonotapie"/>
      </w:pPr>
      <w:r w:rsidRPr="00B91B8F">
        <w:rPr>
          <w:rStyle w:val="Refdenotaalpie"/>
        </w:rPr>
        <w:footnoteRef/>
      </w:r>
      <w:r w:rsidRPr="00B91B8F">
        <w:t xml:space="preserve"> </w:t>
      </w:r>
      <w:r w:rsidRPr="00B91B8F">
        <w:rPr>
          <w:lang w:eastAsia="es-ES"/>
        </w:rPr>
        <w:t>Las referencias a población deberán ser conformes a las cifras oficiales de población resultante del padrón municipal y publicadas por el Instituto Nacional de Estadística (INE), a 1 de enero de 2024.</w:t>
      </w:r>
    </w:p>
  </w:footnote>
  <w:footnote w:id="3">
    <w:p w14:paraId="62D45EC9" w14:textId="77777777" w:rsidR="00364D98" w:rsidRDefault="00364D98" w:rsidP="00364D98">
      <w:pPr>
        <w:pStyle w:val="Textonotapie"/>
      </w:pPr>
      <w:r>
        <w:rPr>
          <w:rStyle w:val="Refdenotaalpie"/>
        </w:rPr>
        <w:footnoteRef/>
      </w:r>
      <w:r>
        <w:t xml:space="preserve"> El plano de situación donde se ubicará la planta de </w:t>
      </w:r>
      <w:proofErr w:type="spellStart"/>
      <w:r>
        <w:t>compostado</w:t>
      </w:r>
      <w:proofErr w:type="spellEnd"/>
      <w:r>
        <w:t xml:space="preserve"> en su ámbito geográfico con detalle suficiente para el análisis de afecciones a la Red Natura 2000, sirviendo </w:t>
      </w:r>
      <w:r w:rsidRPr="00393F68">
        <w:t xml:space="preserve">al efecto la representación de su perímetro sobre cartografía catastral en la que resulten identificables la parcela o parcelas catastrales afectadas y las coordenadas UTM </w:t>
      </w:r>
      <w:r>
        <w:t xml:space="preserve">reflejadas </w:t>
      </w:r>
      <w:r w:rsidRPr="00393F68">
        <w:t>en los márgenes</w:t>
      </w:r>
      <w:r>
        <w:t>.</w:t>
      </w:r>
      <w:r w:rsidRPr="00611120">
        <w:t xml:space="preserve"> </w:t>
      </w:r>
      <w:r>
        <w:t>Indíquese, en su caso, si el plano se adjunta en documento aparte.</w:t>
      </w:r>
    </w:p>
  </w:footnote>
  <w:footnote w:id="4">
    <w:p w14:paraId="08453843" w14:textId="6D6FAE74" w:rsidR="00364D98" w:rsidRDefault="00364D98" w:rsidP="00364D98">
      <w:pPr>
        <w:pStyle w:val="Textonotapie"/>
      </w:pPr>
      <w:r>
        <w:rPr>
          <w:rStyle w:val="Refdenotaalpie"/>
        </w:rPr>
        <w:footnoteRef/>
      </w:r>
      <w:r>
        <w:t xml:space="preserve"> El plano de planta representará las actuaciones para las que se solicita la ayuda, a escala de detalle suficiente para su correcta interpretación, e identificará las zonas de recepción y almacenamiento, así como las de tratamiento, reparación e intercambio, en su caso. </w:t>
      </w:r>
      <w:r w:rsidR="00F7780C">
        <w:t>s</w:t>
      </w:r>
      <w:r>
        <w:t xml:space="preserve">e aportarán dos planos de planta. </w:t>
      </w:r>
    </w:p>
    <w:p w14:paraId="628C23C0" w14:textId="77777777" w:rsidR="00364D98" w:rsidRDefault="00364D98" w:rsidP="00364D98">
      <w:pPr>
        <w:pStyle w:val="Textonotapie"/>
        <w:numPr>
          <w:ilvl w:val="0"/>
          <w:numId w:val="35"/>
        </w:numPr>
        <w:spacing w:line="240" w:lineRule="auto"/>
      </w:pPr>
      <w:r>
        <w:t xml:space="preserve">El primero reflejará la situación actual (escenario base). </w:t>
      </w:r>
    </w:p>
    <w:p w14:paraId="35446C8B" w14:textId="77777777" w:rsidR="00364D98" w:rsidRDefault="00364D98" w:rsidP="00364D98">
      <w:pPr>
        <w:pStyle w:val="Textonotapie"/>
        <w:numPr>
          <w:ilvl w:val="0"/>
          <w:numId w:val="35"/>
        </w:numPr>
        <w:spacing w:line="240" w:lineRule="auto"/>
      </w:pPr>
      <w:r>
        <w:t>El segundo reflejará situación prevista tras la actuación para la que se solicita la ayuda (escenario esperado).</w:t>
      </w:r>
    </w:p>
    <w:p w14:paraId="1D04EAA3" w14:textId="77777777" w:rsidR="00364D98" w:rsidRDefault="00364D98" w:rsidP="00364D98">
      <w:pPr>
        <w:pStyle w:val="Textonotapie"/>
        <w:spacing w:line="240" w:lineRule="auto"/>
      </w:pPr>
      <w:r>
        <w:t xml:space="preserve">Todo ello, reflejando en su perímetro las coordenadas UTM para su correcta geolocalización. </w:t>
      </w:r>
    </w:p>
    <w:p w14:paraId="60AA3665" w14:textId="70849C76" w:rsidR="00364D98" w:rsidRDefault="00364D98" w:rsidP="00364D98">
      <w:pPr>
        <w:pStyle w:val="Textonotapie"/>
        <w:spacing w:line="240" w:lineRule="auto"/>
      </w:pPr>
      <w:r>
        <w:t>Indíquese, en su caso, si el plano (o los planos) se adjuntan en documento aparte (en su caso, en formato PDF</w:t>
      </w:r>
      <w:r w:rsidR="00F7780C">
        <w:t>)</w:t>
      </w:r>
      <w:r>
        <w:t>, denominados como “PLANO DE SITUACIÓN.PDF” y “PLANO DE PLANTA” (en su caso, “BASE” y “PREVISTO”).</w:t>
      </w:r>
    </w:p>
  </w:footnote>
  <w:footnote w:id="5">
    <w:p w14:paraId="7F18ABDF" w14:textId="77777777" w:rsidR="00364D98" w:rsidRPr="00B91B8F" w:rsidRDefault="00364D98" w:rsidP="00364D98">
      <w:pPr>
        <w:pStyle w:val="Textonotapie"/>
      </w:pPr>
      <w:r w:rsidRPr="00B91B8F">
        <w:rPr>
          <w:rStyle w:val="Refdenotaalpie"/>
        </w:rPr>
        <w:footnoteRef/>
      </w:r>
      <w:r w:rsidRPr="00B91B8F">
        <w:t xml:space="preserve"> Persona física o jurídica a la que se otorgó la autorización de instalación, conforme a lo dispuesto en el artículo 33.1. de la Ley 7/2022, de 8 de abril.</w:t>
      </w:r>
    </w:p>
  </w:footnote>
  <w:footnote w:id="6">
    <w:p w14:paraId="708698BF" w14:textId="77777777" w:rsidR="00364D98" w:rsidRPr="00B91B8F" w:rsidRDefault="00364D98" w:rsidP="00364D98">
      <w:pPr>
        <w:pStyle w:val="Textonotapie"/>
      </w:pPr>
      <w:r w:rsidRPr="00B91B8F">
        <w:rPr>
          <w:rStyle w:val="Refdenotaalpie"/>
        </w:rPr>
        <w:footnoteRef/>
      </w:r>
      <w:r w:rsidRPr="00B91B8F">
        <w:t xml:space="preserve"> Cítese la resolución administrativa que autorizó la instalación, en el marco de la ley de residuos (otorgada en el marco del artículo 33.1 de la Ley 7/2022, de 8 de abril, de residuos y suelos contaminados para una economía circular, o de norma básica de residuos que la precedió.</w:t>
      </w:r>
    </w:p>
  </w:footnote>
  <w:footnote w:id="7">
    <w:p w14:paraId="20113824" w14:textId="77777777" w:rsidR="00364D98" w:rsidRDefault="00364D98" w:rsidP="00364D98">
      <w:pPr>
        <w:pStyle w:val="Textonotapie"/>
      </w:pPr>
      <w:r>
        <w:rPr>
          <w:rStyle w:val="Refdenotaalpie"/>
        </w:rPr>
        <w:footnoteRef/>
      </w:r>
      <w:r>
        <w:t xml:space="preserve"> En su caso y conforme a la Ley 7/2022, de 8 de abril, de residuos y suelos contaminados por una economía circular, se detallará cualquier otro tipo de </w:t>
      </w:r>
      <w:proofErr w:type="spellStart"/>
      <w:r>
        <w:t>biorresiduo</w:t>
      </w:r>
      <w:proofErr w:type="spellEnd"/>
      <w:r>
        <w:t xml:space="preserve"> de origen no doméstico que se prevea </w:t>
      </w:r>
      <w:proofErr w:type="spellStart"/>
      <w:r>
        <w:t>compostar</w:t>
      </w:r>
      <w:proofErr w:type="spellEnd"/>
      <w:r>
        <w:t xml:space="preserve"> conjuntamente.</w:t>
      </w:r>
    </w:p>
  </w:footnote>
  <w:footnote w:id="8">
    <w:p w14:paraId="24082161" w14:textId="77777777" w:rsidR="00364D98" w:rsidRDefault="00364D98" w:rsidP="00364D98">
      <w:pPr>
        <w:pStyle w:val="Textonotapie"/>
      </w:pPr>
      <w:r w:rsidRPr="00ED765B">
        <w:rPr>
          <w:rStyle w:val="Refdenotaalpie"/>
        </w:rPr>
        <w:footnoteRef/>
      </w:r>
      <w:r w:rsidRPr="00ED765B">
        <w:t xml:space="preserve"> Las entidades beneficiarias deberán justificar la existencia o el grado de avance de la instalación de compostaje </w:t>
      </w:r>
      <w:r>
        <w:t>a la que se destina el equipamiento, así como del trámite administrativo de su autorización de instalación o/y de efectividad de la misma</w:t>
      </w:r>
      <w:r w:rsidRPr="00ED765B">
        <w:t>.</w:t>
      </w:r>
    </w:p>
  </w:footnote>
  <w:footnote w:id="9">
    <w:p w14:paraId="4AC6E8D6" w14:textId="77777777" w:rsidR="00F7780C" w:rsidRDefault="00F7780C" w:rsidP="00F7780C">
      <w:pPr>
        <w:pStyle w:val="Textonotapie"/>
      </w:pPr>
      <w:r>
        <w:rPr>
          <w:rStyle w:val="Refdenotaalpie"/>
        </w:rPr>
        <w:footnoteRef/>
      </w:r>
      <w:r>
        <w:t xml:space="preserve"> Cítese la resolución administrativa que autorizó la instalación, en el marco de la ley de residuos (otorgada en el marco del artículo 33.1 de la Ley 7/2022, de 8 de abril, de residuos y suelos contaminados para una economía circular, o de norma básica de residuos que la precedió.</w:t>
      </w:r>
    </w:p>
  </w:footnote>
  <w:footnote w:id="10">
    <w:p w14:paraId="205DC37A" w14:textId="77777777" w:rsidR="00F7780C" w:rsidRDefault="00F7780C" w:rsidP="00F7780C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79209F">
        <w:rPr>
          <w:bCs/>
        </w:rPr>
        <w:t xml:space="preserve">En caso de ser prestadora del servicio de recogida de </w:t>
      </w:r>
      <w:proofErr w:type="spellStart"/>
      <w:r w:rsidRPr="0079209F">
        <w:rPr>
          <w:bCs/>
        </w:rPr>
        <w:t>biorresiduos</w:t>
      </w:r>
      <w:proofErr w:type="spellEnd"/>
      <w:r w:rsidRPr="0079209F">
        <w:rPr>
          <w:bCs/>
        </w:rPr>
        <w:t xml:space="preserve"> y que no haya presentado las obligaciones de información del año 2024, deberán presentarse como documentación adicional en la presente convocatoria.</w:t>
      </w:r>
    </w:p>
  </w:footnote>
  <w:footnote w:id="11">
    <w:p w14:paraId="7BA079F7" w14:textId="77777777" w:rsidR="00403D5F" w:rsidRDefault="00403D5F" w:rsidP="00403D5F">
      <w:pPr>
        <w:pStyle w:val="Textonotapie"/>
      </w:pPr>
      <w:r>
        <w:rPr>
          <w:rStyle w:val="Refdenotaalpie"/>
        </w:rPr>
        <w:footnoteRef/>
      </w:r>
      <w:r>
        <w:t xml:space="preserve"> Indicar, en su caso, si se adjunta en documento aparte.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16AFDD" w14:textId="0C913111" w:rsidR="00913B6D" w:rsidRDefault="00D46F11">
    <w:pPr>
      <w:pStyle w:val="Encabezado"/>
    </w:pPr>
    <w:r>
      <w:rPr>
        <w:rFonts w:ascii="Calibri" w:hAnsi="Calibri"/>
        <w:noProof/>
        <w:sz w:val="13"/>
        <w:szCs w:val="13"/>
        <w:lang w:eastAsia="es-ES"/>
      </w:rPr>
      <w:drawing>
        <wp:anchor distT="0" distB="0" distL="114300" distR="114300" simplePos="0" relativeHeight="251679744" behindDoc="0" locked="0" layoutInCell="1" allowOverlap="1" wp14:anchorId="39141F3C" wp14:editId="4BBB0ED0">
          <wp:simplePos x="0" y="0"/>
          <wp:positionH relativeFrom="column">
            <wp:posOffset>150126</wp:posOffset>
          </wp:positionH>
          <wp:positionV relativeFrom="paragraph">
            <wp:posOffset>101657</wp:posOffset>
          </wp:positionV>
          <wp:extent cx="5760085" cy="391160"/>
          <wp:effectExtent l="0" t="0" r="0" b="889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FEDER_Hacienda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391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B6D" w:rsidRPr="003A57B1">
      <w:rPr>
        <w:noProof/>
        <w:lang w:eastAsia="es-ES"/>
      </w:rPr>
      <w:drawing>
        <wp:anchor distT="0" distB="0" distL="114300" distR="114300" simplePos="0" relativeHeight="251673600" behindDoc="0" locked="0" layoutInCell="1" allowOverlap="1" wp14:anchorId="789920D7" wp14:editId="09B38B87">
          <wp:simplePos x="0" y="0"/>
          <wp:positionH relativeFrom="column">
            <wp:posOffset>7812889</wp:posOffset>
          </wp:positionH>
          <wp:positionV relativeFrom="paragraph">
            <wp:posOffset>101268</wp:posOffset>
          </wp:positionV>
          <wp:extent cx="1382395" cy="369570"/>
          <wp:effectExtent l="0" t="0" r="825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69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5A4C68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63AF11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D1C0C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FE05F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024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3613C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5FEAC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1B2BD1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AE236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F7E7C4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FF5595"/>
    <w:multiLevelType w:val="hybridMultilevel"/>
    <w:tmpl w:val="9F08A2F4"/>
    <w:lvl w:ilvl="0" w:tplc="0728FF30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0DAF3023"/>
    <w:multiLevelType w:val="hybridMultilevel"/>
    <w:tmpl w:val="DB62B69E"/>
    <w:lvl w:ilvl="0" w:tplc="79DA3962">
      <w:start w:val="9"/>
      <w:numFmt w:val="decimal"/>
      <w:lvlText w:val="%1."/>
      <w:lvlJc w:val="left"/>
      <w:pPr>
        <w:ind w:left="720" w:hanging="360"/>
      </w:pPr>
      <w:rPr>
        <w:rFonts w:eastAsia="CIDFont+F2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7801B9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1FED1195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273D7BBA"/>
    <w:multiLevelType w:val="hybridMultilevel"/>
    <w:tmpl w:val="BB40F894"/>
    <w:lvl w:ilvl="0" w:tplc="0C0A000F">
      <w:start w:val="1"/>
      <w:numFmt w:val="decimal"/>
      <w:lvlText w:val="%1."/>
      <w:lvlJc w:val="left"/>
      <w:pPr>
        <w:ind w:left="1287" w:hanging="360"/>
      </w:pPr>
    </w:lvl>
    <w:lvl w:ilvl="1" w:tplc="040A0019" w:tentative="1">
      <w:start w:val="1"/>
      <w:numFmt w:val="lowerLetter"/>
      <w:lvlText w:val="%2."/>
      <w:lvlJc w:val="left"/>
      <w:pPr>
        <w:ind w:left="2007" w:hanging="360"/>
      </w:pPr>
    </w:lvl>
    <w:lvl w:ilvl="2" w:tplc="040A001B" w:tentative="1">
      <w:start w:val="1"/>
      <w:numFmt w:val="lowerRoman"/>
      <w:lvlText w:val="%3."/>
      <w:lvlJc w:val="right"/>
      <w:pPr>
        <w:ind w:left="2727" w:hanging="180"/>
      </w:pPr>
    </w:lvl>
    <w:lvl w:ilvl="3" w:tplc="040A000F" w:tentative="1">
      <w:start w:val="1"/>
      <w:numFmt w:val="decimal"/>
      <w:lvlText w:val="%4."/>
      <w:lvlJc w:val="left"/>
      <w:pPr>
        <w:ind w:left="3447" w:hanging="360"/>
      </w:pPr>
    </w:lvl>
    <w:lvl w:ilvl="4" w:tplc="040A0019" w:tentative="1">
      <w:start w:val="1"/>
      <w:numFmt w:val="lowerLetter"/>
      <w:lvlText w:val="%5."/>
      <w:lvlJc w:val="left"/>
      <w:pPr>
        <w:ind w:left="4167" w:hanging="360"/>
      </w:pPr>
    </w:lvl>
    <w:lvl w:ilvl="5" w:tplc="040A001B" w:tentative="1">
      <w:start w:val="1"/>
      <w:numFmt w:val="lowerRoman"/>
      <w:lvlText w:val="%6."/>
      <w:lvlJc w:val="right"/>
      <w:pPr>
        <w:ind w:left="4887" w:hanging="180"/>
      </w:pPr>
    </w:lvl>
    <w:lvl w:ilvl="6" w:tplc="040A000F" w:tentative="1">
      <w:start w:val="1"/>
      <w:numFmt w:val="decimal"/>
      <w:lvlText w:val="%7."/>
      <w:lvlJc w:val="left"/>
      <w:pPr>
        <w:ind w:left="5607" w:hanging="360"/>
      </w:pPr>
    </w:lvl>
    <w:lvl w:ilvl="7" w:tplc="040A0019" w:tentative="1">
      <w:start w:val="1"/>
      <w:numFmt w:val="lowerLetter"/>
      <w:lvlText w:val="%8."/>
      <w:lvlJc w:val="left"/>
      <w:pPr>
        <w:ind w:left="6327" w:hanging="360"/>
      </w:pPr>
    </w:lvl>
    <w:lvl w:ilvl="8" w:tplc="040A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F9103C0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64E1E73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444727A2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5773391"/>
    <w:multiLevelType w:val="hybridMultilevel"/>
    <w:tmpl w:val="D25EEF7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DA45561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ED330BE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4F1221C9"/>
    <w:multiLevelType w:val="hybridMultilevel"/>
    <w:tmpl w:val="9362A8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919F4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56BE7E96"/>
    <w:multiLevelType w:val="hybridMultilevel"/>
    <w:tmpl w:val="1690EEA4"/>
    <w:lvl w:ilvl="0" w:tplc="E6BA19CE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5C294E41"/>
    <w:multiLevelType w:val="multilevel"/>
    <w:tmpl w:val="9C48219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5FAB78C5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63534278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7" w15:restartNumberingAfterBreak="0">
    <w:nsid w:val="64B00F08"/>
    <w:multiLevelType w:val="hybridMultilevel"/>
    <w:tmpl w:val="814495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D460D1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6BEC1389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D117F2D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E475DB1"/>
    <w:multiLevelType w:val="hybridMultilevel"/>
    <w:tmpl w:val="845E6998"/>
    <w:lvl w:ilvl="0" w:tplc="4C2213E4">
      <w:start w:val="3"/>
      <w:numFmt w:val="bullet"/>
      <w:lvlText w:val="-"/>
      <w:lvlJc w:val="left"/>
      <w:pPr>
        <w:ind w:left="720" w:hanging="360"/>
      </w:pPr>
      <w:rPr>
        <w:rFonts w:ascii="Arial" w:eastAsia="CIDFont+F2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EC23B9"/>
    <w:multiLevelType w:val="hybridMultilevel"/>
    <w:tmpl w:val="5D6C7794"/>
    <w:lvl w:ilvl="0" w:tplc="0C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3" w15:restartNumberingAfterBreak="0">
    <w:nsid w:val="70C329D2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14830A0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D91FA8"/>
    <w:multiLevelType w:val="hybridMultilevel"/>
    <w:tmpl w:val="9984D6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7B2CCD"/>
    <w:multiLevelType w:val="multilevel"/>
    <w:tmpl w:val="CFD6CC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7" w15:restartNumberingAfterBreak="0">
    <w:nsid w:val="769D46E9"/>
    <w:multiLevelType w:val="multilevel"/>
    <w:tmpl w:val="F872D3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8" w15:restartNumberingAfterBreak="0">
    <w:nsid w:val="7B8E3A54"/>
    <w:multiLevelType w:val="multilevel"/>
    <w:tmpl w:val="C8C2728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 w15:restartNumberingAfterBreak="0">
    <w:nsid w:val="7BD02941"/>
    <w:multiLevelType w:val="multilevel"/>
    <w:tmpl w:val="DCA6638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5"/>
  </w:num>
  <w:num w:numId="2">
    <w:abstractNumId w:val="34"/>
  </w:num>
  <w:num w:numId="3">
    <w:abstractNumId w:val="14"/>
  </w:num>
  <w:num w:numId="4">
    <w:abstractNumId w:val="21"/>
  </w:num>
  <w:num w:numId="5">
    <w:abstractNumId w:val="27"/>
  </w:num>
  <w:num w:numId="6">
    <w:abstractNumId w:val="39"/>
  </w:num>
  <w:num w:numId="7">
    <w:abstractNumId w:val="31"/>
  </w:num>
  <w:num w:numId="8">
    <w:abstractNumId w:val="18"/>
  </w:num>
  <w:num w:numId="9">
    <w:abstractNumId w:val="23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9"/>
  </w:num>
  <w:num w:numId="20">
    <w:abstractNumId w:val="32"/>
  </w:num>
  <w:num w:numId="21">
    <w:abstractNumId w:val="16"/>
  </w:num>
  <w:num w:numId="22">
    <w:abstractNumId w:val="26"/>
  </w:num>
  <w:num w:numId="23">
    <w:abstractNumId w:val="19"/>
  </w:num>
  <w:num w:numId="24">
    <w:abstractNumId w:val="20"/>
  </w:num>
  <w:num w:numId="25">
    <w:abstractNumId w:val="15"/>
  </w:num>
  <w:num w:numId="26">
    <w:abstractNumId w:val="12"/>
  </w:num>
  <w:num w:numId="27">
    <w:abstractNumId w:val="11"/>
  </w:num>
  <w:num w:numId="28">
    <w:abstractNumId w:val="29"/>
  </w:num>
  <w:num w:numId="29">
    <w:abstractNumId w:val="38"/>
  </w:num>
  <w:num w:numId="30">
    <w:abstractNumId w:val="24"/>
  </w:num>
  <w:num w:numId="31">
    <w:abstractNumId w:val="36"/>
  </w:num>
  <w:num w:numId="32">
    <w:abstractNumId w:val="13"/>
  </w:num>
  <w:num w:numId="33">
    <w:abstractNumId w:val="30"/>
  </w:num>
  <w:num w:numId="34">
    <w:abstractNumId w:val="37"/>
  </w:num>
  <w:num w:numId="35">
    <w:abstractNumId w:val="10"/>
  </w:num>
  <w:num w:numId="36">
    <w:abstractNumId w:val="22"/>
  </w:num>
  <w:num w:numId="37">
    <w:abstractNumId w:val="28"/>
  </w:num>
  <w:num w:numId="38">
    <w:abstractNumId w:val="33"/>
  </w:num>
  <w:num w:numId="39">
    <w:abstractNumId w:val="17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proofState w:spelling="clean" w:grammar="clean"/>
  <w:attachedTemplate r:id="rId1"/>
  <w:stylePaneFormatFilter w:val="1328" w:allStyles="0" w:customStyles="0" w:latentStyles="0" w:stylesInUse="1" w:headingStyles="1" w:numberingStyles="0" w:tableStyles="0" w:directFormattingOnRuns="1" w:directFormattingOnParagraphs="1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987"/>
    <w:rsid w:val="000022F4"/>
    <w:rsid w:val="000025CA"/>
    <w:rsid w:val="00004528"/>
    <w:rsid w:val="00025803"/>
    <w:rsid w:val="000267BB"/>
    <w:rsid w:val="00051B36"/>
    <w:rsid w:val="00063987"/>
    <w:rsid w:val="00067C7B"/>
    <w:rsid w:val="00075961"/>
    <w:rsid w:val="000811DD"/>
    <w:rsid w:val="00097C8E"/>
    <w:rsid w:val="000A5CD7"/>
    <w:rsid w:val="000C78CD"/>
    <w:rsid w:val="000D30B6"/>
    <w:rsid w:val="000E1998"/>
    <w:rsid w:val="000E5DBE"/>
    <w:rsid w:val="000F7EDB"/>
    <w:rsid w:val="00103337"/>
    <w:rsid w:val="001102DA"/>
    <w:rsid w:val="0011465C"/>
    <w:rsid w:val="001335F3"/>
    <w:rsid w:val="00147A9A"/>
    <w:rsid w:val="001606BD"/>
    <w:rsid w:val="00161657"/>
    <w:rsid w:val="00162845"/>
    <w:rsid w:val="00170822"/>
    <w:rsid w:val="0018116D"/>
    <w:rsid w:val="0019539A"/>
    <w:rsid w:val="001B3443"/>
    <w:rsid w:val="001B3947"/>
    <w:rsid w:val="001B4461"/>
    <w:rsid w:val="001C3912"/>
    <w:rsid w:val="001D2942"/>
    <w:rsid w:val="001E11E9"/>
    <w:rsid w:val="001F354D"/>
    <w:rsid w:val="001F4163"/>
    <w:rsid w:val="001F7C03"/>
    <w:rsid w:val="002000D8"/>
    <w:rsid w:val="00213FE7"/>
    <w:rsid w:val="00215A11"/>
    <w:rsid w:val="00241461"/>
    <w:rsid w:val="00271CA6"/>
    <w:rsid w:val="00272E09"/>
    <w:rsid w:val="0028145A"/>
    <w:rsid w:val="00284EA7"/>
    <w:rsid w:val="00295F54"/>
    <w:rsid w:val="002A328A"/>
    <w:rsid w:val="002A4425"/>
    <w:rsid w:val="002B4E4F"/>
    <w:rsid w:val="002B729B"/>
    <w:rsid w:val="002E1C55"/>
    <w:rsid w:val="002F2869"/>
    <w:rsid w:val="002F5111"/>
    <w:rsid w:val="002F612D"/>
    <w:rsid w:val="003048DC"/>
    <w:rsid w:val="0030514C"/>
    <w:rsid w:val="003119B0"/>
    <w:rsid w:val="00315279"/>
    <w:rsid w:val="0032390F"/>
    <w:rsid w:val="00333958"/>
    <w:rsid w:val="00344965"/>
    <w:rsid w:val="003462A9"/>
    <w:rsid w:val="003546AC"/>
    <w:rsid w:val="003624DA"/>
    <w:rsid w:val="00364D98"/>
    <w:rsid w:val="00370C4A"/>
    <w:rsid w:val="00393F68"/>
    <w:rsid w:val="00395B06"/>
    <w:rsid w:val="003A57B1"/>
    <w:rsid w:val="003D02FD"/>
    <w:rsid w:val="003D7498"/>
    <w:rsid w:val="003E2905"/>
    <w:rsid w:val="003F74EC"/>
    <w:rsid w:val="004012B8"/>
    <w:rsid w:val="00403D5F"/>
    <w:rsid w:val="00404BFC"/>
    <w:rsid w:val="004367E6"/>
    <w:rsid w:val="00445CD9"/>
    <w:rsid w:val="00452426"/>
    <w:rsid w:val="0046149D"/>
    <w:rsid w:val="00462C16"/>
    <w:rsid w:val="00465FA3"/>
    <w:rsid w:val="0047194F"/>
    <w:rsid w:val="00473C3A"/>
    <w:rsid w:val="0048148F"/>
    <w:rsid w:val="00495984"/>
    <w:rsid w:val="00497C8C"/>
    <w:rsid w:val="004A0D80"/>
    <w:rsid w:val="004B3175"/>
    <w:rsid w:val="004B3777"/>
    <w:rsid w:val="004C55CF"/>
    <w:rsid w:val="004E1641"/>
    <w:rsid w:val="004E4647"/>
    <w:rsid w:val="004F4A13"/>
    <w:rsid w:val="00504DF8"/>
    <w:rsid w:val="00506B70"/>
    <w:rsid w:val="00511F83"/>
    <w:rsid w:val="00520884"/>
    <w:rsid w:val="00523831"/>
    <w:rsid w:val="00536C1B"/>
    <w:rsid w:val="00536E50"/>
    <w:rsid w:val="00540067"/>
    <w:rsid w:val="005477E3"/>
    <w:rsid w:val="005507C5"/>
    <w:rsid w:val="005516AA"/>
    <w:rsid w:val="0055379C"/>
    <w:rsid w:val="00557091"/>
    <w:rsid w:val="005617AD"/>
    <w:rsid w:val="00566038"/>
    <w:rsid w:val="0057705E"/>
    <w:rsid w:val="005820A3"/>
    <w:rsid w:val="005A2DD5"/>
    <w:rsid w:val="005A7401"/>
    <w:rsid w:val="005B0A2C"/>
    <w:rsid w:val="005C3A88"/>
    <w:rsid w:val="005C6512"/>
    <w:rsid w:val="005D2F0A"/>
    <w:rsid w:val="005D4F65"/>
    <w:rsid w:val="005D5E9B"/>
    <w:rsid w:val="005E197A"/>
    <w:rsid w:val="00602678"/>
    <w:rsid w:val="00611955"/>
    <w:rsid w:val="00613B1B"/>
    <w:rsid w:val="00614680"/>
    <w:rsid w:val="006236C8"/>
    <w:rsid w:val="0063187F"/>
    <w:rsid w:val="00664308"/>
    <w:rsid w:val="00681C9B"/>
    <w:rsid w:val="0068713A"/>
    <w:rsid w:val="006B37CD"/>
    <w:rsid w:val="006B689A"/>
    <w:rsid w:val="006C31AF"/>
    <w:rsid w:val="006D4821"/>
    <w:rsid w:val="00702620"/>
    <w:rsid w:val="00710388"/>
    <w:rsid w:val="00727035"/>
    <w:rsid w:val="007307F4"/>
    <w:rsid w:val="00745614"/>
    <w:rsid w:val="00747F71"/>
    <w:rsid w:val="00776485"/>
    <w:rsid w:val="00796E59"/>
    <w:rsid w:val="007A0713"/>
    <w:rsid w:val="007B2923"/>
    <w:rsid w:val="007C0F64"/>
    <w:rsid w:val="007C5B12"/>
    <w:rsid w:val="007C655E"/>
    <w:rsid w:val="007C6C9C"/>
    <w:rsid w:val="007D17D5"/>
    <w:rsid w:val="00800FA9"/>
    <w:rsid w:val="00802A7A"/>
    <w:rsid w:val="00806869"/>
    <w:rsid w:val="00807E3F"/>
    <w:rsid w:val="00822C42"/>
    <w:rsid w:val="00830C24"/>
    <w:rsid w:val="008314F4"/>
    <w:rsid w:val="00831C16"/>
    <w:rsid w:val="0083557A"/>
    <w:rsid w:val="00852140"/>
    <w:rsid w:val="008610BD"/>
    <w:rsid w:val="0086227B"/>
    <w:rsid w:val="00862DD5"/>
    <w:rsid w:val="00876195"/>
    <w:rsid w:val="00882216"/>
    <w:rsid w:val="00890E93"/>
    <w:rsid w:val="008C6FD6"/>
    <w:rsid w:val="008D05D8"/>
    <w:rsid w:val="008E4D6B"/>
    <w:rsid w:val="008F1265"/>
    <w:rsid w:val="008F399E"/>
    <w:rsid w:val="008F7ACE"/>
    <w:rsid w:val="008F7F2F"/>
    <w:rsid w:val="00913B6D"/>
    <w:rsid w:val="00915A33"/>
    <w:rsid w:val="00942726"/>
    <w:rsid w:val="00953344"/>
    <w:rsid w:val="009575C6"/>
    <w:rsid w:val="0096369D"/>
    <w:rsid w:val="00964375"/>
    <w:rsid w:val="009706AB"/>
    <w:rsid w:val="009711C4"/>
    <w:rsid w:val="0097258F"/>
    <w:rsid w:val="009748F9"/>
    <w:rsid w:val="009756C8"/>
    <w:rsid w:val="00976AD3"/>
    <w:rsid w:val="00981626"/>
    <w:rsid w:val="00981EDA"/>
    <w:rsid w:val="0098396E"/>
    <w:rsid w:val="009847DE"/>
    <w:rsid w:val="00991873"/>
    <w:rsid w:val="00997669"/>
    <w:rsid w:val="009A2AE0"/>
    <w:rsid w:val="009A47D6"/>
    <w:rsid w:val="009D145D"/>
    <w:rsid w:val="009D1BEA"/>
    <w:rsid w:val="009E0E3B"/>
    <w:rsid w:val="009E6DAB"/>
    <w:rsid w:val="009F6C0B"/>
    <w:rsid w:val="00A00DA2"/>
    <w:rsid w:val="00A10692"/>
    <w:rsid w:val="00A10FFB"/>
    <w:rsid w:val="00A136C2"/>
    <w:rsid w:val="00A32FF1"/>
    <w:rsid w:val="00A44F96"/>
    <w:rsid w:val="00A90276"/>
    <w:rsid w:val="00A93999"/>
    <w:rsid w:val="00AA0829"/>
    <w:rsid w:val="00AB3013"/>
    <w:rsid w:val="00AB6CD8"/>
    <w:rsid w:val="00AB72B1"/>
    <w:rsid w:val="00AD103F"/>
    <w:rsid w:val="00AD5D84"/>
    <w:rsid w:val="00AE450F"/>
    <w:rsid w:val="00AE4D46"/>
    <w:rsid w:val="00AF4FE8"/>
    <w:rsid w:val="00B03661"/>
    <w:rsid w:val="00B05389"/>
    <w:rsid w:val="00B05668"/>
    <w:rsid w:val="00B14ADE"/>
    <w:rsid w:val="00B35F8C"/>
    <w:rsid w:val="00B36DEA"/>
    <w:rsid w:val="00B37528"/>
    <w:rsid w:val="00B524BF"/>
    <w:rsid w:val="00B7523A"/>
    <w:rsid w:val="00B839D4"/>
    <w:rsid w:val="00B83DED"/>
    <w:rsid w:val="00B91B8F"/>
    <w:rsid w:val="00B92870"/>
    <w:rsid w:val="00B93C08"/>
    <w:rsid w:val="00BB6B1C"/>
    <w:rsid w:val="00BC27A0"/>
    <w:rsid w:val="00BC56FB"/>
    <w:rsid w:val="00BD1367"/>
    <w:rsid w:val="00BE0D2E"/>
    <w:rsid w:val="00BE675D"/>
    <w:rsid w:val="00BF41B3"/>
    <w:rsid w:val="00C1087E"/>
    <w:rsid w:val="00C20E50"/>
    <w:rsid w:val="00C23522"/>
    <w:rsid w:val="00C2417B"/>
    <w:rsid w:val="00C27F54"/>
    <w:rsid w:val="00C3415B"/>
    <w:rsid w:val="00C72333"/>
    <w:rsid w:val="00C748BE"/>
    <w:rsid w:val="00C84A27"/>
    <w:rsid w:val="00C856EC"/>
    <w:rsid w:val="00C903B8"/>
    <w:rsid w:val="00C9334B"/>
    <w:rsid w:val="00C93495"/>
    <w:rsid w:val="00CB6689"/>
    <w:rsid w:val="00CB7E09"/>
    <w:rsid w:val="00CC0132"/>
    <w:rsid w:val="00CC0706"/>
    <w:rsid w:val="00CC4FAD"/>
    <w:rsid w:val="00CD2337"/>
    <w:rsid w:val="00CE39E8"/>
    <w:rsid w:val="00CE51AE"/>
    <w:rsid w:val="00CF5911"/>
    <w:rsid w:val="00D05A04"/>
    <w:rsid w:val="00D102AC"/>
    <w:rsid w:val="00D119B7"/>
    <w:rsid w:val="00D156A9"/>
    <w:rsid w:val="00D2241B"/>
    <w:rsid w:val="00D22B83"/>
    <w:rsid w:val="00D31908"/>
    <w:rsid w:val="00D44152"/>
    <w:rsid w:val="00D46F11"/>
    <w:rsid w:val="00D5004A"/>
    <w:rsid w:val="00D52467"/>
    <w:rsid w:val="00D6156A"/>
    <w:rsid w:val="00D7202E"/>
    <w:rsid w:val="00D80FB5"/>
    <w:rsid w:val="00D93BF0"/>
    <w:rsid w:val="00DA60F6"/>
    <w:rsid w:val="00DB47A7"/>
    <w:rsid w:val="00DB6A89"/>
    <w:rsid w:val="00DE0A11"/>
    <w:rsid w:val="00DE241D"/>
    <w:rsid w:val="00E17767"/>
    <w:rsid w:val="00E31CF9"/>
    <w:rsid w:val="00E35457"/>
    <w:rsid w:val="00E47E6E"/>
    <w:rsid w:val="00E53D87"/>
    <w:rsid w:val="00E7498F"/>
    <w:rsid w:val="00E829A9"/>
    <w:rsid w:val="00E91ED7"/>
    <w:rsid w:val="00E96EE2"/>
    <w:rsid w:val="00EA2B6B"/>
    <w:rsid w:val="00EB0483"/>
    <w:rsid w:val="00EB39C3"/>
    <w:rsid w:val="00EB774A"/>
    <w:rsid w:val="00EC2A0D"/>
    <w:rsid w:val="00ED3D4E"/>
    <w:rsid w:val="00ED765B"/>
    <w:rsid w:val="00EE7E95"/>
    <w:rsid w:val="00F11876"/>
    <w:rsid w:val="00F241CF"/>
    <w:rsid w:val="00F318A3"/>
    <w:rsid w:val="00F34997"/>
    <w:rsid w:val="00F64E6F"/>
    <w:rsid w:val="00F72556"/>
    <w:rsid w:val="00F76465"/>
    <w:rsid w:val="00F7780C"/>
    <w:rsid w:val="00FA0636"/>
    <w:rsid w:val="00FA3EBC"/>
    <w:rsid w:val="00FA525A"/>
    <w:rsid w:val="00FA6104"/>
    <w:rsid w:val="00FA6B67"/>
    <w:rsid w:val="00FD039C"/>
    <w:rsid w:val="00FE0716"/>
    <w:rsid w:val="00FE2531"/>
    <w:rsid w:val="00FE3CB3"/>
    <w:rsid w:val="00FE4351"/>
    <w:rsid w:val="00FF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FA8434"/>
  <w15:docId w15:val="{E992DA8A-2D92-4EF8-8F19-2CF1ACE57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iPriority="99" w:unhideWhenUsed="1" w:qFormat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1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/>
    <w:lsdException w:name="Plain Table 4" w:uiPriority="21"/>
    <w:lsdException w:name="Plain Table 5" w:uiPriority="31"/>
    <w:lsdException w:name="Grid Table Light" w:uiPriority="32"/>
    <w:lsdException w:name="Grid Table 1 Light" w:uiPriority="33"/>
    <w:lsdException w:name="Grid Table 2" w:uiPriority="37"/>
    <w:lsdException w:name="Grid Table 3" w:uiPriority="39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</w:latentStyles>
  <w:style w:type="paragraph" w:default="1" w:styleId="Normal">
    <w:name w:val="Normal"/>
    <w:qFormat/>
    <w:rsid w:val="00EC2A0D"/>
    <w:pPr>
      <w:spacing w:before="120" w:line="288" w:lineRule="auto"/>
      <w:ind w:firstLine="510"/>
      <w:jc w:val="both"/>
    </w:pPr>
    <w:rPr>
      <w:rFonts w:ascii="Arial" w:hAnsi="Arial"/>
      <w:color w:val="000000"/>
      <w:sz w:val="22"/>
      <w:szCs w:val="24"/>
      <w:lang w:eastAsia="de-DE"/>
    </w:rPr>
  </w:style>
  <w:style w:type="paragraph" w:styleId="Ttulo1">
    <w:name w:val="heading 1"/>
    <w:basedOn w:val="Normal"/>
    <w:next w:val="Normal"/>
    <w:qFormat/>
    <w:rsid w:val="00926F1C"/>
    <w:pPr>
      <w:keepNext/>
      <w:spacing w:line="240" w:lineRule="auto"/>
      <w:ind w:firstLine="0"/>
      <w:jc w:val="left"/>
      <w:outlineLvl w:val="0"/>
    </w:pPr>
    <w:rPr>
      <w:b/>
      <w:color w:val="00000A"/>
      <w:sz w:val="48"/>
      <w:lang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line="240" w:lineRule="auto"/>
      <w:ind w:firstLine="0"/>
      <w:jc w:val="left"/>
      <w:outlineLvl w:val="1"/>
    </w:pPr>
    <w:rPr>
      <w:rFonts w:eastAsia="MS Gothic"/>
      <w:b/>
      <w:sz w:val="36"/>
      <w:szCs w:val="26"/>
    </w:rPr>
  </w:style>
  <w:style w:type="paragraph" w:styleId="Ttulo3">
    <w:name w:val="heading 3"/>
    <w:basedOn w:val="Normal"/>
    <w:next w:val="Normal"/>
    <w:qFormat/>
    <w:rsid w:val="0077053C"/>
    <w:pPr>
      <w:keepNext/>
      <w:ind w:firstLine="0"/>
      <w:jc w:val="left"/>
      <w:outlineLvl w:val="2"/>
    </w:pPr>
    <w:rPr>
      <w:b/>
      <w:bCs/>
      <w:color w:val="00000A"/>
      <w:sz w:val="28"/>
      <w:lang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ind w:firstLine="0"/>
      <w:jc w:val="left"/>
      <w:outlineLvl w:val="3"/>
    </w:pPr>
    <w:rPr>
      <w:rFonts w:eastAsia="MS Gothic"/>
      <w:b/>
      <w:iCs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/>
      <w:outlineLvl w:val="4"/>
    </w:pPr>
    <w:rPr>
      <w:rFonts w:eastAsia="MS Gothic"/>
      <w:b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/>
      <w:outlineLvl w:val="5"/>
    </w:pPr>
    <w:rPr>
      <w:rFonts w:eastAsia="MS Gothic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/>
      <w:outlineLvl w:val="6"/>
    </w:pPr>
    <w:rPr>
      <w:rFonts w:eastAsia="MS Gothic"/>
      <w:i/>
      <w:iCs/>
      <w:sz w:val="18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/>
      <w:outlineLvl w:val="7"/>
    </w:pPr>
    <w:rPr>
      <w:rFonts w:eastAsia="MS Gothic"/>
      <w:color w:val="272727"/>
      <w:szCs w:val="21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/>
      <w:outlineLvl w:val="8"/>
    </w:pPr>
    <w:rPr>
      <w:sz w:val="18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basedOn w:val="Fuentedeprrafopredeter"/>
    <w:uiPriority w:val="99"/>
    <w:rsid w:val="00D25CD0"/>
    <w:rPr>
      <w:color w:val="0563C1" w:themeColor="hyperlink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027ABF"/>
    <w:rPr>
      <w:rFonts w:ascii="Arial" w:eastAsia="Calibri" w:hAnsi="Arial"/>
      <w:sz w:val="21"/>
      <w:szCs w:val="21"/>
      <w:lang w:val="es-E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Cuadrculamedia2Car">
    <w:name w:val="Cuadrícula media 2 Car"/>
    <w:link w:val="Cuadrculamedia21"/>
    <w:qFormat/>
    <w:rsid w:val="00436535"/>
    <w:rPr>
      <w:rFonts w:ascii="Arial" w:eastAsia="MS Mincho" w:hAnsi="Arial"/>
      <w:sz w:val="18"/>
      <w:szCs w:val="22"/>
      <w:lang w:val="es-ES" w:eastAsia="es-ES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uiPriority w:val="99"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qFormat/>
    <w:rPr>
      <w:rFonts w:ascii="Courier;Courier New" w:hAnsi="Courier;Courier New" w:cs="Courier;Courier New"/>
      <w:sz w:val="20"/>
      <w:szCs w:val="20"/>
    </w:rPr>
  </w:style>
  <w:style w:type="character" w:customStyle="1" w:styleId="SubttuloCar">
    <w:name w:val="Subtítulo Car"/>
    <w:link w:val="Subttulo"/>
    <w:qFormat/>
    <w:rsid w:val="00D37D0A"/>
    <w:rPr>
      <w:rFonts w:ascii="Arial" w:eastAsia="MS Mincho" w:hAnsi="Arial"/>
      <w:i/>
      <w:color w:val="000000"/>
      <w:sz w:val="22"/>
      <w:szCs w:val="22"/>
      <w:lang w:val="es-ES" w:eastAsia="de-DE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2A4425"/>
    <w:rPr>
      <w:rFonts w:ascii="Arial" w:hAnsi="Arial"/>
      <w:b/>
      <w:bCs/>
      <w:color w:val="000000"/>
      <w:sz w:val="28"/>
      <w:szCs w:val="32"/>
      <w:u w:val="single"/>
      <w:lang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uiPriority w:val="99"/>
    <w:qFormat/>
    <w:rsid w:val="00B91B8F"/>
    <w:rPr>
      <w:rFonts w:ascii="Arial" w:hAnsi="Arial" w:cs="Arial"/>
      <w:sz w:val="18"/>
      <w:szCs w:val="18"/>
      <w:lang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customStyle="1" w:styleId="Tablanormal41">
    <w:name w:val="Tabla normal 41"/>
    <w:uiPriority w:val="21"/>
    <w:qFormat/>
    <w:rsid w:val="00027ABF"/>
    <w:rPr>
      <w:i/>
      <w:iCs/>
      <w:color w:val="A5A5A5"/>
    </w:rPr>
  </w:style>
  <w:style w:type="character" w:customStyle="1" w:styleId="Tablaconcuadrculaclara">
    <w:name w:val="Tabla con cuadrícula clara"/>
    <w:uiPriority w:val="32"/>
    <w:qFormat/>
    <w:rsid w:val="00027ABF"/>
    <w:rPr>
      <w:b/>
      <w:bCs/>
      <w:smallCaps/>
      <w:color w:val="A5A5A5"/>
      <w:spacing w:val="5"/>
    </w:rPr>
  </w:style>
  <w:style w:type="character" w:customStyle="1" w:styleId="Tablaconcuadrcula1clara">
    <w:name w:val="Tabla con cuadrícula 1 clara"/>
    <w:uiPriority w:val="33"/>
    <w:qFormat/>
    <w:rsid w:val="00027ABF"/>
    <w:rPr>
      <w:b/>
      <w:bCs/>
      <w:i/>
      <w:iCs/>
      <w:spacing w:val="5"/>
    </w:rPr>
  </w:style>
  <w:style w:type="character" w:customStyle="1" w:styleId="Cuadrculamedia11">
    <w:name w:val="Cuadrícula media 11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D37D0A"/>
    <w:rPr>
      <w:rFonts w:ascii="Courier" w:hAnsi="Courier"/>
      <w:color w:val="000000"/>
      <w:sz w:val="22"/>
      <w:lang w:val="es-ES" w:eastAsia="de-DE"/>
    </w:rPr>
  </w:style>
  <w:style w:type="character" w:customStyle="1" w:styleId="FirmaCar">
    <w:name w:val="Firma Car"/>
    <w:link w:val="Firma"/>
    <w:qFormat/>
    <w:rsid w:val="00D37D0A"/>
    <w:rPr>
      <w:rFonts w:ascii="Arial" w:hAnsi="Arial"/>
      <w:color w:val="000000"/>
      <w:sz w:val="22"/>
      <w:szCs w:val="24"/>
      <w:lang w:val="es-ES" w:eastAsia="de-DE"/>
    </w:rPr>
  </w:style>
  <w:style w:type="character" w:customStyle="1" w:styleId="Destacado">
    <w:name w:val="Destacado"/>
    <w:basedOn w:val="Fuentedeprrafopredeter"/>
    <w:uiPriority w:val="20"/>
    <w:qFormat/>
    <w:rsid w:val="00E01AF8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BB3D0A"/>
    <w:rPr>
      <w:sz w:val="16"/>
      <w:szCs w:val="16"/>
    </w:rPr>
  </w:style>
  <w:style w:type="character" w:customStyle="1" w:styleId="AsuntodelcomentarioCar">
    <w:name w:val="Asunto del comentario Car"/>
    <w:basedOn w:val="TextocomentarioCar"/>
    <w:link w:val="Asuntodelcomentario"/>
    <w:semiHidden/>
    <w:qFormat/>
    <w:rsid w:val="00BD17BE"/>
    <w:rPr>
      <w:rFonts w:ascii="Arial" w:hAnsi="Arial"/>
      <w:b/>
      <w:bCs/>
      <w:color w:val="000000"/>
      <w:sz w:val="24"/>
      <w:szCs w:val="24"/>
      <w:lang w:val="es-ES" w:eastAsia="de-DE"/>
    </w:rPr>
  </w:style>
  <w:style w:type="character" w:styleId="Hipervnculovisitado">
    <w:name w:val="FollowedHyperlink"/>
    <w:basedOn w:val="Fuentedeprrafopredeter"/>
    <w:qFormat/>
    <w:rsid w:val="004D17D7"/>
    <w:rPr>
      <w:color w:val="954F72" w:themeColor="followed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eastAsia="Times New Roman" w:cs="Arial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EnlacedeInternetvisitado">
    <w:name w:val="Enlace de Internet visitado"/>
    <w:rPr>
      <w:color w:val="954F72"/>
      <w:u w:val="single"/>
    </w:rPr>
  </w:style>
  <w:style w:type="character" w:customStyle="1" w:styleId="ListLabel34">
    <w:name w:val="ListLabel 34"/>
    <w:qFormat/>
    <w:rPr>
      <w:rFonts w:cs="Aria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Aria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Aria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Symbol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Aria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Symbol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eastAsia="Times New Roman" w:cs="Arial"/>
      <w:color w:val="00000A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2A4425"/>
    <w:pPr>
      <w:spacing w:before="240" w:after="60"/>
      <w:ind w:firstLine="0"/>
      <w:jc w:val="center"/>
      <w:outlineLvl w:val="0"/>
    </w:pPr>
    <w:rPr>
      <w:b/>
      <w:bCs/>
      <w:sz w:val="28"/>
      <w:szCs w:val="32"/>
      <w:u w:val="single"/>
    </w:rPr>
  </w:style>
  <w:style w:type="paragraph" w:styleId="Textoindependiente">
    <w:name w:val="Body Text"/>
    <w:basedOn w:val="Normal"/>
    <w:link w:val="TextoindependienteCar"/>
    <w:autoRedefine/>
    <w:uiPriority w:val="1"/>
    <w:qFormat/>
    <w:rsid w:val="00360755"/>
    <w:pPr>
      <w:spacing w:line="240" w:lineRule="auto"/>
    </w:pPr>
    <w:rPr>
      <w:b/>
      <w:bCs/>
      <w:color w:val="00000A"/>
      <w:sz w:val="28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next w:val="Normal"/>
    <w:qFormat/>
    <w:rsid w:val="00D37D0A"/>
    <w:rPr>
      <w:b/>
      <w:bCs/>
      <w:szCs w:val="20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7C1CBF"/>
    <w:rPr>
      <w:sz w:val="24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</w:pPr>
  </w:style>
  <w:style w:type="paragraph" w:styleId="Textoindependiente2">
    <w:name w:val="Body Text 2"/>
    <w:basedOn w:val="Normal"/>
    <w:autoRedefine/>
    <w:qFormat/>
    <w:rsid w:val="00360755"/>
    <w:pPr>
      <w:spacing w:line="240" w:lineRule="auto"/>
    </w:pPr>
    <w:rPr>
      <w:rFonts w:cs="Tahoma"/>
      <w:color w:val="00000A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ind w:left="568" w:hanging="284"/>
      <w:contextualSpacing/>
    </w:p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027ABF"/>
    <w:pPr>
      <w:spacing w:line="240" w:lineRule="auto"/>
      <w:ind w:firstLine="0"/>
    </w:pPr>
    <w:rPr>
      <w:rFonts w:eastAsia="Calibri"/>
      <w:color w:val="00000A"/>
      <w:szCs w:val="21"/>
      <w:lang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spacing w:line="240" w:lineRule="auto"/>
    </w:pPr>
    <w:rPr>
      <w:sz w:val="18"/>
      <w:szCs w:val="18"/>
    </w:rPr>
  </w:style>
  <w:style w:type="paragraph" w:styleId="TDC9">
    <w:name w:val="toc 9"/>
    <w:basedOn w:val="Normal"/>
    <w:next w:val="Normal"/>
    <w:autoRedefine/>
    <w:unhideWhenUsed/>
    <w:rsid w:val="00D831EB"/>
    <w:pPr>
      <w:ind w:left="1680"/>
    </w:pPr>
  </w:style>
  <w:style w:type="paragraph" w:customStyle="1" w:styleId="Cuadrculamedia21">
    <w:name w:val="Cuadrícula media 21"/>
    <w:link w:val="Cuadrculamedia2Car"/>
    <w:autoRedefine/>
    <w:qFormat/>
    <w:rsid w:val="00436535"/>
    <w:pPr>
      <w:ind w:firstLine="1134"/>
    </w:pPr>
    <w:rPr>
      <w:rFonts w:ascii="Arial" w:eastAsia="MS Mincho" w:hAnsi="Arial"/>
      <w:color w:val="00000A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line="240" w:lineRule="auto"/>
    </w:pPr>
  </w:style>
  <w:style w:type="paragraph" w:styleId="Subttulo">
    <w:name w:val="Subtitle"/>
    <w:basedOn w:val="Normal"/>
    <w:next w:val="Normal"/>
    <w:link w:val="SubttuloCar"/>
    <w:qFormat/>
    <w:rsid w:val="00D37D0A"/>
    <w:pPr>
      <w:spacing w:after="160"/>
    </w:pPr>
    <w:rPr>
      <w:rFonts w:eastAsia="MS Mincho"/>
      <w:i/>
      <w:szCs w:val="22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ind w:left="2880"/>
    </w:pPr>
    <w:rPr>
      <w:sz w:val="24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/>
      <w:ind w:left="851" w:right="851" w:firstLine="0"/>
      <w:jc w:val="center"/>
    </w:pPr>
    <w:rPr>
      <w:i/>
      <w:iCs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/>
      <w:ind w:left="851" w:right="851" w:firstLine="0"/>
      <w:jc w:val="center"/>
    </w:pPr>
    <w:rPr>
      <w:i/>
      <w:iCs/>
    </w:rPr>
  </w:style>
  <w:style w:type="paragraph" w:styleId="Continuarlista">
    <w:name w:val="List Continue"/>
    <w:basedOn w:val="Normal"/>
    <w:unhideWhenUsed/>
    <w:qFormat/>
    <w:rsid w:val="007C1CBF"/>
    <w:pPr>
      <w:spacing w:after="120"/>
      <w:ind w:left="283"/>
      <w:contextualSpacing/>
    </w:pPr>
  </w:style>
  <w:style w:type="paragraph" w:styleId="Continuarlista2">
    <w:name w:val="List Continue 2"/>
    <w:basedOn w:val="Normal"/>
    <w:unhideWhenUsed/>
    <w:qFormat/>
    <w:rsid w:val="007C1CBF"/>
    <w:pPr>
      <w:spacing w:after="120"/>
      <w:ind w:left="566"/>
      <w:contextualSpacing/>
    </w:p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/>
      <w:ind w:left="849"/>
      <w:contextualSpacing/>
    </w:pPr>
  </w:style>
  <w:style w:type="paragraph" w:styleId="Continuarlista5">
    <w:name w:val="List Continue 5"/>
    <w:basedOn w:val="Normal"/>
    <w:unhideWhenUsed/>
    <w:qFormat/>
    <w:rsid w:val="007C1CBF"/>
    <w:pPr>
      <w:spacing w:after="120"/>
      <w:ind w:left="1415"/>
      <w:contextualSpacing/>
    </w:pPr>
  </w:style>
  <w:style w:type="paragraph" w:styleId="DireccinHTML">
    <w:name w:val="HTML Address"/>
    <w:basedOn w:val="Normal"/>
    <w:link w:val="DireccinHTMLCar"/>
    <w:unhideWhenUsed/>
    <w:qFormat/>
    <w:rsid w:val="007C1CBF"/>
    <w:rPr>
      <w:i/>
      <w:iCs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ind w:left="1134" w:hanging="1134"/>
    </w:pPr>
    <w:rPr>
      <w:sz w:val="24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/>
    </w:pPr>
    <w:rPr>
      <w:sz w:val="18"/>
      <w:szCs w:val="16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</w:style>
  <w:style w:type="paragraph" w:styleId="Textonotapie">
    <w:name w:val="footnote text"/>
    <w:basedOn w:val="Normal"/>
    <w:link w:val="TextonotapieCar"/>
    <w:autoRedefine/>
    <w:uiPriority w:val="99"/>
    <w:unhideWhenUsed/>
    <w:qFormat/>
    <w:rsid w:val="00B91B8F"/>
    <w:pPr>
      <w:ind w:firstLine="0"/>
    </w:pPr>
    <w:rPr>
      <w:rFonts w:cs="Arial"/>
      <w:color w:val="auto"/>
      <w:sz w:val="18"/>
      <w:szCs w:val="18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ind w:left="210" w:hanging="210"/>
    </w:pPr>
  </w:style>
  <w:style w:type="paragraph" w:styleId="Ttulodendice">
    <w:name w:val="index heading"/>
    <w:basedOn w:val="Normal"/>
    <w:autoRedefine/>
    <w:semiHidden/>
    <w:unhideWhenUsed/>
    <w:qFormat/>
    <w:rsid w:val="00C574DF"/>
    <w:rPr>
      <w:b/>
      <w:bCs/>
    </w:rPr>
  </w:style>
  <w:style w:type="paragraph" w:customStyle="1" w:styleId="Tabladecuadrcula31">
    <w:name w:val="Tabla de cuadrícula 31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</w:style>
  <w:style w:type="paragraph" w:styleId="Saludo">
    <w:name w:val="Salutation"/>
    <w:basedOn w:val="Normal"/>
    <w:next w:val="Normal"/>
    <w:link w:val="SaludoCar"/>
    <w:unhideWhenUsed/>
    <w:rsid w:val="00027ABF"/>
  </w:style>
  <w:style w:type="paragraph" w:styleId="HTMLconformatoprevio">
    <w:name w:val="HTML Preformatted"/>
    <w:basedOn w:val="Normal"/>
    <w:link w:val="HTMLconformatoprevioCar"/>
    <w:unhideWhenUsed/>
    <w:qFormat/>
    <w:rsid w:val="00D37D0A"/>
    <w:rPr>
      <w:rFonts w:ascii="Courier" w:hAnsi="Courier"/>
      <w:szCs w:val="20"/>
    </w:rPr>
  </w:style>
  <w:style w:type="paragraph" w:styleId="Firma">
    <w:name w:val="Signature"/>
    <w:basedOn w:val="Normal"/>
    <w:link w:val="FirmaCar"/>
    <w:unhideWhenUsed/>
    <w:qFormat/>
    <w:rsid w:val="00D37D0A"/>
    <w:pPr>
      <w:ind w:firstLine="1134"/>
      <w:jc w:val="left"/>
    </w:pPr>
  </w:style>
  <w:style w:type="paragraph" w:styleId="Asuntodelcomentario">
    <w:name w:val="annotation subject"/>
    <w:basedOn w:val="Textocomentario"/>
    <w:link w:val="AsuntodelcomentarioCar"/>
    <w:semiHidden/>
    <w:unhideWhenUsed/>
    <w:qFormat/>
    <w:rsid w:val="00BD17BE"/>
    <w:pPr>
      <w:spacing w:line="240" w:lineRule="auto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DD1C59"/>
    <w:pPr>
      <w:ind w:left="720"/>
      <w:contextualSpacing/>
    </w:pPr>
  </w:style>
  <w:style w:type="paragraph" w:customStyle="1" w:styleId="western">
    <w:name w:val="western"/>
    <w:basedOn w:val="Normal"/>
    <w:qFormat/>
    <w:pPr>
      <w:spacing w:before="100" w:after="142"/>
    </w:pPr>
  </w:style>
  <w:style w:type="paragraph" w:customStyle="1" w:styleId="Standard">
    <w:name w:val="Standard"/>
    <w:qFormat/>
    <w:pPr>
      <w:suppressAutoHyphens/>
      <w:textAlignment w:val="baseline"/>
    </w:pPr>
    <w:rPr>
      <w:color w:val="00000A"/>
      <w:sz w:val="24"/>
      <w:szCs w:val="24"/>
      <w:lang w:eastAsia="zh-CN"/>
    </w:rPr>
  </w:style>
  <w:style w:type="paragraph" w:customStyle="1" w:styleId="Continuarlista1">
    <w:name w:val="Continuar lista1"/>
    <w:basedOn w:val="Normal"/>
    <w:qFormat/>
    <w:pPr>
      <w:spacing w:after="120"/>
    </w:pPr>
  </w:style>
  <w:style w:type="paragraph" w:customStyle="1" w:styleId="sangrado2">
    <w:name w:val="sangrado_2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sangrado">
    <w:name w:val="sangrado"/>
    <w:basedOn w:val="Normal"/>
    <w:qFormat/>
    <w:rsid w:val="00A92672"/>
    <w:pPr>
      <w:spacing w:beforeAutospacing="1" w:afterAutospacing="1" w:line="240" w:lineRule="auto"/>
      <w:ind w:firstLine="0"/>
      <w:jc w:val="left"/>
    </w:pPr>
    <w:rPr>
      <w:rFonts w:ascii="Times New Roman" w:hAnsi="Times New Roman"/>
      <w:color w:val="00000A"/>
      <w:sz w:val="24"/>
      <w:lang w:val="en-US" w:eastAsia="en-US"/>
    </w:rPr>
  </w:style>
  <w:style w:type="paragraph" w:customStyle="1" w:styleId="Default">
    <w:name w:val="Default"/>
    <w:qFormat/>
    <w:rsid w:val="00D14510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media3">
    <w:name w:val="Medium Grid 3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ipervnculo">
    <w:name w:val="Hyperlink"/>
    <w:basedOn w:val="Fuentedeprrafopredeter"/>
    <w:uiPriority w:val="99"/>
    <w:rsid w:val="00ED3D4E"/>
    <w:rPr>
      <w:color w:val="0563C1" w:themeColor="hyperlink"/>
      <w:u w:val="single"/>
    </w:rPr>
  </w:style>
  <w:style w:type="character" w:customStyle="1" w:styleId="enlacedeinternet0">
    <w:name w:val="enlacedeinternet"/>
    <w:basedOn w:val="Fuentedeprrafopredeter"/>
    <w:rsid w:val="000E5DBE"/>
  </w:style>
  <w:style w:type="character" w:styleId="Refdenotaalpie">
    <w:name w:val="footnote reference"/>
    <w:basedOn w:val="Fuentedeprrafopredeter"/>
    <w:uiPriority w:val="99"/>
    <w:semiHidden/>
    <w:unhideWhenUsed/>
    <w:rsid w:val="00CC0132"/>
    <w:rPr>
      <w:vertAlign w:val="superscript"/>
    </w:rPr>
  </w:style>
  <w:style w:type="character" w:styleId="Textodelmarcadordeposicin">
    <w:name w:val="Placeholder Text"/>
    <w:basedOn w:val="Fuentedeprrafopredeter"/>
    <w:unhideWhenUsed/>
    <w:rsid w:val="0019539A"/>
    <w:rPr>
      <w:color w:val="808080"/>
    </w:rPr>
  </w:style>
  <w:style w:type="paragraph" w:customStyle="1" w:styleId="CELDA">
    <w:name w:val="CELDA"/>
    <w:basedOn w:val="Prrafodelista"/>
    <w:rsid w:val="003624DA"/>
    <w:pPr>
      <w:spacing w:before="60" w:after="60" w:line="240" w:lineRule="auto"/>
      <w:ind w:left="0" w:firstLine="0"/>
      <w:jc w:val="left"/>
    </w:pPr>
    <w:rPr>
      <w:szCs w:val="20"/>
    </w:rPr>
  </w:style>
  <w:style w:type="table" w:customStyle="1" w:styleId="TableNormal">
    <w:name w:val="Table Normal"/>
    <w:uiPriority w:val="2"/>
    <w:semiHidden/>
    <w:unhideWhenUsed/>
    <w:qFormat/>
    <w:rsid w:val="000D30B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D30B6"/>
    <w:pPr>
      <w:widowControl w:val="0"/>
      <w:autoSpaceDE w:val="0"/>
      <w:autoSpaceDN w:val="0"/>
      <w:spacing w:before="0" w:line="240" w:lineRule="auto"/>
      <w:ind w:firstLine="0"/>
      <w:jc w:val="left"/>
    </w:pPr>
    <w:rPr>
      <w:rFonts w:eastAsia="Arial" w:cs="Arial"/>
      <w:color w:val="auto"/>
      <w:szCs w:val="22"/>
      <w:lang w:eastAsia="en-US"/>
    </w:rPr>
  </w:style>
  <w:style w:type="character" w:styleId="Refdenotaalfinal">
    <w:name w:val="endnote reference"/>
    <w:basedOn w:val="Fuentedeprrafopredeter"/>
    <w:semiHidden/>
    <w:unhideWhenUsed/>
    <w:rsid w:val="008068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acceso" TargetMode="External"/><Relationship Id="rId13" Type="http://schemas.openxmlformats.org/officeDocument/2006/relationships/hyperlink" Target="https://www.aragon.es/en/tramitador/-/tramite/proteccion-datos-ejercicio-derecho-oposicio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limitac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aplicaciones.aragon.es/notif_lopd_pub/details.action?fileId=96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bjeto-decisiones-individuales-automatizadas" TargetMode="External"/><Relationship Id="rId10" Type="http://schemas.openxmlformats.org/officeDocument/2006/relationships/hyperlink" Target="https://www.aragon.es/en/tramitador/-/tramite/proteccion-datos-ejercicio-derecho-supresion-derecho-olvido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s://www.aragon.es/en/tramitador/-/tramite/proteccion-datos-ejercicio-derecho-rectificacion" TargetMode="External"/><Relationship Id="rId14" Type="http://schemas.openxmlformats.org/officeDocument/2006/relationships/hyperlink" Target="https://www.aragon.es/en/tramitador/-/tramite/proteccion-datos-ejercicio-derecho-oposicion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stun\user\planificacion_ambiental\INFORM&#193;TICA\Plantillas\NextGeneration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B0AA06EC6C4D0AA74A625138976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11BEA4-E60D-4609-AF8B-362FECFB5330}"/>
      </w:docPartPr>
      <w:docPartBody>
        <w:p w:rsidR="00A9188B" w:rsidRDefault="0054368F" w:rsidP="0054368F">
          <w:pPr>
            <w:pStyle w:val="04B0AA06EC6C4D0AA74A625138976FB4"/>
          </w:pPr>
          <w:r w:rsidRPr="00915CD4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2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;Courier New">
    <w:altName w:val="Times New Roman"/>
    <w:panose1 w:val="00000000000000000000"/>
    <w:charset w:val="00"/>
    <w:family w:val="roman"/>
    <w:notTrueType/>
    <w:pitch w:val="default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700"/>
    <w:rsid w:val="000B38A3"/>
    <w:rsid w:val="0035695B"/>
    <w:rsid w:val="0054368F"/>
    <w:rsid w:val="007C47BF"/>
    <w:rsid w:val="00841EAA"/>
    <w:rsid w:val="00A15A6B"/>
    <w:rsid w:val="00A9188B"/>
    <w:rsid w:val="00B95700"/>
    <w:rsid w:val="00CE58B0"/>
    <w:rsid w:val="00DC086F"/>
    <w:rsid w:val="00DF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_tradnl" w:eastAsia="es-ES_trad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nhideWhenUsed/>
    <w:rsid w:val="0035695B"/>
    <w:rPr>
      <w:color w:val="808080"/>
    </w:rPr>
  </w:style>
  <w:style w:type="paragraph" w:customStyle="1" w:styleId="04B0AA06EC6C4D0AA74A625138976FB4">
    <w:name w:val="04B0AA06EC6C4D0AA74A625138976FB4"/>
    <w:rsid w:val="0054368F"/>
    <w:pPr>
      <w:spacing w:before="120" w:after="0" w:line="288" w:lineRule="auto"/>
      <w:ind w:left="720" w:firstLine="510"/>
      <w:contextualSpacing/>
      <w:jc w:val="both"/>
    </w:pPr>
    <w:rPr>
      <w:rFonts w:ascii="Arial" w:eastAsia="Times New Roman" w:hAnsi="Arial" w:cs="Times New Roman"/>
      <w:color w:val="000000"/>
      <w:szCs w:val="24"/>
      <w:lang w:val="es-ES" w:eastAsia="de-DE"/>
    </w:rPr>
  </w:style>
  <w:style w:type="paragraph" w:customStyle="1" w:styleId="DB0DACC92B8142B1BE5D6BE4C1C2293B">
    <w:name w:val="DB0DACC92B8142B1BE5D6BE4C1C2293B"/>
    <w:rsid w:val="0035695B"/>
    <w:rPr>
      <w:lang w:val="es-ES" w:eastAsia="es-ES"/>
    </w:rPr>
  </w:style>
  <w:style w:type="paragraph" w:customStyle="1" w:styleId="4A0459254333484483B61218A73D57DB">
    <w:name w:val="4A0459254333484483B61218A73D57DB"/>
    <w:rsid w:val="0035695B"/>
    <w:rPr>
      <w:lang w:val="es-ES" w:eastAsia="es-ES"/>
    </w:rPr>
  </w:style>
  <w:style w:type="paragraph" w:customStyle="1" w:styleId="74C2C6B59245493E9F85EDDE4FAE8EC4">
    <w:name w:val="74C2C6B59245493E9F85EDDE4FAE8EC4"/>
    <w:rsid w:val="0035695B"/>
    <w:rPr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7FCDBBE-26DE-4C0D-B03E-D0252B004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NextGeneration.dotx</Template>
  <TotalTime>152</TotalTime>
  <Pages>9</Pages>
  <Words>1098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dc:description/>
  <cp:lastModifiedBy>Administrador</cp:lastModifiedBy>
  <cp:revision>6</cp:revision>
  <cp:lastPrinted>2025-11-03T09:59:00Z</cp:lastPrinted>
  <dcterms:created xsi:type="dcterms:W3CDTF">2025-11-11T09:17:00Z</dcterms:created>
  <dcterms:modified xsi:type="dcterms:W3CDTF">2025-11-11T14:02:00Z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