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9382C5" w14:textId="77777777" w:rsidR="00B658A5" w:rsidRDefault="00B658A5" w:rsidP="002A4425">
      <w:pPr>
        <w:pStyle w:val="Ttulo"/>
        <w:rPr>
          <w:lang w:val="es-ES_tradnl" w:eastAsia="es-ES"/>
        </w:rPr>
      </w:pPr>
    </w:p>
    <w:p w14:paraId="6FCEC4BE" w14:textId="662AC9FB" w:rsidR="00A136C2" w:rsidRPr="00A136C2" w:rsidRDefault="00A136C2" w:rsidP="002A4425">
      <w:pPr>
        <w:pStyle w:val="Ttulo"/>
      </w:pPr>
      <w:r w:rsidRPr="005D5E9B">
        <w:rPr>
          <w:lang w:val="es-ES_tradnl" w:eastAsia="es-ES"/>
        </w:rPr>
        <w:t>MEMORIA DESCRIPTIVA</w:t>
      </w:r>
    </w:p>
    <w:p w14:paraId="2759E193" w14:textId="77777777" w:rsidR="00B658A5" w:rsidRDefault="00B658A5" w:rsidP="0018116D">
      <w:pPr>
        <w:ind w:firstLine="0"/>
      </w:pPr>
    </w:p>
    <w:p w14:paraId="732B8274" w14:textId="6F7CF1EC" w:rsidR="00B03661" w:rsidRDefault="0018116D" w:rsidP="0018116D">
      <w:pPr>
        <w:ind w:firstLine="0"/>
      </w:pPr>
      <w:r>
        <w:t>S</w:t>
      </w:r>
      <w:r w:rsidR="007C5B12">
        <w:t xml:space="preserve">ubvenciones </w:t>
      </w:r>
      <w:r w:rsidR="007C5B12" w:rsidRPr="007C5B12">
        <w:t>para el fomento de la preparación para la reutilización y el reciclado de los residuos municipales en Aragón dentro del Programa FEDER Aragón 2021-2027.</w:t>
      </w:r>
    </w:p>
    <w:p w14:paraId="1F4CAF61" w14:textId="5D3EE638" w:rsidR="0047194F" w:rsidRPr="00702620" w:rsidRDefault="00A93999" w:rsidP="004B3175">
      <w:r>
        <w:rPr>
          <w:b/>
          <w:bCs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BC6D5B" wp14:editId="3161AD15">
                <wp:simplePos x="0" y="0"/>
                <wp:positionH relativeFrom="column">
                  <wp:posOffset>53075</wp:posOffset>
                </wp:positionH>
                <wp:positionV relativeFrom="paragraph">
                  <wp:posOffset>157935</wp:posOffset>
                </wp:positionV>
                <wp:extent cx="6202907" cy="20472"/>
                <wp:effectExtent l="0" t="0" r="26670" b="3683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02907" cy="2047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line w14:anchorId="47CE1A3E" id="Conector recto 10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2pt,12.45pt" to="492.6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" strokecolor="#5b9bd5 [3204]" strokeweight=".5pt">
                <v:stroke joinstyle="miter"/>
              </v:line>
            </w:pict>
          </mc:Fallback>
        </mc:AlternateContent>
      </w:r>
    </w:p>
    <w:p w14:paraId="022EAF59" w14:textId="424AF192" w:rsidR="009D1BEA" w:rsidRDefault="003546AC" w:rsidP="00A93999">
      <w:pPr>
        <w:spacing w:line="276" w:lineRule="auto"/>
        <w:ind w:firstLine="0"/>
        <w:rPr>
          <w:b/>
          <w:bCs/>
        </w:rPr>
      </w:pPr>
      <w:r>
        <w:rPr>
          <w:b/>
          <w:bCs/>
        </w:rPr>
        <w:t>LÍNEA DE ACTUACIÓN</w:t>
      </w:r>
      <w:r w:rsidR="0047194F">
        <w:rPr>
          <w:b/>
          <w:bCs/>
        </w:rPr>
        <w:t>:</w:t>
      </w:r>
      <w:r w:rsidR="007C5B12">
        <w:rPr>
          <w:b/>
          <w:bCs/>
        </w:rPr>
        <w:t xml:space="preserve"> (1</w:t>
      </w:r>
      <w:r w:rsidR="009D1BEA">
        <w:rPr>
          <w:b/>
          <w:bCs/>
        </w:rPr>
        <w:t xml:space="preserve">1162) </w:t>
      </w:r>
      <w:r w:rsidR="00992D4D">
        <w:rPr>
          <w:b/>
          <w:bCs/>
        </w:rPr>
        <w:t xml:space="preserve">Línea 1. </w:t>
      </w:r>
      <w:r w:rsidR="009D1BEA">
        <w:rPr>
          <w:b/>
          <w:bCs/>
        </w:rPr>
        <w:t xml:space="preserve">Construcción, ampliación o mejora de plantas de compostaje de </w:t>
      </w:r>
      <w:proofErr w:type="spellStart"/>
      <w:r w:rsidR="009D1BEA">
        <w:rPr>
          <w:b/>
          <w:bCs/>
        </w:rPr>
        <w:t>biorresiduos</w:t>
      </w:r>
      <w:proofErr w:type="spellEnd"/>
      <w:r w:rsidR="009D1BEA">
        <w:rPr>
          <w:b/>
          <w:bCs/>
        </w:rPr>
        <w:t xml:space="preserve"> recogidos separadamente, que requiera obras</w:t>
      </w:r>
    </w:p>
    <w:p w14:paraId="5AF70EC4" w14:textId="1AB2ED1B" w:rsidR="00A93999" w:rsidRDefault="00A93999" w:rsidP="00A93999">
      <w:pPr>
        <w:spacing w:line="276" w:lineRule="auto"/>
        <w:ind w:firstLine="0"/>
        <w:rPr>
          <w:b/>
          <w:bCs/>
        </w:rPr>
      </w:pPr>
      <w:r>
        <w:rPr>
          <w:b/>
          <w:bCs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2F0712" wp14:editId="2BD498B9">
                <wp:simplePos x="0" y="0"/>
                <wp:positionH relativeFrom="column">
                  <wp:posOffset>51008</wp:posOffset>
                </wp:positionH>
                <wp:positionV relativeFrom="paragraph">
                  <wp:posOffset>144723</wp:posOffset>
                </wp:positionV>
                <wp:extent cx="6202907" cy="20472"/>
                <wp:effectExtent l="0" t="0" r="26670" b="3683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02907" cy="2047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line w14:anchorId="0158F065" id="Conector recto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pt,11.4pt" to="492.4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" strokecolor="#5b9bd5 [3204]" strokeweight=".5pt">
                <v:stroke joinstyle="miter"/>
              </v:line>
            </w:pict>
          </mc:Fallback>
        </mc:AlternateContent>
      </w:r>
    </w:p>
    <w:p w14:paraId="6F96E48E" w14:textId="77777777" w:rsidR="00B658A5" w:rsidRDefault="00B658A5" w:rsidP="00A93999">
      <w:pPr>
        <w:spacing w:line="480" w:lineRule="auto"/>
        <w:ind w:firstLine="0"/>
        <w:jc w:val="center"/>
        <w:rPr>
          <w:b/>
          <w:bCs/>
        </w:rPr>
      </w:pPr>
    </w:p>
    <w:p w14:paraId="36C58FBB" w14:textId="789E6508" w:rsidR="003A57B1" w:rsidRPr="009D1BEA" w:rsidRDefault="00981626" w:rsidP="00A93999">
      <w:pPr>
        <w:spacing w:line="480" w:lineRule="auto"/>
        <w:ind w:firstLine="0"/>
        <w:jc w:val="center"/>
        <w:rPr>
          <w:b/>
          <w:bCs/>
        </w:rPr>
      </w:pPr>
      <w:r w:rsidRPr="00702620">
        <w:rPr>
          <w:b/>
          <w:bCs/>
        </w:rPr>
        <w:t>ENTIDAD SOLICITANTE</w:t>
      </w:r>
      <w:r w:rsidR="007C655E" w:rsidRPr="00702620">
        <w:rPr>
          <w:b/>
          <w:bCs/>
        </w:rPr>
        <w:t xml:space="preserve"> </w:t>
      </w:r>
      <w:r w:rsidR="007C655E" w:rsidRPr="009706AB">
        <w:rPr>
          <w:i/>
        </w:rPr>
        <w:t>(R</w:t>
      </w:r>
      <w:r w:rsidR="00A32FF1" w:rsidRPr="009706AB">
        <w:rPr>
          <w:i/>
        </w:rPr>
        <w:t>azón social y CIF</w:t>
      </w:r>
      <w:r w:rsidR="007C655E" w:rsidRPr="009706AB">
        <w:rPr>
          <w:i/>
        </w:rPr>
        <w:t>)</w:t>
      </w:r>
      <w:r w:rsidR="00A32FF1" w:rsidRPr="00702620"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913"/>
      </w:tblGrid>
      <w:tr w:rsidR="00EE7E95" w14:paraId="7766C0F0" w14:textId="77777777" w:rsidTr="00EE7E95">
        <w:tc>
          <w:tcPr>
            <w:tcW w:w="9913" w:type="dxa"/>
          </w:tcPr>
          <w:p w14:paraId="7C0999FA" w14:textId="77777777" w:rsidR="00EE7E95" w:rsidRDefault="00EE7E95" w:rsidP="00EE7E95">
            <w:pPr>
              <w:spacing w:line="480" w:lineRule="auto"/>
              <w:ind w:firstLine="0"/>
            </w:pPr>
          </w:p>
          <w:p w14:paraId="61A0F869" w14:textId="1501AAFE" w:rsidR="00EE7E95" w:rsidRDefault="00EE7E95" w:rsidP="00EE7E95">
            <w:pPr>
              <w:spacing w:line="480" w:lineRule="auto"/>
              <w:ind w:firstLine="0"/>
            </w:pPr>
          </w:p>
        </w:tc>
      </w:tr>
    </w:tbl>
    <w:p w14:paraId="4CF8B602" w14:textId="77777777" w:rsidR="009D1BEA" w:rsidRDefault="009D1BEA" w:rsidP="00EE7E95">
      <w:pPr>
        <w:spacing w:line="480" w:lineRule="auto"/>
        <w:ind w:firstLine="0"/>
        <w:rPr>
          <w:b/>
          <w:bCs/>
        </w:rPr>
      </w:pPr>
    </w:p>
    <w:p w14:paraId="1B7D15C0" w14:textId="40669B4C" w:rsidR="00EE7E95" w:rsidRDefault="000F7EDB" w:rsidP="00B658A5">
      <w:pPr>
        <w:pStyle w:val="Prrafodelista"/>
        <w:numPr>
          <w:ilvl w:val="0"/>
          <w:numId w:val="21"/>
        </w:numPr>
        <w:spacing w:line="276" w:lineRule="auto"/>
        <w:rPr>
          <w:b/>
          <w:bCs/>
          <w:color w:val="auto"/>
        </w:rPr>
      </w:pPr>
      <w:r w:rsidRPr="00B658A5">
        <w:rPr>
          <w:b/>
          <w:bCs/>
          <w:color w:val="auto"/>
        </w:rPr>
        <w:t xml:space="preserve">TÍTULO </w:t>
      </w:r>
      <w:r w:rsidR="009D1BEA" w:rsidRPr="00B658A5">
        <w:rPr>
          <w:b/>
          <w:bCs/>
          <w:color w:val="auto"/>
        </w:rPr>
        <w:t xml:space="preserve">O BREVE DESCRIPCIÓN </w:t>
      </w:r>
      <w:r w:rsidRPr="00B658A5">
        <w:rPr>
          <w:b/>
          <w:bCs/>
          <w:color w:val="auto"/>
        </w:rPr>
        <w:t>DE LA ACTUACIÓN</w:t>
      </w:r>
      <w:r w:rsidR="00602678" w:rsidRPr="00B658A5">
        <w:rPr>
          <w:b/>
          <w:bCs/>
          <w:color w:val="auto"/>
        </w:rPr>
        <w:t>:</w:t>
      </w:r>
    </w:p>
    <w:p w14:paraId="3B608495" w14:textId="77777777" w:rsidR="00B658A5" w:rsidRPr="00B658A5" w:rsidRDefault="00B658A5" w:rsidP="00B658A5">
      <w:pPr>
        <w:pStyle w:val="Prrafodelista"/>
        <w:spacing w:line="276" w:lineRule="auto"/>
        <w:ind w:firstLine="0"/>
        <w:rPr>
          <w:b/>
          <w:bCs/>
          <w:color w:val="aut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913"/>
      </w:tblGrid>
      <w:tr w:rsidR="00EE7E95" w14:paraId="570023BF" w14:textId="77777777" w:rsidTr="00EE7E95">
        <w:tc>
          <w:tcPr>
            <w:tcW w:w="9913" w:type="dxa"/>
          </w:tcPr>
          <w:p w14:paraId="0ED46DE1" w14:textId="77777777" w:rsidR="00EE7E95" w:rsidRDefault="00EE7E95" w:rsidP="00EE7E95">
            <w:pPr>
              <w:spacing w:line="480" w:lineRule="auto"/>
              <w:ind w:firstLine="0"/>
              <w:rPr>
                <w:b/>
                <w:bCs/>
              </w:rPr>
            </w:pPr>
          </w:p>
          <w:p w14:paraId="3BF23C4D" w14:textId="0CD4DE1B" w:rsidR="00EE7E95" w:rsidRDefault="00EE7E95" w:rsidP="00EE7E95">
            <w:pPr>
              <w:spacing w:line="480" w:lineRule="auto"/>
              <w:ind w:firstLine="0"/>
              <w:rPr>
                <w:b/>
                <w:bCs/>
              </w:rPr>
            </w:pPr>
          </w:p>
        </w:tc>
      </w:tr>
    </w:tbl>
    <w:p w14:paraId="44ABD082" w14:textId="25D439FD" w:rsidR="009D1BEA" w:rsidRDefault="009D1BEA" w:rsidP="00B658A5">
      <w:pPr>
        <w:spacing w:line="480" w:lineRule="auto"/>
        <w:ind w:firstLine="0"/>
        <w:rPr>
          <w:b/>
          <w:bCs/>
        </w:rPr>
      </w:pPr>
    </w:p>
    <w:p w14:paraId="35F7B80F" w14:textId="014A823A" w:rsidR="009D1BEA" w:rsidRDefault="00E434A2" w:rsidP="009D1BEA">
      <w:pPr>
        <w:pStyle w:val="Prrafodelista"/>
        <w:numPr>
          <w:ilvl w:val="0"/>
          <w:numId w:val="21"/>
        </w:numPr>
        <w:spacing w:line="276" w:lineRule="auto"/>
        <w:rPr>
          <w:b/>
          <w:bCs/>
          <w:color w:val="auto"/>
        </w:rPr>
      </w:pPr>
      <w:r w:rsidRPr="00E434A2">
        <w:rPr>
          <w:b/>
          <w:bCs/>
          <w:noProof/>
          <w:color w:val="auto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55F5201" wp14:editId="4C65877D">
                <wp:simplePos x="0" y="0"/>
                <wp:positionH relativeFrom="column">
                  <wp:posOffset>51435</wp:posOffset>
                </wp:positionH>
                <wp:positionV relativeFrom="paragraph">
                  <wp:posOffset>698500</wp:posOffset>
                </wp:positionV>
                <wp:extent cx="6120765" cy="801370"/>
                <wp:effectExtent l="0" t="0" r="13335" b="17780"/>
                <wp:wrapTopAndBottom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765" cy="801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2952EB" w14:textId="3BC259F7" w:rsidR="00E434A2" w:rsidRPr="00E434A2" w:rsidRDefault="00E434A2">
                            <w:pPr>
                              <w:rPr>
                                <w:color w:val="AEAAAA" w:themeColor="background2" w:themeShade="BF"/>
                              </w:rPr>
                            </w:pPr>
                            <w:r w:rsidRPr="00E434A2">
                              <w:rPr>
                                <w:color w:val="AEAAAA" w:themeColor="background2" w:themeShade="BF"/>
                              </w:rPr>
                              <w:t xml:space="preserve">Ámbito territorial: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5F5201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4.05pt;margin-top:55pt;width:481.95pt;height:63.1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">
                <v:textbox>
                  <w:txbxContent>
                    <w:p w14:paraId="642952EB" w14:textId="3BC259F7" w:rsidR="00E434A2" w:rsidRPr="00E434A2" w:rsidRDefault="00E434A2">
                      <w:pPr>
                        <w:rPr>
                          <w:color w:val="AEAAAA" w:themeColor="background2" w:themeShade="BF"/>
                        </w:rPr>
                      </w:pPr>
                      <w:r w:rsidRPr="00E434A2">
                        <w:rPr>
                          <w:color w:val="AEAAAA" w:themeColor="background2" w:themeShade="BF"/>
                        </w:rPr>
                        <w:t xml:space="preserve">Ámbito territorial: 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9D1BEA" w:rsidRPr="0058303A">
        <w:rPr>
          <w:b/>
          <w:bCs/>
          <w:color w:val="auto"/>
        </w:rPr>
        <w:t xml:space="preserve">ÁMBITO TERRITORIAL AL QUE PRESTARÁ SERVICIO LA INSTALACIÓN, IDENTIFICANDO </w:t>
      </w:r>
      <w:r w:rsidR="002F612D" w:rsidRPr="0058303A">
        <w:rPr>
          <w:b/>
          <w:bCs/>
          <w:color w:val="auto"/>
        </w:rPr>
        <w:t xml:space="preserve">TODOS </w:t>
      </w:r>
      <w:r w:rsidR="009D1BEA" w:rsidRPr="0058303A">
        <w:rPr>
          <w:b/>
          <w:bCs/>
          <w:color w:val="auto"/>
        </w:rPr>
        <w:t>LOS MUNICIPIOS O</w:t>
      </w:r>
      <w:r w:rsidR="009711C4" w:rsidRPr="0058303A">
        <w:rPr>
          <w:b/>
          <w:bCs/>
          <w:color w:val="auto"/>
        </w:rPr>
        <w:t>/Y</w:t>
      </w:r>
      <w:r w:rsidR="009D1BEA" w:rsidRPr="0058303A">
        <w:rPr>
          <w:b/>
          <w:bCs/>
          <w:color w:val="auto"/>
        </w:rPr>
        <w:t xml:space="preserve"> ENTIDADES SUPRAMUNICIPALES</w:t>
      </w:r>
      <w:r w:rsidR="002F612D" w:rsidRPr="0058303A">
        <w:rPr>
          <w:b/>
          <w:bCs/>
          <w:color w:val="auto"/>
        </w:rPr>
        <w:t xml:space="preserve">, CON </w:t>
      </w:r>
      <w:r w:rsidR="009D1BEA" w:rsidRPr="0058303A">
        <w:rPr>
          <w:b/>
          <w:bCs/>
          <w:color w:val="auto"/>
        </w:rPr>
        <w:t xml:space="preserve">SU </w:t>
      </w:r>
      <w:r w:rsidR="002F612D" w:rsidRPr="0058303A">
        <w:rPr>
          <w:b/>
          <w:bCs/>
          <w:color w:val="auto"/>
        </w:rPr>
        <w:t>RESPECTIVO CENSO</w:t>
      </w:r>
      <w:r w:rsidR="00D93BF0" w:rsidRPr="0058303A">
        <w:rPr>
          <w:rStyle w:val="Refdenotaalpie"/>
          <w:b/>
          <w:bCs/>
          <w:color w:val="auto"/>
        </w:rPr>
        <w:footnoteReference w:id="1"/>
      </w:r>
      <w:r w:rsidR="002F612D" w:rsidRPr="0058303A">
        <w:rPr>
          <w:b/>
          <w:bCs/>
          <w:color w:val="auto"/>
        </w:rPr>
        <w:t xml:space="preserve"> DE </w:t>
      </w:r>
      <w:r w:rsidR="009D1BEA" w:rsidRPr="0058303A">
        <w:rPr>
          <w:b/>
          <w:bCs/>
          <w:color w:val="auto"/>
        </w:rPr>
        <w:t>POBLACIÓN:</w:t>
      </w:r>
    </w:p>
    <w:p w14:paraId="0E1E2021" w14:textId="21C86B39" w:rsidR="00C669A0" w:rsidRDefault="00C669A0" w:rsidP="00C669A0">
      <w:pPr>
        <w:pStyle w:val="Prrafodelista"/>
        <w:spacing w:line="276" w:lineRule="auto"/>
        <w:ind w:firstLine="0"/>
        <w:rPr>
          <w:b/>
          <w:bCs/>
          <w:color w:val="auto"/>
        </w:rPr>
      </w:pPr>
      <w:bookmarkStart w:id="0" w:name="_GoBack"/>
      <w:bookmarkEnd w:id="0"/>
    </w:p>
    <w:p w14:paraId="488E8928" w14:textId="70D04741" w:rsidR="00B658A5" w:rsidRDefault="00B658A5" w:rsidP="00C669A0">
      <w:pPr>
        <w:pStyle w:val="Prrafodelista"/>
        <w:spacing w:line="276" w:lineRule="auto"/>
        <w:ind w:firstLine="0"/>
        <w:rPr>
          <w:b/>
          <w:bCs/>
          <w:color w:val="aut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823"/>
        <w:gridCol w:w="2785"/>
        <w:gridCol w:w="3305"/>
      </w:tblGrid>
      <w:tr w:rsidR="0058303A" w:rsidRPr="00B658A5" w14:paraId="2AC2F8D4" w14:textId="77777777" w:rsidTr="00D5004A">
        <w:trPr>
          <w:trHeight w:val="634"/>
        </w:trPr>
        <w:tc>
          <w:tcPr>
            <w:tcW w:w="3823" w:type="dxa"/>
          </w:tcPr>
          <w:p w14:paraId="41E7DCC0" w14:textId="32A78326" w:rsidR="00EA2B6B" w:rsidRPr="00B658A5" w:rsidRDefault="00FB7386" w:rsidP="00D5004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  <w:sz w:val="20"/>
                <w:szCs w:val="20"/>
              </w:rPr>
            </w:pPr>
            <w:r w:rsidRPr="00B658A5">
              <w:rPr>
                <w:rFonts w:eastAsia="CIDFont+F2" w:cs="Arial"/>
                <w:b/>
                <w:color w:val="auto"/>
                <w:sz w:val="20"/>
                <w:szCs w:val="20"/>
              </w:rPr>
              <w:t>M</w:t>
            </w:r>
            <w:r w:rsidR="00EA2B6B" w:rsidRPr="00B658A5">
              <w:rPr>
                <w:rFonts w:eastAsia="CIDFont+F2" w:cs="Arial"/>
                <w:b/>
                <w:color w:val="auto"/>
                <w:sz w:val="20"/>
                <w:szCs w:val="20"/>
              </w:rPr>
              <w:t>unicipios a los que prestará servicio la instalaci</w:t>
            </w:r>
            <w:r w:rsidR="00D5004A" w:rsidRPr="00B658A5">
              <w:rPr>
                <w:rFonts w:eastAsia="CIDFont+F2" w:cs="Arial"/>
                <w:b/>
                <w:color w:val="auto"/>
                <w:sz w:val="20"/>
                <w:szCs w:val="20"/>
              </w:rPr>
              <w:t>ón</w:t>
            </w:r>
            <w:r w:rsidRPr="00B658A5">
              <w:rPr>
                <w:rFonts w:eastAsia="CIDFont+F2" w:cs="Arial"/>
                <w:b/>
                <w:color w:val="auto"/>
                <w:sz w:val="20"/>
                <w:szCs w:val="20"/>
              </w:rPr>
              <w:t>.</w:t>
            </w:r>
          </w:p>
        </w:tc>
        <w:tc>
          <w:tcPr>
            <w:tcW w:w="2785" w:type="dxa"/>
          </w:tcPr>
          <w:p w14:paraId="770C7CFA" w14:textId="3243F2F8" w:rsidR="00EA2B6B" w:rsidRPr="00B658A5" w:rsidRDefault="00FB7386" w:rsidP="00EA2B6B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  <w:sz w:val="20"/>
                <w:szCs w:val="20"/>
              </w:rPr>
            </w:pPr>
            <w:r w:rsidRPr="00B658A5">
              <w:rPr>
                <w:rFonts w:eastAsia="CIDFont+F2" w:cs="Arial"/>
                <w:b/>
                <w:bCs/>
                <w:color w:val="auto"/>
                <w:sz w:val="20"/>
                <w:szCs w:val="20"/>
              </w:rPr>
              <w:t>Censo</w:t>
            </w:r>
            <w:r w:rsidRPr="00B658A5">
              <w:rPr>
                <w:rFonts w:eastAsia="CIDFont+F2" w:cs="Arial"/>
                <w:b/>
                <w:bCs/>
                <w:color w:val="auto"/>
                <w:sz w:val="20"/>
                <w:szCs w:val="20"/>
                <w:vertAlign w:val="superscript"/>
              </w:rPr>
              <w:footnoteReference w:id="2"/>
            </w:r>
            <w:r w:rsidRPr="00B658A5">
              <w:rPr>
                <w:rFonts w:eastAsia="CIDFont+F2" w:cs="Arial"/>
                <w:b/>
                <w:bCs/>
                <w:color w:val="auto"/>
                <w:sz w:val="20"/>
                <w:szCs w:val="20"/>
              </w:rPr>
              <w:t xml:space="preserve"> de población</w:t>
            </w:r>
            <w:r w:rsidRPr="00B658A5">
              <w:rPr>
                <w:rFonts w:eastAsia="CIDFont+F2" w:cs="Arial"/>
                <w:b/>
                <w:color w:val="auto"/>
                <w:sz w:val="20"/>
                <w:szCs w:val="20"/>
              </w:rPr>
              <w:t>:</w:t>
            </w:r>
          </w:p>
        </w:tc>
        <w:tc>
          <w:tcPr>
            <w:tcW w:w="3305" w:type="dxa"/>
          </w:tcPr>
          <w:p w14:paraId="35236ABF" w14:textId="312EB395" w:rsidR="00EA2B6B" w:rsidRPr="00B658A5" w:rsidRDefault="00B658A5" w:rsidP="00FB7386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  <w:sz w:val="20"/>
                <w:szCs w:val="20"/>
              </w:rPr>
            </w:pPr>
            <w:r>
              <w:rPr>
                <w:rFonts w:eastAsia="CIDFont+F2" w:cs="Arial"/>
                <w:b/>
                <w:color w:val="auto"/>
                <w:sz w:val="20"/>
                <w:szCs w:val="20"/>
              </w:rPr>
              <w:t>M</w:t>
            </w:r>
            <w:r w:rsidR="00EA2B6B" w:rsidRPr="00B658A5">
              <w:rPr>
                <w:rFonts w:eastAsia="CIDFont+F2" w:cs="Arial"/>
                <w:b/>
                <w:color w:val="auto"/>
                <w:sz w:val="20"/>
                <w:szCs w:val="20"/>
              </w:rPr>
              <w:t>unicipios de más de 10.000 habitantes:</w:t>
            </w:r>
            <w:r w:rsidR="00FB7386" w:rsidRPr="00B658A5">
              <w:rPr>
                <w:rFonts w:eastAsia="CIDFont+F2" w:cs="Arial"/>
                <w:b/>
                <w:color w:val="auto"/>
                <w:sz w:val="20"/>
                <w:szCs w:val="20"/>
              </w:rPr>
              <w:t xml:space="preserve"> </w:t>
            </w:r>
            <w:r w:rsidR="00FB7386" w:rsidRPr="00B658A5">
              <w:rPr>
                <w:rFonts w:eastAsia="CIDFont+F2" w:cs="Arial"/>
                <w:color w:val="auto"/>
                <w:sz w:val="20"/>
                <w:szCs w:val="20"/>
              </w:rPr>
              <w:t>indicar con una X en su caso.</w:t>
            </w:r>
          </w:p>
        </w:tc>
      </w:tr>
      <w:tr w:rsidR="00C669A0" w:rsidRPr="00B658A5" w14:paraId="0ABDF54E" w14:textId="77777777" w:rsidTr="00D5004A">
        <w:trPr>
          <w:trHeight w:val="559"/>
        </w:trPr>
        <w:tc>
          <w:tcPr>
            <w:tcW w:w="3823" w:type="dxa"/>
          </w:tcPr>
          <w:p w14:paraId="3F807698" w14:textId="77777777" w:rsidR="00D5004A" w:rsidRPr="00B658A5" w:rsidRDefault="00D5004A" w:rsidP="009D1BE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  <w:sz w:val="20"/>
                <w:szCs w:val="20"/>
              </w:rPr>
            </w:pPr>
          </w:p>
        </w:tc>
        <w:tc>
          <w:tcPr>
            <w:tcW w:w="2785" w:type="dxa"/>
          </w:tcPr>
          <w:p w14:paraId="3E527505" w14:textId="77777777" w:rsidR="00D5004A" w:rsidRPr="00B658A5" w:rsidRDefault="00D5004A" w:rsidP="00EA2B6B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  <w:sz w:val="20"/>
                <w:szCs w:val="20"/>
              </w:rPr>
            </w:pPr>
          </w:p>
        </w:tc>
        <w:tc>
          <w:tcPr>
            <w:tcW w:w="3305" w:type="dxa"/>
          </w:tcPr>
          <w:p w14:paraId="7C600573" w14:textId="77777777" w:rsidR="00D5004A" w:rsidRPr="00B658A5" w:rsidRDefault="00D5004A" w:rsidP="009D1BE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  <w:sz w:val="20"/>
                <w:szCs w:val="20"/>
              </w:rPr>
            </w:pPr>
          </w:p>
        </w:tc>
      </w:tr>
      <w:tr w:rsidR="00FB7386" w:rsidRPr="00B658A5" w14:paraId="5995108D" w14:textId="77777777" w:rsidTr="00D5004A">
        <w:trPr>
          <w:trHeight w:val="559"/>
        </w:trPr>
        <w:tc>
          <w:tcPr>
            <w:tcW w:w="3823" w:type="dxa"/>
          </w:tcPr>
          <w:p w14:paraId="516ADFE8" w14:textId="77777777" w:rsidR="00FB7386" w:rsidRPr="00B658A5" w:rsidRDefault="00FB7386" w:rsidP="009D1BE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  <w:sz w:val="20"/>
                <w:szCs w:val="20"/>
              </w:rPr>
            </w:pPr>
          </w:p>
        </w:tc>
        <w:tc>
          <w:tcPr>
            <w:tcW w:w="2785" w:type="dxa"/>
          </w:tcPr>
          <w:p w14:paraId="0C1CB8E0" w14:textId="77777777" w:rsidR="00FB7386" w:rsidRPr="00B658A5" w:rsidRDefault="00FB7386" w:rsidP="00EA2B6B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  <w:sz w:val="20"/>
                <w:szCs w:val="20"/>
              </w:rPr>
            </w:pPr>
          </w:p>
        </w:tc>
        <w:tc>
          <w:tcPr>
            <w:tcW w:w="3305" w:type="dxa"/>
          </w:tcPr>
          <w:p w14:paraId="44ED2AF0" w14:textId="77777777" w:rsidR="00FB7386" w:rsidRPr="00B658A5" w:rsidRDefault="00FB7386" w:rsidP="009D1BE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  <w:sz w:val="20"/>
                <w:szCs w:val="20"/>
              </w:rPr>
            </w:pPr>
          </w:p>
        </w:tc>
      </w:tr>
      <w:tr w:rsidR="00774BCA" w:rsidRPr="00B658A5" w14:paraId="4E1E72CB" w14:textId="77777777" w:rsidTr="00B658A5">
        <w:trPr>
          <w:trHeight w:val="559"/>
        </w:trPr>
        <w:tc>
          <w:tcPr>
            <w:tcW w:w="3823" w:type="dxa"/>
            <w:vAlign w:val="center"/>
          </w:tcPr>
          <w:p w14:paraId="4F6C0F01" w14:textId="59554206" w:rsidR="00774BCA" w:rsidRPr="00B658A5" w:rsidRDefault="00B658A5" w:rsidP="00B658A5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EAAAA" w:themeColor="background2" w:themeShade="BF"/>
                <w:sz w:val="20"/>
                <w:szCs w:val="20"/>
              </w:rPr>
            </w:pPr>
            <w:r w:rsidRPr="00B658A5">
              <w:rPr>
                <w:rFonts w:eastAsia="CIDFont+F2" w:cs="Arial"/>
                <w:b/>
                <w:color w:val="AEAAAA" w:themeColor="background2" w:themeShade="BF"/>
                <w:sz w:val="20"/>
                <w:szCs w:val="20"/>
              </w:rPr>
              <w:t>Suma total municipios:</w:t>
            </w:r>
          </w:p>
        </w:tc>
        <w:tc>
          <w:tcPr>
            <w:tcW w:w="2785" w:type="dxa"/>
            <w:vAlign w:val="center"/>
          </w:tcPr>
          <w:p w14:paraId="7F887A18" w14:textId="7CF1DD3B" w:rsidR="00774BCA" w:rsidRPr="00B658A5" w:rsidRDefault="00B658A5" w:rsidP="00B658A5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EAAAA" w:themeColor="background2" w:themeShade="BF"/>
                <w:sz w:val="20"/>
                <w:szCs w:val="20"/>
              </w:rPr>
            </w:pPr>
            <w:r w:rsidRPr="00B658A5">
              <w:rPr>
                <w:rFonts w:eastAsia="CIDFont+F2" w:cs="Arial"/>
                <w:b/>
                <w:color w:val="AEAAAA" w:themeColor="background2" w:themeShade="BF"/>
                <w:sz w:val="20"/>
                <w:szCs w:val="20"/>
              </w:rPr>
              <w:t>Suma total población:</w:t>
            </w:r>
          </w:p>
        </w:tc>
        <w:tc>
          <w:tcPr>
            <w:tcW w:w="3305" w:type="dxa"/>
            <w:vAlign w:val="center"/>
          </w:tcPr>
          <w:p w14:paraId="31C0D7AA" w14:textId="1522A955" w:rsidR="00774BCA" w:rsidRPr="00B658A5" w:rsidRDefault="00B658A5" w:rsidP="00B658A5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EAAAA" w:themeColor="background2" w:themeShade="BF"/>
                <w:sz w:val="20"/>
                <w:szCs w:val="20"/>
              </w:rPr>
            </w:pPr>
            <w:r w:rsidRPr="00B658A5">
              <w:rPr>
                <w:rFonts w:eastAsia="CIDFont+F2" w:cs="Arial"/>
                <w:b/>
                <w:color w:val="AEAAAA" w:themeColor="background2" w:themeShade="BF"/>
                <w:sz w:val="20"/>
                <w:szCs w:val="20"/>
              </w:rPr>
              <w:t xml:space="preserve">Nº </w:t>
            </w:r>
            <w:r>
              <w:rPr>
                <w:rFonts w:eastAsia="CIDFont+F2" w:cs="Arial"/>
                <w:b/>
                <w:color w:val="AEAAAA" w:themeColor="background2" w:themeShade="BF"/>
                <w:sz w:val="20"/>
                <w:szCs w:val="20"/>
              </w:rPr>
              <w:t>municipios</w:t>
            </w:r>
            <w:r w:rsidRPr="00B658A5">
              <w:rPr>
                <w:rFonts w:eastAsia="CIDFont+F2" w:cs="Arial"/>
                <w:b/>
                <w:color w:val="AEAAAA" w:themeColor="background2" w:themeShade="BF"/>
                <w:sz w:val="20"/>
                <w:szCs w:val="20"/>
              </w:rPr>
              <w:t>:</w:t>
            </w:r>
          </w:p>
        </w:tc>
      </w:tr>
    </w:tbl>
    <w:p w14:paraId="153E40C0" w14:textId="77777777" w:rsidR="009D1BEA" w:rsidRPr="0058303A" w:rsidRDefault="009D1BEA" w:rsidP="00307643">
      <w:pPr>
        <w:pStyle w:val="Prrafodelista"/>
        <w:spacing w:line="480" w:lineRule="auto"/>
        <w:ind w:firstLine="0"/>
        <w:rPr>
          <w:rFonts w:eastAsia="CIDFont+F2" w:cs="Arial"/>
          <w:b/>
          <w:color w:val="auto"/>
        </w:rPr>
      </w:pPr>
    </w:p>
    <w:p w14:paraId="6F5D5CED" w14:textId="692D2248" w:rsidR="00C669A0" w:rsidRDefault="00C669A0" w:rsidP="00C669A0">
      <w:pPr>
        <w:pStyle w:val="Prrafodelista"/>
        <w:numPr>
          <w:ilvl w:val="0"/>
          <w:numId w:val="21"/>
        </w:numPr>
        <w:spacing w:line="276" w:lineRule="auto"/>
        <w:rPr>
          <w:b/>
          <w:bCs/>
          <w:color w:val="auto"/>
        </w:rPr>
      </w:pPr>
      <w:r>
        <w:rPr>
          <w:rFonts w:eastAsia="CIDFont+F2" w:cs="Arial"/>
          <w:b/>
        </w:rPr>
        <w:t>DESCRIPCION DE LA ACTUACIÓN</w:t>
      </w:r>
      <w:r>
        <w:rPr>
          <w:b/>
          <w:bCs/>
          <w:color w:val="auto"/>
        </w:rPr>
        <w:t xml:space="preserve"> </w:t>
      </w:r>
      <w:r w:rsidR="00362448">
        <w:rPr>
          <w:b/>
          <w:bCs/>
          <w:color w:val="auto"/>
        </w:rPr>
        <w:t>PARA LA QUE SE SOLICITA LA AYUDA</w:t>
      </w:r>
    </w:p>
    <w:p w14:paraId="0F5817F7" w14:textId="77777777" w:rsidR="00C669A0" w:rsidRDefault="00C669A0" w:rsidP="00C669A0">
      <w:pPr>
        <w:pStyle w:val="Prrafodelista"/>
        <w:spacing w:line="276" w:lineRule="auto"/>
        <w:ind w:firstLine="0"/>
        <w:rPr>
          <w:b/>
          <w:bCs/>
          <w:color w:val="auto"/>
        </w:rPr>
      </w:pPr>
    </w:p>
    <w:p w14:paraId="5F9C0810" w14:textId="37861594" w:rsidR="009D1BEA" w:rsidRPr="00F86C04" w:rsidRDefault="00C669A0" w:rsidP="005C2379">
      <w:pPr>
        <w:pStyle w:val="Prrafodelista"/>
        <w:numPr>
          <w:ilvl w:val="1"/>
          <w:numId w:val="21"/>
        </w:numPr>
        <w:spacing w:line="360" w:lineRule="auto"/>
        <w:rPr>
          <w:rFonts w:eastAsia="CIDFont+F2" w:cs="Arial"/>
          <w:b/>
        </w:rPr>
      </w:pPr>
      <w:r w:rsidRPr="00F86C04">
        <w:rPr>
          <w:rFonts w:eastAsia="CIDFont+F2" w:cs="Arial"/>
          <w:b/>
        </w:rPr>
        <w:t>TIPO DE ACTUACIO</w:t>
      </w:r>
      <w:r w:rsidR="00F86C04" w:rsidRPr="00F86C04">
        <w:rPr>
          <w:rFonts w:eastAsia="CIDFont+F2" w:cs="Arial"/>
          <w:b/>
        </w:rPr>
        <w:t xml:space="preserve">N </w:t>
      </w:r>
      <w:sdt>
        <w:sdtPr>
          <w:rPr>
            <w:rFonts w:eastAsia="CIDFont+F2" w:cs="Arial"/>
            <w:b/>
          </w:rPr>
          <w:alias w:val="TIPO DE ACTUACIÓN"/>
          <w:tag w:val="TIPO DE ACTUACIÓN"/>
          <w:id w:val="286012055"/>
          <w:lock w:val="sdtLocked"/>
          <w:placeholder>
            <w:docPart w:val="04B0AA06EC6C4D0AA74A625138976FB4"/>
          </w:placeholder>
          <w:showingPlcHdr/>
          <w:comboBox>
            <w:listItem w:value="Elija un elemento."/>
            <w:listItem w:displayText="CONSTRUCCIÓN NUEVA PLANTA" w:value="CONSTRUCCIÓN NUEVA PLANTA"/>
            <w:listItem w:displayText="AMPLIACIÓN O MEJORA" w:value="AMPLIACIÓN O MEJORA"/>
          </w:comboBox>
        </w:sdtPr>
        <w:sdtEndPr/>
        <w:sdtContent>
          <w:r w:rsidRPr="00915CD4">
            <w:rPr>
              <w:rStyle w:val="Textodelmarcadordeposicin"/>
            </w:rPr>
            <w:t>Elija un elemento.</w:t>
          </w:r>
        </w:sdtContent>
      </w:sdt>
      <w:r w:rsidR="000A5CD7" w:rsidRPr="00F86C04">
        <w:rPr>
          <w:rFonts w:eastAsia="CIDFont+F2" w:cs="Arial"/>
          <w:b/>
        </w:rPr>
        <w:t xml:space="preserve">   </w:t>
      </w: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4680"/>
        <w:gridCol w:w="4513"/>
      </w:tblGrid>
      <w:tr w:rsidR="000A5CD7" w14:paraId="4697781E" w14:textId="77777777" w:rsidTr="00C669A0">
        <w:tc>
          <w:tcPr>
            <w:tcW w:w="4680" w:type="dxa"/>
          </w:tcPr>
          <w:p w14:paraId="13CA2867" w14:textId="33C1874A" w:rsidR="000A5CD7" w:rsidRDefault="000A5CD7" w:rsidP="009D1BE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</w:rPr>
            </w:pPr>
            <w:r>
              <w:rPr>
                <w:rFonts w:eastAsia="CIDFont+F2" w:cs="Arial"/>
                <w:b/>
              </w:rPr>
              <w:t>CONSTRUCCION DE NUEVA PLANTA</w:t>
            </w:r>
          </w:p>
        </w:tc>
        <w:tc>
          <w:tcPr>
            <w:tcW w:w="4513" w:type="dxa"/>
          </w:tcPr>
          <w:p w14:paraId="4D7CC4D2" w14:textId="77777777" w:rsidR="000A5CD7" w:rsidRDefault="000A5CD7" w:rsidP="009D1BE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</w:rPr>
            </w:pPr>
          </w:p>
        </w:tc>
      </w:tr>
      <w:tr w:rsidR="000A5CD7" w14:paraId="48610C54" w14:textId="77777777" w:rsidTr="00C669A0">
        <w:tc>
          <w:tcPr>
            <w:tcW w:w="4680" w:type="dxa"/>
          </w:tcPr>
          <w:p w14:paraId="3BE7E9D8" w14:textId="6528174E" w:rsidR="000A5CD7" w:rsidRDefault="000A5CD7" w:rsidP="009D1BE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</w:rPr>
            </w:pPr>
            <w:r>
              <w:rPr>
                <w:rFonts w:eastAsia="CIDFont+F2" w:cs="Arial"/>
                <w:b/>
              </w:rPr>
              <w:t>AMPLIACION O MEJORA DE PLANTA EXISTENTE</w:t>
            </w:r>
            <w:r w:rsidR="00BC27A0">
              <w:rPr>
                <w:rStyle w:val="Refdenotaalpie"/>
                <w:rFonts w:eastAsia="CIDFont+F2" w:cs="Arial"/>
                <w:b/>
              </w:rPr>
              <w:footnoteReference w:id="3"/>
            </w:r>
          </w:p>
        </w:tc>
        <w:tc>
          <w:tcPr>
            <w:tcW w:w="4513" w:type="dxa"/>
          </w:tcPr>
          <w:p w14:paraId="4B02E03B" w14:textId="77777777" w:rsidR="000A5CD7" w:rsidRDefault="000A5CD7" w:rsidP="009D1BE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</w:rPr>
            </w:pPr>
          </w:p>
        </w:tc>
      </w:tr>
    </w:tbl>
    <w:p w14:paraId="6E4F2A28" w14:textId="359E6D4E" w:rsidR="00D6156A" w:rsidRDefault="00D6156A" w:rsidP="00307643">
      <w:pPr>
        <w:pStyle w:val="Prrafodelista"/>
        <w:spacing w:line="480" w:lineRule="auto"/>
        <w:ind w:firstLine="0"/>
        <w:rPr>
          <w:rFonts w:eastAsia="CIDFont+F2" w:cs="Arial"/>
          <w:b/>
        </w:rPr>
      </w:pPr>
    </w:p>
    <w:p w14:paraId="1C476687" w14:textId="5498CF30" w:rsidR="00F86C04" w:rsidRDefault="00F86C04" w:rsidP="00F86C04">
      <w:pPr>
        <w:pStyle w:val="Prrafodelista"/>
        <w:numPr>
          <w:ilvl w:val="1"/>
          <w:numId w:val="21"/>
        </w:numPr>
        <w:spacing w:line="276" w:lineRule="auto"/>
        <w:rPr>
          <w:b/>
          <w:bCs/>
          <w:color w:val="auto"/>
        </w:rPr>
      </w:pPr>
      <w:r>
        <w:rPr>
          <w:b/>
          <w:bCs/>
          <w:color w:val="auto"/>
        </w:rPr>
        <w:t>DESGLOSE DETALLADO DE LA ACTUACION ENTRE LOS DISTINTOS CONCEPTOS FINANCIABLES</w:t>
      </w:r>
    </w:p>
    <w:p w14:paraId="05514DDE" w14:textId="77777777" w:rsidR="00307643" w:rsidRDefault="00307643" w:rsidP="00307643">
      <w:pPr>
        <w:pStyle w:val="Prrafodelista"/>
        <w:spacing w:line="276" w:lineRule="auto"/>
        <w:ind w:left="1080" w:firstLine="0"/>
        <w:rPr>
          <w:b/>
          <w:bCs/>
          <w:color w:val="auto"/>
        </w:rPr>
      </w:pPr>
    </w:p>
    <w:tbl>
      <w:tblPr>
        <w:tblStyle w:val="Tablaconcuadrcula"/>
        <w:tblW w:w="0" w:type="auto"/>
        <w:tblInd w:w="137" w:type="dxa"/>
        <w:tblLook w:val="04A0" w:firstRow="1" w:lastRow="0" w:firstColumn="1" w:lastColumn="0" w:noHBand="0" w:noVBand="1"/>
      </w:tblPr>
      <w:tblGrid>
        <w:gridCol w:w="4394"/>
        <w:gridCol w:w="5382"/>
      </w:tblGrid>
      <w:tr w:rsidR="00F86C04" w:rsidRPr="00F86C04" w14:paraId="342C9682" w14:textId="77777777" w:rsidTr="00307643">
        <w:tc>
          <w:tcPr>
            <w:tcW w:w="4394" w:type="dxa"/>
          </w:tcPr>
          <w:p w14:paraId="348E8EDB" w14:textId="77777777" w:rsidR="00F86C04" w:rsidRPr="00F86C04" w:rsidRDefault="00F86C04" w:rsidP="00F86C04">
            <w:pPr>
              <w:spacing w:line="360" w:lineRule="auto"/>
              <w:ind w:firstLine="0"/>
              <w:contextualSpacing/>
              <w:rPr>
                <w:rFonts w:eastAsia="CIDFont+F2" w:cs="Arial"/>
                <w:color w:val="auto"/>
              </w:rPr>
            </w:pPr>
            <w:r w:rsidRPr="00F86C04">
              <w:rPr>
                <w:rFonts w:eastAsia="CIDFont+F2" w:cs="Arial"/>
                <w:b/>
                <w:color w:val="auto"/>
              </w:rPr>
              <w:t>CONCEPTOS FINANCIABLES</w:t>
            </w:r>
            <w:r w:rsidRPr="00F86C04">
              <w:rPr>
                <w:rFonts w:eastAsia="CIDFont+F2" w:cs="Arial"/>
                <w:b/>
                <w:color w:val="auto"/>
                <w:vertAlign w:val="superscript"/>
              </w:rPr>
              <w:footnoteReference w:id="4"/>
            </w:r>
            <w:r w:rsidRPr="00F86C04">
              <w:rPr>
                <w:rFonts w:eastAsia="CIDFont+F2" w:cs="Arial"/>
                <w:b/>
                <w:color w:val="auto"/>
              </w:rPr>
              <w:t>:</w:t>
            </w:r>
          </w:p>
        </w:tc>
        <w:tc>
          <w:tcPr>
            <w:tcW w:w="5382" w:type="dxa"/>
          </w:tcPr>
          <w:p w14:paraId="5C0B2F90" w14:textId="70FBFF47" w:rsidR="00F86C04" w:rsidRPr="00F86C04" w:rsidRDefault="00F86C04" w:rsidP="00F86C04">
            <w:pPr>
              <w:spacing w:line="360" w:lineRule="auto"/>
              <w:ind w:firstLine="0"/>
              <w:contextualSpacing/>
              <w:rPr>
                <w:rFonts w:eastAsia="CIDFont+F2" w:cs="Arial"/>
                <w:b/>
                <w:color w:val="auto"/>
              </w:rPr>
            </w:pPr>
            <w:r w:rsidRPr="00F86C04">
              <w:rPr>
                <w:rFonts w:eastAsia="CIDFont+F2" w:cs="Arial"/>
                <w:b/>
                <w:color w:val="auto"/>
              </w:rPr>
              <w:t>ACTUACION</w:t>
            </w:r>
            <w:r w:rsidR="000820F2">
              <w:rPr>
                <w:rFonts w:eastAsia="CIDFont+F2" w:cs="Arial"/>
                <w:b/>
                <w:color w:val="auto"/>
              </w:rPr>
              <w:t xml:space="preserve"> PREVISTA</w:t>
            </w:r>
            <w:r w:rsidRPr="00F86C04">
              <w:rPr>
                <w:rFonts w:eastAsia="CIDFont+F2" w:cs="Arial"/>
                <w:b/>
                <w:color w:val="auto"/>
                <w:vertAlign w:val="superscript"/>
              </w:rPr>
              <w:footnoteReference w:id="5"/>
            </w:r>
          </w:p>
        </w:tc>
      </w:tr>
      <w:tr w:rsidR="00F86C04" w:rsidRPr="00F86C04" w14:paraId="22C2A673" w14:textId="77777777" w:rsidTr="00307643">
        <w:tc>
          <w:tcPr>
            <w:tcW w:w="4394" w:type="dxa"/>
          </w:tcPr>
          <w:p w14:paraId="2D96C1FC" w14:textId="53637730" w:rsidR="00F86C04" w:rsidRPr="00F86C04" w:rsidRDefault="00F86C04" w:rsidP="00F86C04">
            <w:pPr>
              <w:spacing w:line="360" w:lineRule="auto"/>
              <w:ind w:firstLine="0"/>
              <w:contextualSpacing/>
              <w:rPr>
                <w:rFonts w:eastAsia="CIDFont+F2" w:cs="Arial"/>
                <w:color w:val="auto"/>
                <w:sz w:val="16"/>
                <w:szCs w:val="16"/>
              </w:rPr>
            </w:pPr>
            <w:r>
              <w:rPr>
                <w:rFonts w:eastAsia="CIDFont+F2" w:cs="Arial"/>
                <w:b/>
                <w:color w:val="auto"/>
                <w:sz w:val="16"/>
                <w:szCs w:val="16"/>
              </w:rPr>
              <w:t>La o</w:t>
            </w:r>
            <w:r w:rsidRPr="00F86C04">
              <w:rPr>
                <w:rFonts w:eastAsia="CIDFont+F2" w:cs="Arial"/>
                <w:b/>
                <w:color w:val="auto"/>
                <w:sz w:val="16"/>
                <w:szCs w:val="16"/>
              </w:rPr>
              <w:t>bra</w:t>
            </w:r>
            <w:r>
              <w:rPr>
                <w:rFonts w:eastAsia="CIDFont+F2" w:cs="Arial"/>
                <w:b/>
                <w:color w:val="auto"/>
                <w:sz w:val="16"/>
                <w:szCs w:val="16"/>
              </w:rPr>
              <w:t xml:space="preserve"> </w:t>
            </w:r>
            <w:r w:rsidRPr="00F86C04">
              <w:rPr>
                <w:rFonts w:eastAsia="CIDFont+F2" w:cs="Arial"/>
                <w:b/>
                <w:color w:val="auto"/>
                <w:sz w:val="16"/>
                <w:szCs w:val="16"/>
              </w:rPr>
              <w:t xml:space="preserve">civil, incluyendo el acondicionamiento </w:t>
            </w:r>
            <w:r>
              <w:rPr>
                <w:rFonts w:eastAsia="CIDFont+F2" w:cs="Arial"/>
                <w:b/>
                <w:color w:val="auto"/>
                <w:sz w:val="16"/>
                <w:szCs w:val="16"/>
              </w:rPr>
              <w:t xml:space="preserve">o adecuación </w:t>
            </w:r>
            <w:r w:rsidRPr="00F86C04">
              <w:rPr>
                <w:rFonts w:eastAsia="CIDFont+F2" w:cs="Arial"/>
                <w:b/>
                <w:color w:val="auto"/>
                <w:sz w:val="16"/>
                <w:szCs w:val="16"/>
              </w:rPr>
              <w:t>del terreno</w:t>
            </w:r>
            <w:r>
              <w:rPr>
                <w:rFonts w:eastAsia="CIDFont+F2" w:cs="Arial"/>
                <w:b/>
                <w:color w:val="auto"/>
                <w:sz w:val="16"/>
                <w:szCs w:val="16"/>
              </w:rPr>
              <w:t xml:space="preserve">, de la instalación o de la línea de tratamiento biológico de los </w:t>
            </w:r>
            <w:proofErr w:type="spellStart"/>
            <w:r>
              <w:rPr>
                <w:rFonts w:eastAsia="CIDFont+F2" w:cs="Arial"/>
                <w:b/>
                <w:color w:val="auto"/>
                <w:sz w:val="16"/>
                <w:szCs w:val="16"/>
              </w:rPr>
              <w:t>biorresiduos</w:t>
            </w:r>
            <w:proofErr w:type="spellEnd"/>
            <w:r>
              <w:rPr>
                <w:rFonts w:eastAsia="CIDFont+F2" w:cs="Arial"/>
                <w:b/>
                <w:color w:val="auto"/>
                <w:sz w:val="16"/>
                <w:szCs w:val="16"/>
              </w:rPr>
              <w:t xml:space="preserve"> recogidos separadamente, e incluyendo las zonas de almacenamiento </w:t>
            </w:r>
            <w:r w:rsidRPr="00F86C04">
              <w:rPr>
                <w:rFonts w:eastAsia="CIDFont+F2" w:cs="Arial"/>
                <w:b/>
                <w:color w:val="auto"/>
                <w:sz w:val="16"/>
                <w:szCs w:val="16"/>
              </w:rPr>
              <w:t>.</w:t>
            </w:r>
          </w:p>
        </w:tc>
        <w:tc>
          <w:tcPr>
            <w:tcW w:w="5382" w:type="dxa"/>
          </w:tcPr>
          <w:p w14:paraId="0B9CA256" w14:textId="77777777" w:rsidR="00F86C04" w:rsidRPr="000820F2" w:rsidRDefault="00F86C04" w:rsidP="000820F2">
            <w:pPr>
              <w:pStyle w:val="Prrafodelista"/>
              <w:numPr>
                <w:ilvl w:val="0"/>
                <w:numId w:val="29"/>
              </w:numPr>
              <w:spacing w:line="360" w:lineRule="auto"/>
              <w:rPr>
                <w:rFonts w:eastAsia="CIDFont+F2" w:cs="Arial"/>
                <w:color w:val="auto"/>
              </w:rPr>
            </w:pPr>
          </w:p>
          <w:p w14:paraId="130C8327" w14:textId="77777777" w:rsidR="00F86C04" w:rsidRPr="000820F2" w:rsidRDefault="00F86C04" w:rsidP="000820F2">
            <w:pPr>
              <w:pStyle w:val="Prrafodelista"/>
              <w:numPr>
                <w:ilvl w:val="0"/>
                <w:numId w:val="29"/>
              </w:numPr>
              <w:spacing w:line="360" w:lineRule="auto"/>
              <w:rPr>
                <w:rFonts w:eastAsia="CIDFont+F2" w:cs="Arial"/>
                <w:color w:val="auto"/>
              </w:rPr>
            </w:pPr>
          </w:p>
          <w:p w14:paraId="621034B3" w14:textId="77777777" w:rsidR="00F86C04" w:rsidRPr="00F86C04" w:rsidRDefault="00F86C04" w:rsidP="00F86C04">
            <w:pPr>
              <w:spacing w:line="360" w:lineRule="auto"/>
              <w:ind w:firstLine="0"/>
              <w:contextualSpacing/>
              <w:rPr>
                <w:rFonts w:eastAsia="CIDFont+F2" w:cs="Arial"/>
                <w:color w:val="auto"/>
              </w:rPr>
            </w:pPr>
          </w:p>
        </w:tc>
      </w:tr>
      <w:tr w:rsidR="00F86C04" w:rsidRPr="00F86C04" w14:paraId="1012BAC7" w14:textId="77777777" w:rsidTr="00307643">
        <w:tc>
          <w:tcPr>
            <w:tcW w:w="4394" w:type="dxa"/>
          </w:tcPr>
          <w:p w14:paraId="1CFEB6CE" w14:textId="7DFC3CD9" w:rsidR="00F86C04" w:rsidRDefault="00F86C04" w:rsidP="00F86C04">
            <w:pPr>
              <w:spacing w:line="360" w:lineRule="auto"/>
              <w:ind w:firstLine="0"/>
              <w:contextualSpacing/>
              <w:rPr>
                <w:rFonts w:eastAsia="CIDFont+F2" w:cs="Arial"/>
                <w:b/>
                <w:color w:val="auto"/>
                <w:sz w:val="16"/>
                <w:szCs w:val="16"/>
              </w:rPr>
            </w:pPr>
            <w:r w:rsidRPr="00F86C04">
              <w:rPr>
                <w:rFonts w:eastAsia="CIDFont+F2" w:cs="Arial"/>
                <w:b/>
                <w:color w:val="auto"/>
                <w:sz w:val="16"/>
                <w:szCs w:val="16"/>
              </w:rPr>
              <w:t>Sólo en el caso de nuevas plantas: La maquinaria, preferentemente alimentada con energía eléctrica o biogás de origen renovable y otros elementos estrictamente necesarios para el proceso de tratamiento</w:t>
            </w:r>
            <w:r>
              <w:rPr>
                <w:rFonts w:ascii="Helvetica" w:hAnsi="Helvetica" w:cs="Helvetica"/>
                <w:color w:val="auto"/>
                <w:sz w:val="16"/>
                <w:szCs w:val="16"/>
                <w:lang w:eastAsia="es-ES"/>
              </w:rPr>
              <w:t>.</w:t>
            </w:r>
          </w:p>
        </w:tc>
        <w:tc>
          <w:tcPr>
            <w:tcW w:w="5382" w:type="dxa"/>
          </w:tcPr>
          <w:p w14:paraId="72B7CBCF" w14:textId="77777777" w:rsidR="00F86C04" w:rsidRPr="00F86C04" w:rsidRDefault="00F86C04" w:rsidP="00F86C04">
            <w:pPr>
              <w:spacing w:line="360" w:lineRule="auto"/>
              <w:ind w:firstLine="0"/>
              <w:contextualSpacing/>
              <w:rPr>
                <w:rFonts w:eastAsia="CIDFont+F2" w:cs="Arial"/>
                <w:color w:val="auto"/>
              </w:rPr>
            </w:pPr>
          </w:p>
        </w:tc>
      </w:tr>
      <w:tr w:rsidR="00F86C04" w:rsidRPr="00F86C04" w14:paraId="6A2CDB97" w14:textId="77777777" w:rsidTr="00307643">
        <w:tc>
          <w:tcPr>
            <w:tcW w:w="4394" w:type="dxa"/>
          </w:tcPr>
          <w:p w14:paraId="3DC5EFE4" w14:textId="3EEC7726" w:rsidR="00F86C04" w:rsidRDefault="00F86C04" w:rsidP="00F86C04">
            <w:pPr>
              <w:spacing w:line="360" w:lineRule="auto"/>
              <w:ind w:firstLine="0"/>
              <w:contextualSpacing/>
              <w:rPr>
                <w:rFonts w:eastAsia="CIDFont+F2" w:cs="Arial"/>
                <w:b/>
                <w:color w:val="auto"/>
                <w:sz w:val="16"/>
                <w:szCs w:val="16"/>
              </w:rPr>
            </w:pPr>
            <w:r w:rsidRPr="00F86C04">
              <w:rPr>
                <w:rFonts w:eastAsia="CIDFont+F2" w:cs="Arial"/>
                <w:b/>
                <w:color w:val="auto"/>
                <w:sz w:val="16"/>
                <w:szCs w:val="16"/>
              </w:rPr>
              <w:lastRenderedPageBreak/>
              <w:t xml:space="preserve">Sólo en el caso de nuevas plantas: Herramientas informáticas (incluido software) para el registro tanto de entradas como de salidas de </w:t>
            </w:r>
            <w:proofErr w:type="spellStart"/>
            <w:r w:rsidRPr="00F86C04">
              <w:rPr>
                <w:rFonts w:eastAsia="CIDFont+F2" w:cs="Arial"/>
                <w:b/>
                <w:color w:val="auto"/>
                <w:sz w:val="16"/>
                <w:szCs w:val="16"/>
              </w:rPr>
              <w:t>biorresiduos</w:t>
            </w:r>
            <w:proofErr w:type="spellEnd"/>
            <w:r w:rsidRPr="00F86C04">
              <w:rPr>
                <w:rFonts w:eastAsia="CIDFont+F2" w:cs="Arial"/>
                <w:b/>
                <w:color w:val="auto"/>
                <w:sz w:val="16"/>
                <w:szCs w:val="16"/>
              </w:rPr>
              <w:t xml:space="preserve"> (archivo cronológico telemático)</w:t>
            </w:r>
          </w:p>
        </w:tc>
        <w:tc>
          <w:tcPr>
            <w:tcW w:w="5382" w:type="dxa"/>
          </w:tcPr>
          <w:p w14:paraId="6D90E1A1" w14:textId="77777777" w:rsidR="00F86C04" w:rsidRPr="00F86C04" w:rsidRDefault="00F86C04" w:rsidP="00F86C04">
            <w:pPr>
              <w:spacing w:line="360" w:lineRule="auto"/>
              <w:ind w:firstLine="0"/>
              <w:contextualSpacing/>
              <w:rPr>
                <w:rFonts w:eastAsia="CIDFont+F2" w:cs="Arial"/>
                <w:color w:val="auto"/>
              </w:rPr>
            </w:pPr>
          </w:p>
        </w:tc>
      </w:tr>
    </w:tbl>
    <w:p w14:paraId="684A7118" w14:textId="77777777" w:rsidR="00F86C04" w:rsidRDefault="00F86C04" w:rsidP="00E434A2">
      <w:pPr>
        <w:pStyle w:val="Prrafodelista"/>
        <w:spacing w:line="480" w:lineRule="auto"/>
        <w:ind w:left="1077" w:firstLine="0"/>
        <w:rPr>
          <w:b/>
          <w:bCs/>
          <w:color w:val="auto"/>
        </w:rPr>
      </w:pPr>
    </w:p>
    <w:p w14:paraId="7E111A35" w14:textId="1AF872C1" w:rsidR="00D6156A" w:rsidRDefault="00362448" w:rsidP="00F86C04">
      <w:pPr>
        <w:pStyle w:val="Prrafodelista"/>
        <w:numPr>
          <w:ilvl w:val="1"/>
          <w:numId w:val="21"/>
        </w:numPr>
        <w:spacing w:line="276" w:lineRule="auto"/>
        <w:rPr>
          <w:b/>
          <w:bCs/>
          <w:color w:val="auto"/>
        </w:rPr>
      </w:pPr>
      <w:r>
        <w:rPr>
          <w:b/>
          <w:bCs/>
          <w:color w:val="auto"/>
        </w:rPr>
        <w:t>GEOLOCALIZACION</w:t>
      </w:r>
      <w:r w:rsidR="00D05A04" w:rsidRPr="00C669A0">
        <w:rPr>
          <w:b/>
          <w:bCs/>
          <w:color w:val="auto"/>
        </w:rPr>
        <w:t xml:space="preserve">: </w:t>
      </w:r>
      <w:r w:rsidR="00D6156A" w:rsidRPr="00C669A0">
        <w:rPr>
          <w:b/>
          <w:bCs/>
          <w:color w:val="auto"/>
        </w:rPr>
        <w:t xml:space="preserve">COORDENADAS UTM ETRS89 </w:t>
      </w:r>
      <w:r w:rsidR="00FE3CB3" w:rsidRPr="00C669A0">
        <w:rPr>
          <w:b/>
          <w:bCs/>
          <w:color w:val="auto"/>
        </w:rPr>
        <w:t xml:space="preserve">DEL CENTRO </w:t>
      </w:r>
      <w:r w:rsidR="00D05A04" w:rsidRPr="00C669A0">
        <w:rPr>
          <w:b/>
          <w:bCs/>
          <w:color w:val="auto"/>
        </w:rPr>
        <w:t xml:space="preserve">GEOMETRICO </w:t>
      </w:r>
      <w:r w:rsidR="00FE3CB3" w:rsidRPr="00C669A0">
        <w:rPr>
          <w:b/>
          <w:bCs/>
          <w:color w:val="auto"/>
        </w:rPr>
        <w:t xml:space="preserve">DE LA INSTALACIÓN </w:t>
      </w:r>
      <w:r w:rsidR="002F612D" w:rsidRPr="00C669A0">
        <w:rPr>
          <w:b/>
          <w:bCs/>
          <w:color w:val="auto"/>
        </w:rPr>
        <w:t xml:space="preserve">Y </w:t>
      </w:r>
      <w:r w:rsidR="00D6156A" w:rsidRPr="00C669A0">
        <w:rPr>
          <w:b/>
          <w:bCs/>
          <w:color w:val="auto"/>
        </w:rPr>
        <w:t>REFERENCIA CATASTRAL</w:t>
      </w:r>
      <w:r w:rsidR="002F612D" w:rsidRPr="00C669A0">
        <w:rPr>
          <w:b/>
          <w:bCs/>
          <w:color w:val="auto"/>
        </w:rPr>
        <w:t xml:space="preserve"> (20 DÍGITOS</w:t>
      </w:r>
      <w:r w:rsidR="00D6156A" w:rsidRPr="00C669A0">
        <w:rPr>
          <w:b/>
          <w:bCs/>
          <w:color w:val="auto"/>
        </w:rPr>
        <w:t>)</w:t>
      </w:r>
    </w:p>
    <w:p w14:paraId="485708B1" w14:textId="77777777" w:rsidR="00362448" w:rsidRDefault="00362448" w:rsidP="00362448">
      <w:pPr>
        <w:pStyle w:val="Prrafodelista"/>
        <w:spacing w:line="276" w:lineRule="auto"/>
        <w:ind w:left="1080" w:firstLine="0"/>
        <w:rPr>
          <w:b/>
          <w:bCs/>
          <w:color w:val="auto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3386"/>
        <w:gridCol w:w="5807"/>
      </w:tblGrid>
      <w:tr w:rsidR="00C669A0" w:rsidRPr="00C669A0" w14:paraId="163AE3C9" w14:textId="77777777" w:rsidTr="00831C16">
        <w:tc>
          <w:tcPr>
            <w:tcW w:w="3386" w:type="dxa"/>
          </w:tcPr>
          <w:p w14:paraId="520BFD4C" w14:textId="64FCEB28" w:rsidR="00831C16" w:rsidRPr="00C669A0" w:rsidRDefault="00831C16" w:rsidP="00FE3CB3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  <w:r w:rsidRPr="00C669A0">
              <w:rPr>
                <w:b/>
                <w:bCs/>
                <w:color w:val="auto"/>
              </w:rPr>
              <w:t>XUTM</w:t>
            </w:r>
          </w:p>
        </w:tc>
        <w:tc>
          <w:tcPr>
            <w:tcW w:w="5807" w:type="dxa"/>
          </w:tcPr>
          <w:p w14:paraId="31013429" w14:textId="77777777" w:rsidR="00831C16" w:rsidRPr="00C669A0" w:rsidRDefault="00831C16" w:rsidP="00FE3CB3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</w:tc>
      </w:tr>
      <w:tr w:rsidR="00C669A0" w:rsidRPr="00C669A0" w14:paraId="2596EC30" w14:textId="77777777" w:rsidTr="00831C16">
        <w:tc>
          <w:tcPr>
            <w:tcW w:w="3386" w:type="dxa"/>
          </w:tcPr>
          <w:p w14:paraId="6C415628" w14:textId="7045C4CE" w:rsidR="00831C16" w:rsidRPr="00C669A0" w:rsidRDefault="00831C16" w:rsidP="00FE3CB3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  <w:r w:rsidRPr="00C669A0">
              <w:rPr>
                <w:b/>
                <w:bCs/>
                <w:color w:val="auto"/>
              </w:rPr>
              <w:t>YUTM</w:t>
            </w:r>
          </w:p>
        </w:tc>
        <w:tc>
          <w:tcPr>
            <w:tcW w:w="5807" w:type="dxa"/>
          </w:tcPr>
          <w:p w14:paraId="219328F4" w14:textId="77777777" w:rsidR="00831C16" w:rsidRPr="00C669A0" w:rsidRDefault="00831C16" w:rsidP="00FE3CB3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</w:tc>
      </w:tr>
      <w:tr w:rsidR="001B4BD7" w:rsidRPr="00C669A0" w14:paraId="09E6BEF9" w14:textId="77777777" w:rsidTr="00831C16">
        <w:tc>
          <w:tcPr>
            <w:tcW w:w="3386" w:type="dxa"/>
          </w:tcPr>
          <w:p w14:paraId="29EFB538" w14:textId="2B63CCA8" w:rsidR="00831C16" w:rsidRPr="00C669A0" w:rsidRDefault="00831C16" w:rsidP="00FE3CB3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  <w:r w:rsidRPr="00C669A0">
              <w:rPr>
                <w:b/>
                <w:bCs/>
                <w:color w:val="auto"/>
              </w:rPr>
              <w:t>REFERENCIA CATASTRAL</w:t>
            </w:r>
          </w:p>
        </w:tc>
        <w:tc>
          <w:tcPr>
            <w:tcW w:w="5807" w:type="dxa"/>
          </w:tcPr>
          <w:p w14:paraId="6C07FFA1" w14:textId="77777777" w:rsidR="00831C16" w:rsidRPr="00C669A0" w:rsidRDefault="00831C16" w:rsidP="00FE3CB3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</w:tc>
      </w:tr>
    </w:tbl>
    <w:p w14:paraId="0394EBA6" w14:textId="77777777" w:rsidR="00362448" w:rsidRPr="00362448" w:rsidRDefault="00362448" w:rsidP="00E434A2">
      <w:pPr>
        <w:spacing w:line="480" w:lineRule="auto"/>
        <w:ind w:left="720" w:firstLine="0"/>
        <w:rPr>
          <w:b/>
          <w:bCs/>
          <w:color w:val="auto"/>
        </w:rPr>
      </w:pPr>
    </w:p>
    <w:p w14:paraId="19C3F015" w14:textId="59C0EEC4" w:rsidR="00362448" w:rsidRDefault="00362448" w:rsidP="00362448">
      <w:pPr>
        <w:pStyle w:val="Prrafodelista"/>
        <w:numPr>
          <w:ilvl w:val="1"/>
          <w:numId w:val="21"/>
        </w:numPr>
        <w:spacing w:line="276" w:lineRule="auto"/>
        <w:rPr>
          <w:b/>
          <w:bCs/>
          <w:color w:val="auto"/>
        </w:rPr>
      </w:pPr>
      <w:r w:rsidRPr="00362448">
        <w:rPr>
          <w:b/>
          <w:bCs/>
          <w:color w:val="auto"/>
        </w:rPr>
        <w:t>PLANOS DE SITUACION</w:t>
      </w:r>
      <w:r w:rsidRPr="00EC1E2E">
        <w:rPr>
          <w:rStyle w:val="Refdenotaalpie"/>
          <w:b/>
          <w:bCs/>
          <w:color w:val="auto"/>
        </w:rPr>
        <w:footnoteReference w:id="6"/>
      </w:r>
      <w:r w:rsidRPr="00362448">
        <w:rPr>
          <w:b/>
          <w:bCs/>
          <w:color w:val="auto"/>
        </w:rPr>
        <w:t xml:space="preserve"> Y </w:t>
      </w:r>
      <w:r>
        <w:rPr>
          <w:b/>
          <w:bCs/>
          <w:color w:val="auto"/>
        </w:rPr>
        <w:t xml:space="preserve">DE </w:t>
      </w:r>
      <w:r w:rsidRPr="00362448">
        <w:rPr>
          <w:b/>
          <w:bCs/>
          <w:color w:val="auto"/>
        </w:rPr>
        <w:t>PLANTA DE LA INSTALACIÓN</w:t>
      </w:r>
      <w:r w:rsidR="00FB7386">
        <w:rPr>
          <w:b/>
          <w:bCs/>
          <w:color w:val="auto"/>
        </w:rPr>
        <w:t xml:space="preserve"> DE COMPOSTAJE</w:t>
      </w:r>
      <w:r w:rsidRPr="00EC1E2E">
        <w:rPr>
          <w:rStyle w:val="Refdenotaalpie"/>
          <w:b/>
          <w:bCs/>
          <w:color w:val="auto"/>
        </w:rPr>
        <w:footnoteReference w:id="7"/>
      </w:r>
      <w:r w:rsidRPr="00362448">
        <w:rPr>
          <w:b/>
          <w:bCs/>
          <w:color w:val="auto"/>
        </w:rPr>
        <w:t>.</w:t>
      </w:r>
    </w:p>
    <w:p w14:paraId="0CDE1DB7" w14:textId="77777777" w:rsidR="00362448" w:rsidRPr="00EC1E2E" w:rsidRDefault="00362448" w:rsidP="00362448">
      <w:pPr>
        <w:spacing w:line="276" w:lineRule="auto"/>
        <w:ind w:firstLine="0"/>
        <w:rPr>
          <w:b/>
          <w:bCs/>
          <w:color w:val="aut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913"/>
      </w:tblGrid>
      <w:tr w:rsidR="00362448" w:rsidRPr="00EC1E2E" w14:paraId="4EEAF537" w14:textId="77777777" w:rsidTr="007F2C38">
        <w:tc>
          <w:tcPr>
            <w:tcW w:w="9913" w:type="dxa"/>
          </w:tcPr>
          <w:p w14:paraId="40269EEB" w14:textId="77777777" w:rsidR="00362448" w:rsidRPr="00EC1E2E" w:rsidRDefault="00362448" w:rsidP="007F2C38">
            <w:pPr>
              <w:spacing w:line="480" w:lineRule="auto"/>
              <w:ind w:firstLine="0"/>
              <w:rPr>
                <w:b/>
                <w:bCs/>
                <w:color w:val="auto"/>
              </w:rPr>
            </w:pPr>
          </w:p>
          <w:p w14:paraId="24AB6202" w14:textId="77777777" w:rsidR="00362448" w:rsidRPr="00EC1E2E" w:rsidRDefault="00362448" w:rsidP="007F2C38">
            <w:pPr>
              <w:spacing w:line="480" w:lineRule="auto"/>
              <w:ind w:firstLine="0"/>
              <w:rPr>
                <w:b/>
                <w:bCs/>
                <w:color w:val="auto"/>
              </w:rPr>
            </w:pPr>
          </w:p>
          <w:p w14:paraId="5DDBA8E3" w14:textId="77777777" w:rsidR="00362448" w:rsidRPr="00EC1E2E" w:rsidRDefault="00362448" w:rsidP="007F2C38">
            <w:pPr>
              <w:spacing w:line="480" w:lineRule="auto"/>
              <w:ind w:firstLine="0"/>
              <w:rPr>
                <w:b/>
                <w:bCs/>
                <w:color w:val="auto"/>
              </w:rPr>
            </w:pPr>
          </w:p>
        </w:tc>
      </w:tr>
    </w:tbl>
    <w:p w14:paraId="576D54D2" w14:textId="77777777" w:rsidR="00D71C9B" w:rsidRDefault="00D71C9B" w:rsidP="00E434A2">
      <w:pPr>
        <w:pStyle w:val="Prrafodelista"/>
        <w:spacing w:line="480" w:lineRule="auto"/>
        <w:ind w:left="1077" w:firstLine="0"/>
        <w:rPr>
          <w:b/>
          <w:bCs/>
          <w:color w:val="auto"/>
        </w:rPr>
      </w:pPr>
    </w:p>
    <w:p w14:paraId="44236DDF" w14:textId="1533F451" w:rsidR="00D71C9B" w:rsidRPr="00D71C9B" w:rsidRDefault="00D71C9B" w:rsidP="00D71C9B">
      <w:pPr>
        <w:pStyle w:val="Prrafodelista"/>
        <w:numPr>
          <w:ilvl w:val="1"/>
          <w:numId w:val="21"/>
        </w:numPr>
        <w:spacing w:line="276" w:lineRule="auto"/>
        <w:rPr>
          <w:b/>
          <w:bCs/>
          <w:color w:val="auto"/>
        </w:rPr>
      </w:pPr>
      <w:r w:rsidRPr="00D71C9B">
        <w:rPr>
          <w:rFonts w:eastAsia="CIDFont+F2" w:cs="Arial"/>
          <w:b/>
          <w:color w:val="auto"/>
        </w:rPr>
        <w:t>D</w:t>
      </w:r>
      <w:r w:rsidR="00CA444A">
        <w:rPr>
          <w:rFonts w:eastAsia="CIDFont+F2" w:cs="Arial"/>
          <w:b/>
          <w:color w:val="auto"/>
        </w:rPr>
        <w:t xml:space="preserve">ESCRIPCIÓN DE LAS DISTINTAS </w:t>
      </w:r>
      <w:r w:rsidRPr="00D71C9B">
        <w:rPr>
          <w:rFonts w:eastAsia="CIDFont+F2" w:cs="Arial"/>
          <w:b/>
          <w:color w:val="auto"/>
        </w:rPr>
        <w:t>FASES DE CONSTRUCCIÓN (cuando proceda</w:t>
      </w:r>
      <w:r w:rsidRPr="00D71C9B">
        <w:rPr>
          <w:rStyle w:val="Refdenotaalpie"/>
          <w:rFonts w:eastAsia="CIDFont+F2" w:cs="Arial"/>
          <w:b/>
          <w:color w:val="auto"/>
        </w:rPr>
        <w:footnoteReference w:id="8"/>
      </w:r>
      <w:r w:rsidRPr="00D71C9B">
        <w:rPr>
          <w:rFonts w:eastAsia="CIDFont+F2" w:cs="Arial"/>
          <w:b/>
          <w:color w:val="auto"/>
        </w:rPr>
        <w:t>).</w:t>
      </w:r>
    </w:p>
    <w:p w14:paraId="77D58CCD" w14:textId="77777777" w:rsidR="00D71C9B" w:rsidRPr="00445CD9" w:rsidRDefault="00D71C9B" w:rsidP="00D71C9B">
      <w:pPr>
        <w:pStyle w:val="Prrafodelista"/>
        <w:spacing w:line="276" w:lineRule="auto"/>
        <w:ind w:firstLine="0"/>
        <w:rPr>
          <w:b/>
          <w:bCs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913"/>
      </w:tblGrid>
      <w:tr w:rsidR="00D71C9B" w14:paraId="279A9FB2" w14:textId="77777777" w:rsidTr="007F2C38">
        <w:tc>
          <w:tcPr>
            <w:tcW w:w="9913" w:type="dxa"/>
          </w:tcPr>
          <w:p w14:paraId="28B8F588" w14:textId="77777777" w:rsidR="00D71C9B" w:rsidRDefault="00D71C9B" w:rsidP="007F2C38">
            <w:pPr>
              <w:spacing w:line="480" w:lineRule="auto"/>
              <w:ind w:firstLine="0"/>
              <w:rPr>
                <w:b/>
                <w:bCs/>
              </w:rPr>
            </w:pPr>
          </w:p>
          <w:p w14:paraId="5AB033C7" w14:textId="77777777" w:rsidR="00D71C9B" w:rsidRDefault="00D71C9B" w:rsidP="007F2C38">
            <w:pPr>
              <w:spacing w:line="480" w:lineRule="auto"/>
              <w:ind w:firstLine="0"/>
              <w:rPr>
                <w:b/>
                <w:bCs/>
              </w:rPr>
            </w:pPr>
          </w:p>
          <w:p w14:paraId="34BF3D2C" w14:textId="77777777" w:rsidR="00D71C9B" w:rsidRDefault="00D71C9B" w:rsidP="007F2C38">
            <w:pPr>
              <w:spacing w:line="480" w:lineRule="auto"/>
              <w:ind w:firstLine="0"/>
              <w:rPr>
                <w:b/>
                <w:bCs/>
              </w:rPr>
            </w:pPr>
          </w:p>
        </w:tc>
      </w:tr>
    </w:tbl>
    <w:p w14:paraId="26CE1646" w14:textId="77777777" w:rsidR="00362448" w:rsidRPr="00EC1E2E" w:rsidRDefault="00362448" w:rsidP="00E434A2">
      <w:pPr>
        <w:spacing w:line="480" w:lineRule="auto"/>
        <w:ind w:firstLine="0"/>
        <w:rPr>
          <w:rFonts w:eastAsia="CIDFont+F2" w:cs="Arial"/>
          <w:b/>
          <w:color w:val="auto"/>
        </w:rPr>
      </w:pPr>
    </w:p>
    <w:p w14:paraId="53B91196" w14:textId="1A9172EE" w:rsidR="00C04B36" w:rsidRPr="00C04B36" w:rsidRDefault="00C04B36" w:rsidP="00C04B36">
      <w:pPr>
        <w:pStyle w:val="Prrafodelista"/>
        <w:numPr>
          <w:ilvl w:val="0"/>
          <w:numId w:val="21"/>
        </w:numPr>
        <w:autoSpaceDE w:val="0"/>
        <w:autoSpaceDN w:val="0"/>
        <w:adjustRightInd w:val="0"/>
        <w:spacing w:line="336" w:lineRule="auto"/>
        <w:ind w:left="426" w:hanging="426"/>
        <w:rPr>
          <w:rFonts w:eastAsia="CIDFont+F2"/>
          <w:b/>
          <w:bCs/>
        </w:rPr>
      </w:pPr>
      <w:r w:rsidRPr="00C04B36">
        <w:rPr>
          <w:rFonts w:eastAsia="CIDFont+F2" w:cs="Arial"/>
          <w:b/>
          <w:color w:val="auto"/>
        </w:rPr>
        <w:t xml:space="preserve">RESIDUOS A TRATAR, TRATAMIENTOS </w:t>
      </w:r>
      <w:r w:rsidRPr="00ED765B">
        <w:rPr>
          <w:rFonts w:eastAsia="CIDFont+F2" w:cs="Arial"/>
          <w:b/>
        </w:rPr>
        <w:t>A REALIZAR, INSTALACIONES Y EQUIPOS A UTILIZAR</w:t>
      </w:r>
      <w:r w:rsidR="002F1C00">
        <w:rPr>
          <w:rFonts w:eastAsia="CIDFont+F2" w:cs="Arial"/>
          <w:b/>
        </w:rPr>
        <w:t xml:space="preserve"> EN EL ESCENARIO PREVISTO</w:t>
      </w:r>
    </w:p>
    <w:p w14:paraId="065770AD" w14:textId="77777777" w:rsidR="00C04B36" w:rsidRDefault="00C04B36" w:rsidP="00C04B36">
      <w:pPr>
        <w:pStyle w:val="Prrafodelista"/>
        <w:autoSpaceDE w:val="0"/>
        <w:autoSpaceDN w:val="0"/>
        <w:adjustRightInd w:val="0"/>
        <w:spacing w:line="336" w:lineRule="auto"/>
        <w:ind w:left="426" w:firstLine="0"/>
        <w:rPr>
          <w:rFonts w:eastAsia="CIDFont+F2"/>
          <w:b/>
          <w:bCs/>
        </w:rPr>
      </w:pPr>
    </w:p>
    <w:p w14:paraId="5E233911" w14:textId="62C58B44" w:rsidR="00C04B36" w:rsidRDefault="00C04B36" w:rsidP="00C04B36">
      <w:pPr>
        <w:pStyle w:val="Prrafodelista"/>
        <w:numPr>
          <w:ilvl w:val="1"/>
          <w:numId w:val="21"/>
        </w:numPr>
        <w:autoSpaceDE w:val="0"/>
        <w:autoSpaceDN w:val="0"/>
        <w:adjustRightInd w:val="0"/>
        <w:spacing w:line="336" w:lineRule="auto"/>
        <w:rPr>
          <w:rFonts w:eastAsia="CIDFont+F2"/>
          <w:b/>
          <w:bCs/>
        </w:rPr>
      </w:pPr>
      <w:r w:rsidRPr="00C04B36">
        <w:rPr>
          <w:rFonts w:eastAsia="CIDFont+F2"/>
          <w:b/>
          <w:bCs/>
        </w:rPr>
        <w:t>R</w:t>
      </w:r>
      <w:r>
        <w:rPr>
          <w:rFonts w:eastAsia="CIDFont+F2"/>
          <w:b/>
          <w:bCs/>
        </w:rPr>
        <w:t>ESIDUOS A TRATAR</w:t>
      </w:r>
      <w:r w:rsidRPr="00C04B36">
        <w:rPr>
          <w:rFonts w:eastAsia="CIDFont+F2"/>
          <w:b/>
          <w:bCs/>
        </w:rPr>
        <w:t xml:space="preserve"> (códigos LER)</w:t>
      </w:r>
    </w:p>
    <w:p w14:paraId="4F7CA7F6" w14:textId="2AFEC7A6" w:rsidR="00C04B36" w:rsidRDefault="00C04B36" w:rsidP="00C04B36">
      <w:pPr>
        <w:pStyle w:val="Prrafodelista"/>
        <w:autoSpaceDE w:val="0"/>
        <w:autoSpaceDN w:val="0"/>
        <w:adjustRightInd w:val="0"/>
        <w:spacing w:line="336" w:lineRule="auto"/>
        <w:ind w:left="1080" w:firstLine="0"/>
        <w:rPr>
          <w:rFonts w:eastAsia="CIDFont+F2"/>
          <w:b/>
          <w:bCs/>
        </w:rPr>
      </w:pPr>
    </w:p>
    <w:p w14:paraId="343B4142" w14:textId="77777777" w:rsidR="00C04B36" w:rsidRDefault="00C04B36" w:rsidP="00C04B36">
      <w:pPr>
        <w:pStyle w:val="Prrafodelista"/>
        <w:autoSpaceDE w:val="0"/>
        <w:autoSpaceDN w:val="0"/>
        <w:adjustRightInd w:val="0"/>
        <w:spacing w:line="336" w:lineRule="auto"/>
        <w:ind w:left="1134" w:firstLine="0"/>
        <w:rPr>
          <w:rFonts w:eastAsia="CIDFont+F2"/>
        </w:rPr>
      </w:pPr>
      <w:r>
        <w:rPr>
          <w:rFonts w:eastAsia="CIDFont+F2"/>
        </w:rPr>
        <w:t xml:space="preserve">La planta de compostaje tratará los siguientes </w:t>
      </w:r>
      <w:proofErr w:type="spellStart"/>
      <w:r w:rsidRPr="006A3BCC">
        <w:rPr>
          <w:rFonts w:eastAsia="CIDFont+F2"/>
          <w:color w:val="auto"/>
        </w:rPr>
        <w:t>bio</w:t>
      </w:r>
      <w:r>
        <w:rPr>
          <w:rFonts w:eastAsia="CIDFont+F2"/>
        </w:rPr>
        <w:t>residuos</w:t>
      </w:r>
      <w:proofErr w:type="spellEnd"/>
      <w:r>
        <w:rPr>
          <w:rFonts w:eastAsia="CIDFont+F2"/>
        </w:rPr>
        <w:t xml:space="preserve"> </w:t>
      </w:r>
      <w:r w:rsidRPr="002F5111">
        <w:rPr>
          <w:rFonts w:eastAsia="CIDFont+F2"/>
          <w:i/>
        </w:rPr>
        <w:t>(marcar con una x)</w:t>
      </w:r>
      <w:r>
        <w:rPr>
          <w:rFonts w:eastAsia="CIDFont+F2"/>
        </w:rPr>
        <w:t>:</w:t>
      </w:r>
    </w:p>
    <w:p w14:paraId="60433EB7" w14:textId="77777777" w:rsidR="00C04B36" w:rsidRDefault="00C04B36" w:rsidP="00C04B36">
      <w:pPr>
        <w:rPr>
          <w:rFonts w:eastAsia="CIDFont+F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800"/>
        <w:gridCol w:w="1688"/>
        <w:gridCol w:w="5267"/>
      </w:tblGrid>
      <w:tr w:rsidR="00C04B36" w:rsidRPr="00506B70" w14:paraId="75E00F06" w14:textId="77777777" w:rsidTr="007F2C38">
        <w:trPr>
          <w:jc w:val="center"/>
        </w:trPr>
        <w:tc>
          <w:tcPr>
            <w:tcW w:w="800" w:type="dxa"/>
            <w:tcBorders>
              <w:bottom w:val="single" w:sz="4" w:space="0" w:color="auto"/>
            </w:tcBorders>
          </w:tcPr>
          <w:p w14:paraId="0EC9E619" w14:textId="77777777" w:rsidR="00C04B36" w:rsidRPr="00506B70" w:rsidRDefault="00C04B36" w:rsidP="007F2C38">
            <w:pPr>
              <w:pStyle w:val="CELDA"/>
              <w:jc w:val="center"/>
              <w:rPr>
                <w:rFonts w:eastAsia="CIDFont+F2"/>
                <w:b/>
                <w:bCs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728D0AF8" w14:textId="77777777" w:rsidR="00C04B36" w:rsidRPr="00506B70" w:rsidRDefault="00C04B36" w:rsidP="007F2C38">
            <w:pPr>
              <w:pStyle w:val="CELDA"/>
              <w:jc w:val="center"/>
              <w:rPr>
                <w:rFonts w:eastAsia="CIDFont+F2"/>
                <w:b/>
                <w:bCs/>
              </w:rPr>
            </w:pPr>
            <w:r w:rsidRPr="00506B70">
              <w:rPr>
                <w:rFonts w:eastAsia="CIDFont+F2"/>
                <w:b/>
                <w:bCs/>
              </w:rPr>
              <w:t>Código LER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27EACDA6" w14:textId="77777777" w:rsidR="00C04B36" w:rsidRPr="00506B70" w:rsidRDefault="00C04B36" w:rsidP="007F2C38">
            <w:pPr>
              <w:pStyle w:val="CELDA"/>
              <w:jc w:val="center"/>
              <w:rPr>
                <w:rFonts w:eastAsia="CIDFont+F2"/>
                <w:b/>
                <w:bCs/>
              </w:rPr>
            </w:pPr>
            <w:r>
              <w:rPr>
                <w:rFonts w:eastAsia="CIDFont+F2"/>
                <w:b/>
                <w:bCs/>
              </w:rPr>
              <w:t>Descripción</w:t>
            </w:r>
          </w:p>
        </w:tc>
      </w:tr>
      <w:tr w:rsidR="00C04B36" w14:paraId="053C730E" w14:textId="77777777" w:rsidTr="007F2C38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D6273" w14:textId="77777777" w:rsidR="00C04B36" w:rsidRDefault="00C04B36" w:rsidP="007F2C38">
            <w:pPr>
              <w:pStyle w:val="CELDA"/>
              <w:rPr>
                <w:rFonts w:eastAsia="CIDFont+F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6A6A0" w14:textId="77777777" w:rsidR="00C04B36" w:rsidRDefault="00C04B36" w:rsidP="007F2C38">
            <w:pPr>
              <w:pStyle w:val="CELDA"/>
              <w:rPr>
                <w:rFonts w:eastAsia="CIDFont+F2"/>
              </w:rPr>
            </w:pPr>
            <w:r w:rsidRPr="00506B70">
              <w:t>20 01 08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32196" w14:textId="77777777" w:rsidR="00C04B36" w:rsidRPr="00506B70" w:rsidRDefault="00C04B36" w:rsidP="007F2C38">
            <w:pPr>
              <w:pStyle w:val="CELDA"/>
            </w:pPr>
            <w:r w:rsidRPr="00506B70">
              <w:t>Residuos biodegradables de cocinas y restaurantes</w:t>
            </w:r>
          </w:p>
        </w:tc>
      </w:tr>
      <w:tr w:rsidR="00C04B36" w14:paraId="2272CC58" w14:textId="77777777" w:rsidTr="007F2C38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6816D" w14:textId="77777777" w:rsidR="00C04B36" w:rsidRDefault="00C04B36" w:rsidP="007F2C38">
            <w:pPr>
              <w:pStyle w:val="CELDA"/>
              <w:rPr>
                <w:rFonts w:eastAsia="CIDFont+F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02C48" w14:textId="77777777" w:rsidR="00C04B36" w:rsidRDefault="00C04B36" w:rsidP="007F2C38">
            <w:pPr>
              <w:pStyle w:val="CELDA"/>
              <w:rPr>
                <w:rFonts w:eastAsia="CIDFont+F2"/>
              </w:rPr>
            </w:pPr>
            <w:r w:rsidRPr="00506B70">
              <w:t xml:space="preserve">20 02 01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F9F65" w14:textId="77777777" w:rsidR="00C04B36" w:rsidRPr="00506B70" w:rsidRDefault="00C04B36" w:rsidP="007F2C38">
            <w:pPr>
              <w:pStyle w:val="CELDA"/>
            </w:pPr>
            <w:r w:rsidRPr="00506B70">
              <w:t>Residuos biodegradables</w:t>
            </w:r>
            <w:r>
              <w:t xml:space="preserve"> (de parques y jardines)</w:t>
            </w:r>
            <w:r w:rsidRPr="00506B70">
              <w:t>.</w:t>
            </w:r>
          </w:p>
        </w:tc>
      </w:tr>
      <w:tr w:rsidR="00C04B36" w14:paraId="4D8240D4" w14:textId="77777777" w:rsidTr="007F2C38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61FF7" w14:textId="77777777" w:rsidR="00C04B36" w:rsidRDefault="00C04B36" w:rsidP="007F2C38">
            <w:pPr>
              <w:pStyle w:val="CELDA"/>
              <w:rPr>
                <w:rFonts w:eastAsia="CIDFont+F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511F5" w14:textId="77777777" w:rsidR="00C04B36" w:rsidRDefault="00C04B36" w:rsidP="007F2C38">
            <w:pPr>
              <w:pStyle w:val="CELDA"/>
              <w:rPr>
                <w:rFonts w:eastAsia="CIDFont+F2"/>
              </w:rPr>
            </w:pPr>
            <w:r w:rsidRPr="00506B70">
              <w:t>20 0</w:t>
            </w:r>
            <w:r>
              <w:t>3</w:t>
            </w:r>
            <w:r w:rsidRPr="00506B70">
              <w:t xml:space="preserve"> 0</w:t>
            </w:r>
            <w:r>
              <w:t>2</w:t>
            </w:r>
            <w:r w:rsidRPr="00506B70"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ECBEF" w14:textId="77777777" w:rsidR="00C04B36" w:rsidRPr="00506B70" w:rsidRDefault="00C04B36" w:rsidP="007F2C38">
            <w:pPr>
              <w:pStyle w:val="CELDA"/>
            </w:pPr>
            <w:r w:rsidRPr="00506B70">
              <w:t>Residuos de mercados</w:t>
            </w:r>
          </w:p>
        </w:tc>
      </w:tr>
      <w:tr w:rsidR="00C04B36" w14:paraId="3E257862" w14:textId="77777777" w:rsidTr="007F2C38">
        <w:trPr>
          <w:jc w:val="center"/>
        </w:trPr>
        <w:tc>
          <w:tcPr>
            <w:tcW w:w="800" w:type="dxa"/>
          </w:tcPr>
          <w:p w14:paraId="18FDD6EA" w14:textId="77777777" w:rsidR="00C04B36" w:rsidRDefault="00C04B36" w:rsidP="007F2C38">
            <w:pPr>
              <w:ind w:firstLine="0"/>
              <w:rPr>
                <w:rFonts w:eastAsia="CIDFont+F2"/>
              </w:rPr>
            </w:pPr>
          </w:p>
        </w:tc>
        <w:tc>
          <w:tcPr>
            <w:tcW w:w="0" w:type="auto"/>
          </w:tcPr>
          <w:p w14:paraId="5D2A96F0" w14:textId="0E8156F1" w:rsidR="00C04B36" w:rsidRDefault="00C04B36" w:rsidP="007F2C38">
            <w:pPr>
              <w:pStyle w:val="CELDA"/>
              <w:rPr>
                <w:rFonts w:eastAsia="CIDFont+F2"/>
              </w:rPr>
            </w:pPr>
            <w:r>
              <w:rPr>
                <w:rFonts w:eastAsia="CIDFont+F2"/>
              </w:rPr>
              <w:t>Otros (indicar)</w:t>
            </w:r>
            <w:r w:rsidR="00E434A2">
              <w:rPr>
                <w:rStyle w:val="Refdenotaalpie"/>
                <w:rFonts w:eastAsia="CIDFont+F2"/>
              </w:rPr>
              <w:footnoteReference w:id="9"/>
            </w:r>
          </w:p>
        </w:tc>
        <w:tc>
          <w:tcPr>
            <w:tcW w:w="0" w:type="auto"/>
          </w:tcPr>
          <w:p w14:paraId="45ED5D6A" w14:textId="77777777" w:rsidR="00C04B36" w:rsidRDefault="00C04B36" w:rsidP="007F2C38">
            <w:pPr>
              <w:ind w:firstLine="0"/>
              <w:rPr>
                <w:rFonts w:eastAsia="CIDFont+F2"/>
              </w:rPr>
            </w:pPr>
          </w:p>
        </w:tc>
      </w:tr>
    </w:tbl>
    <w:p w14:paraId="3E882F61" w14:textId="77777777" w:rsidR="00C04B36" w:rsidRDefault="00C04B36" w:rsidP="00E434A2">
      <w:pPr>
        <w:pStyle w:val="Prrafodelista"/>
        <w:autoSpaceDE w:val="0"/>
        <w:autoSpaceDN w:val="0"/>
        <w:adjustRightInd w:val="0"/>
        <w:spacing w:line="480" w:lineRule="auto"/>
        <w:ind w:left="1134" w:firstLine="0"/>
        <w:rPr>
          <w:rFonts w:eastAsia="CIDFont+F2"/>
          <w:b/>
          <w:bCs/>
        </w:rPr>
      </w:pPr>
    </w:p>
    <w:p w14:paraId="7D066E94" w14:textId="3898F928" w:rsidR="00C04B36" w:rsidRPr="00C04B36" w:rsidRDefault="00C04B36" w:rsidP="00C04B36">
      <w:pPr>
        <w:pStyle w:val="Prrafodelista"/>
        <w:numPr>
          <w:ilvl w:val="1"/>
          <w:numId w:val="21"/>
        </w:numPr>
        <w:autoSpaceDE w:val="0"/>
        <w:autoSpaceDN w:val="0"/>
        <w:adjustRightInd w:val="0"/>
        <w:spacing w:line="336" w:lineRule="auto"/>
        <w:rPr>
          <w:rFonts w:eastAsia="CIDFont+F2"/>
          <w:b/>
          <w:bCs/>
        </w:rPr>
      </w:pPr>
      <w:r>
        <w:rPr>
          <w:rFonts w:eastAsia="CIDFont+F2"/>
          <w:b/>
          <w:bCs/>
        </w:rPr>
        <w:t>CAPACIDAD ANUAL DE TRATAMIENTO</w:t>
      </w:r>
      <w:r w:rsidRPr="00C04B36">
        <w:rPr>
          <w:rFonts w:eastAsia="CIDFont+F2"/>
          <w:b/>
          <w:bCs/>
        </w:rPr>
        <w:t>:</w:t>
      </w:r>
    </w:p>
    <w:p w14:paraId="4D24AAFB" w14:textId="3EA903DC" w:rsidR="00C04B36" w:rsidRPr="00C04B36" w:rsidRDefault="00C04B36" w:rsidP="00C04B36">
      <w:pPr>
        <w:autoSpaceDE w:val="0"/>
        <w:autoSpaceDN w:val="0"/>
        <w:adjustRightInd w:val="0"/>
        <w:spacing w:line="336" w:lineRule="auto"/>
        <w:ind w:left="709" w:firstLine="11"/>
        <w:rPr>
          <w:rFonts w:eastAsia="CIDFont+F2"/>
          <w:b/>
          <w:bCs/>
          <w:strike/>
          <w:color w:val="auto"/>
        </w:rPr>
      </w:pPr>
      <w:r w:rsidRPr="00C04B36">
        <w:rPr>
          <w:rFonts w:eastAsia="CIDFont+F2"/>
          <w:b/>
          <w:bCs/>
          <w:color w:val="auto"/>
        </w:rPr>
        <w:t xml:space="preserve">Capacidad </w:t>
      </w:r>
      <w:r w:rsidR="002F1C00">
        <w:rPr>
          <w:rFonts w:eastAsia="CIDFont+F2"/>
          <w:b/>
          <w:bCs/>
          <w:color w:val="auto"/>
        </w:rPr>
        <w:t xml:space="preserve">anual </w:t>
      </w:r>
      <w:r w:rsidRPr="00C04B36">
        <w:rPr>
          <w:rFonts w:eastAsia="CIDFont+F2"/>
          <w:b/>
          <w:bCs/>
          <w:color w:val="auto"/>
        </w:rPr>
        <w:t xml:space="preserve">de tratamiento de los </w:t>
      </w:r>
      <w:proofErr w:type="spellStart"/>
      <w:r w:rsidRPr="00C04B36">
        <w:rPr>
          <w:rFonts w:eastAsia="CIDFont+F2"/>
          <w:b/>
          <w:bCs/>
          <w:color w:val="auto"/>
        </w:rPr>
        <w:t>bioresiduos</w:t>
      </w:r>
      <w:proofErr w:type="spellEnd"/>
      <w:r w:rsidRPr="00C04B36">
        <w:rPr>
          <w:rFonts w:eastAsia="CIDFont+F2"/>
          <w:b/>
          <w:bCs/>
          <w:color w:val="auto"/>
        </w:rPr>
        <w:t xml:space="preserve"> a </w:t>
      </w:r>
      <w:proofErr w:type="spellStart"/>
      <w:r w:rsidRPr="00C04B36">
        <w:rPr>
          <w:rFonts w:eastAsia="CIDFont+F2"/>
          <w:b/>
          <w:bCs/>
          <w:color w:val="auto"/>
        </w:rPr>
        <w:t>compostar</w:t>
      </w:r>
      <w:proofErr w:type="spellEnd"/>
      <w:r w:rsidR="002F1C00">
        <w:rPr>
          <w:rFonts w:eastAsia="CIDFont+F2"/>
          <w:b/>
          <w:bCs/>
          <w:color w:val="auto"/>
        </w:rPr>
        <w:t xml:space="preserve">, en toneladas anuales, </w:t>
      </w:r>
      <w:r w:rsidRPr="00C04B36">
        <w:rPr>
          <w:rFonts w:eastAsia="CIDFont+F2"/>
          <w:b/>
          <w:bCs/>
          <w:color w:val="auto"/>
        </w:rPr>
        <w:t xml:space="preserve">y producción anual de compost (una vez ejecutado y puesto en servicio el proyecto). </w:t>
      </w:r>
    </w:p>
    <w:p w14:paraId="12C0429E" w14:textId="77777777" w:rsidR="00C04B36" w:rsidRPr="00C04B36" w:rsidRDefault="00C04B36" w:rsidP="00C04B36">
      <w:pPr>
        <w:ind w:firstLine="0"/>
        <w:rPr>
          <w:rFonts w:eastAsia="CIDFont+F2"/>
          <w:b/>
          <w:bCs/>
          <w:color w:val="auto"/>
        </w:rPr>
      </w:pPr>
    </w:p>
    <w:tbl>
      <w:tblPr>
        <w:tblStyle w:val="Tablaconcuadrcula"/>
        <w:tblW w:w="0" w:type="auto"/>
        <w:tblInd w:w="1129" w:type="dxa"/>
        <w:tblLook w:val="04A0" w:firstRow="1" w:lastRow="0" w:firstColumn="1" w:lastColumn="0" w:noHBand="0" w:noVBand="1"/>
      </w:tblPr>
      <w:tblGrid>
        <w:gridCol w:w="5245"/>
        <w:gridCol w:w="2410"/>
      </w:tblGrid>
      <w:tr w:rsidR="00C04B36" w:rsidRPr="00C04B36" w14:paraId="4A62D5B3" w14:textId="77777777" w:rsidTr="007F2C38">
        <w:trPr>
          <w:trHeight w:val="538"/>
        </w:trPr>
        <w:tc>
          <w:tcPr>
            <w:tcW w:w="5245" w:type="dxa"/>
            <w:shd w:val="clear" w:color="auto" w:fill="DEEAF6" w:themeFill="accent1" w:themeFillTint="33"/>
            <w:vAlign w:val="center"/>
          </w:tcPr>
          <w:p w14:paraId="74C85C4B" w14:textId="77777777" w:rsidR="00C04B36" w:rsidRPr="00C04B36" w:rsidRDefault="00C04B36" w:rsidP="007F2C38">
            <w:pPr>
              <w:pStyle w:val="CELDA"/>
              <w:rPr>
                <w:color w:val="auto"/>
                <w:sz w:val="18"/>
                <w:szCs w:val="18"/>
              </w:rPr>
            </w:pPr>
            <w:r w:rsidRPr="00C04B36">
              <w:rPr>
                <w:color w:val="auto"/>
              </w:rPr>
              <w:t xml:space="preserve">Capacidad de tratamiento de </w:t>
            </w:r>
            <w:proofErr w:type="spellStart"/>
            <w:r w:rsidRPr="00C04B36">
              <w:rPr>
                <w:color w:val="auto"/>
              </w:rPr>
              <w:t>biorresiduos</w:t>
            </w:r>
            <w:proofErr w:type="spellEnd"/>
            <w:r w:rsidRPr="00C04B36">
              <w:rPr>
                <w:color w:val="auto"/>
              </w:rPr>
              <w:t xml:space="preserve"> a </w:t>
            </w:r>
            <w:proofErr w:type="spellStart"/>
            <w:r w:rsidRPr="00C04B36">
              <w:rPr>
                <w:color w:val="auto"/>
              </w:rPr>
              <w:t>compostar</w:t>
            </w:r>
            <w:proofErr w:type="spellEnd"/>
            <w:r w:rsidRPr="00C04B36">
              <w:rPr>
                <w:color w:val="auto"/>
              </w:rPr>
              <w:t xml:space="preserve"> (t/año) </w:t>
            </w:r>
            <w:r w:rsidRPr="00C04B36">
              <w:rPr>
                <w:color w:val="auto"/>
                <w:sz w:val="18"/>
                <w:szCs w:val="18"/>
              </w:rPr>
              <w:t>(operación R0301)</w:t>
            </w:r>
          </w:p>
          <w:p w14:paraId="4589B297" w14:textId="77777777" w:rsidR="00C04B36" w:rsidRPr="00C04B36" w:rsidRDefault="00C04B36" w:rsidP="007F2C38">
            <w:pPr>
              <w:pStyle w:val="CELDA"/>
              <w:rPr>
                <w:color w:val="auto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14:paraId="4E9522BF" w14:textId="77777777" w:rsidR="00C04B36" w:rsidRPr="00C04B36" w:rsidRDefault="00C04B36" w:rsidP="007F2C38">
            <w:pPr>
              <w:pStyle w:val="CELDA"/>
              <w:rPr>
                <w:color w:val="auto"/>
              </w:rPr>
            </w:pPr>
          </w:p>
        </w:tc>
      </w:tr>
      <w:tr w:rsidR="00C04B36" w:rsidRPr="00C04B36" w14:paraId="3CC5026D" w14:textId="77777777" w:rsidTr="007F2C38">
        <w:trPr>
          <w:trHeight w:val="630"/>
        </w:trPr>
        <w:tc>
          <w:tcPr>
            <w:tcW w:w="5245" w:type="dxa"/>
            <w:shd w:val="clear" w:color="auto" w:fill="DEEAF6" w:themeFill="accent1" w:themeFillTint="33"/>
            <w:vAlign w:val="center"/>
          </w:tcPr>
          <w:p w14:paraId="4CAD0579" w14:textId="77777777" w:rsidR="00C04B36" w:rsidRPr="00C04B36" w:rsidRDefault="00C04B36" w:rsidP="007F2C38">
            <w:pPr>
              <w:pStyle w:val="CELDA"/>
              <w:rPr>
                <w:color w:val="auto"/>
              </w:rPr>
            </w:pPr>
            <w:r w:rsidRPr="00C04B36">
              <w:rPr>
                <w:color w:val="auto"/>
              </w:rPr>
              <w:t>Producción anual de compost (t/año)</w:t>
            </w:r>
          </w:p>
        </w:tc>
        <w:tc>
          <w:tcPr>
            <w:tcW w:w="2410" w:type="dxa"/>
            <w:vAlign w:val="center"/>
          </w:tcPr>
          <w:p w14:paraId="24B7DDCF" w14:textId="77777777" w:rsidR="00C04B36" w:rsidRPr="00C04B36" w:rsidRDefault="00C04B36" w:rsidP="007F2C38">
            <w:pPr>
              <w:pStyle w:val="CELDA"/>
              <w:rPr>
                <w:color w:val="auto"/>
              </w:rPr>
            </w:pPr>
          </w:p>
        </w:tc>
      </w:tr>
    </w:tbl>
    <w:p w14:paraId="0F8BCA92" w14:textId="77777777" w:rsidR="0006598D" w:rsidRDefault="0006598D" w:rsidP="00307643">
      <w:pPr>
        <w:pStyle w:val="Prrafodelista"/>
        <w:autoSpaceDE w:val="0"/>
        <w:autoSpaceDN w:val="0"/>
        <w:adjustRightInd w:val="0"/>
        <w:spacing w:line="480" w:lineRule="auto"/>
        <w:ind w:left="1077" w:firstLine="0"/>
        <w:rPr>
          <w:rFonts w:eastAsia="CIDFont+F2"/>
          <w:b/>
          <w:bCs/>
        </w:rPr>
      </w:pPr>
    </w:p>
    <w:p w14:paraId="3CB1223E" w14:textId="74C57806" w:rsidR="00C04B36" w:rsidRDefault="00C04B36" w:rsidP="00C04B36">
      <w:pPr>
        <w:pStyle w:val="Prrafodelista"/>
        <w:numPr>
          <w:ilvl w:val="1"/>
          <w:numId w:val="21"/>
        </w:numPr>
        <w:autoSpaceDE w:val="0"/>
        <w:autoSpaceDN w:val="0"/>
        <w:adjustRightInd w:val="0"/>
        <w:spacing w:line="336" w:lineRule="auto"/>
        <w:rPr>
          <w:rFonts w:eastAsia="CIDFont+F2"/>
          <w:b/>
          <w:bCs/>
        </w:rPr>
      </w:pPr>
      <w:r>
        <w:rPr>
          <w:rFonts w:eastAsia="CIDFont+F2"/>
          <w:b/>
          <w:bCs/>
        </w:rPr>
        <w:t xml:space="preserve">DESTINO </w:t>
      </w:r>
      <w:r w:rsidR="00C453DE">
        <w:rPr>
          <w:rFonts w:eastAsia="CIDFont+F2"/>
          <w:b/>
          <w:bCs/>
        </w:rPr>
        <w:t>Y USO DEL COMPOST G</w:t>
      </w:r>
      <w:r>
        <w:rPr>
          <w:rFonts w:eastAsia="CIDFont+F2"/>
          <w:b/>
          <w:bCs/>
        </w:rPr>
        <w:t>ENERADO</w:t>
      </w:r>
      <w:r w:rsidRPr="00C04B36">
        <w:rPr>
          <w:rFonts w:eastAsia="CIDFont+F2"/>
          <w:b/>
          <w:bCs/>
        </w:rPr>
        <w:t>:</w:t>
      </w:r>
    </w:p>
    <w:p w14:paraId="569A8786" w14:textId="77777777" w:rsidR="00E434A2" w:rsidRPr="00C04B36" w:rsidRDefault="00E434A2" w:rsidP="00E434A2">
      <w:pPr>
        <w:pStyle w:val="Prrafodelista"/>
        <w:autoSpaceDE w:val="0"/>
        <w:autoSpaceDN w:val="0"/>
        <w:adjustRightInd w:val="0"/>
        <w:spacing w:line="336" w:lineRule="auto"/>
        <w:ind w:left="1080" w:firstLine="0"/>
        <w:rPr>
          <w:rFonts w:eastAsia="CIDFont+F2"/>
          <w:b/>
          <w:bCs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913"/>
      </w:tblGrid>
      <w:tr w:rsidR="0079209F" w:rsidRPr="00EC1E2E" w14:paraId="62E63F68" w14:textId="77777777" w:rsidTr="00A160A6">
        <w:tc>
          <w:tcPr>
            <w:tcW w:w="9913" w:type="dxa"/>
          </w:tcPr>
          <w:p w14:paraId="061477BA" w14:textId="77777777" w:rsidR="0079209F" w:rsidRPr="00EC1E2E" w:rsidRDefault="0079209F" w:rsidP="00A160A6">
            <w:pPr>
              <w:spacing w:line="480" w:lineRule="auto"/>
              <w:ind w:firstLine="0"/>
              <w:rPr>
                <w:b/>
                <w:bCs/>
                <w:color w:val="auto"/>
              </w:rPr>
            </w:pPr>
          </w:p>
          <w:p w14:paraId="5A41D2C4" w14:textId="77777777" w:rsidR="0079209F" w:rsidRPr="00EC1E2E" w:rsidRDefault="0079209F" w:rsidP="00A160A6">
            <w:pPr>
              <w:spacing w:line="480" w:lineRule="auto"/>
              <w:ind w:firstLine="0"/>
              <w:rPr>
                <w:b/>
                <w:bCs/>
                <w:color w:val="auto"/>
              </w:rPr>
            </w:pPr>
          </w:p>
          <w:p w14:paraId="2A3F8BE3" w14:textId="77777777" w:rsidR="0079209F" w:rsidRPr="00EC1E2E" w:rsidRDefault="0079209F" w:rsidP="00A160A6">
            <w:pPr>
              <w:spacing w:line="480" w:lineRule="auto"/>
              <w:ind w:firstLine="0"/>
              <w:rPr>
                <w:b/>
                <w:bCs/>
                <w:color w:val="auto"/>
              </w:rPr>
            </w:pPr>
          </w:p>
        </w:tc>
      </w:tr>
    </w:tbl>
    <w:p w14:paraId="6B1F58BC" w14:textId="77777777" w:rsidR="00CA444A" w:rsidRPr="00C04B36" w:rsidRDefault="00CA444A" w:rsidP="00307643">
      <w:pPr>
        <w:spacing w:line="480" w:lineRule="auto"/>
        <w:rPr>
          <w:color w:val="auto"/>
        </w:rPr>
      </w:pPr>
    </w:p>
    <w:p w14:paraId="374181FC" w14:textId="0C55936A" w:rsidR="00D71C9B" w:rsidRDefault="0006598D" w:rsidP="0006598D">
      <w:pPr>
        <w:pStyle w:val="Prrafodelista"/>
        <w:numPr>
          <w:ilvl w:val="0"/>
          <w:numId w:val="21"/>
        </w:numPr>
        <w:spacing w:line="276" w:lineRule="auto"/>
        <w:ind w:left="0" w:firstLine="0"/>
        <w:rPr>
          <w:b/>
          <w:bCs/>
          <w:color w:val="auto"/>
        </w:rPr>
      </w:pPr>
      <w:r>
        <w:rPr>
          <w:b/>
          <w:bCs/>
          <w:color w:val="auto"/>
        </w:rPr>
        <w:t xml:space="preserve"> </w:t>
      </w:r>
      <w:r w:rsidR="00CA444A">
        <w:rPr>
          <w:b/>
          <w:bCs/>
          <w:color w:val="auto"/>
        </w:rPr>
        <w:t xml:space="preserve">¿HAN PRESENTADO LAS </w:t>
      </w:r>
      <w:r w:rsidR="00CA444A" w:rsidRPr="0006598D">
        <w:rPr>
          <w:b/>
          <w:bCs/>
          <w:color w:val="auto"/>
        </w:rPr>
        <w:t xml:space="preserve">OBLIGACIONES DE INFORMACIÓN DE LOS MUNICIPIOS </w:t>
      </w:r>
      <w:r w:rsidR="00CA444A">
        <w:rPr>
          <w:b/>
          <w:bCs/>
          <w:color w:val="auto"/>
        </w:rPr>
        <w:t>A</w:t>
      </w:r>
      <w:r w:rsidR="00CA444A" w:rsidRPr="0006598D">
        <w:rPr>
          <w:b/>
          <w:bCs/>
          <w:color w:val="auto"/>
        </w:rPr>
        <w:t xml:space="preserve"> LA ADMINISTRACIÓN DE LA COMUNIDAD AUTÓNOMA EN MATERIA DE GESTIÓN DE RESIDUOS DOMÉSTICOS</w:t>
      </w:r>
      <w:r w:rsidR="00CA444A">
        <w:rPr>
          <w:b/>
          <w:bCs/>
          <w:color w:val="auto"/>
        </w:rPr>
        <w:t xml:space="preserve"> DE 2024 QUE SE </w:t>
      </w:r>
      <w:r w:rsidR="00E90253">
        <w:rPr>
          <w:b/>
          <w:bCs/>
          <w:color w:val="auto"/>
        </w:rPr>
        <w:t>LE REQUIRIÓ</w:t>
      </w:r>
      <w:r w:rsidR="00CA444A">
        <w:rPr>
          <w:b/>
          <w:bCs/>
          <w:color w:val="auto"/>
        </w:rPr>
        <w:t xml:space="preserve"> EN SEPTIEMBRE DE 2025? </w:t>
      </w:r>
      <w:r w:rsidRPr="0006598D">
        <w:rPr>
          <w:bCs/>
          <w:color w:val="auto"/>
        </w:rPr>
        <w:t>Indicar con una X la respuesta</w:t>
      </w:r>
      <w:r>
        <w:rPr>
          <w:bCs/>
          <w:color w:val="auto"/>
        </w:rPr>
        <w:t xml:space="preserve"> y en caso negativo rellenar la tercera columna</w:t>
      </w:r>
    </w:p>
    <w:p w14:paraId="0A995CE9" w14:textId="77777777" w:rsidR="0006598D" w:rsidRDefault="0006598D" w:rsidP="0006598D">
      <w:pPr>
        <w:pStyle w:val="Prrafodelista"/>
        <w:spacing w:line="276" w:lineRule="auto"/>
        <w:ind w:left="0" w:firstLine="0"/>
        <w:rPr>
          <w:b/>
          <w:bCs/>
          <w:color w:val="aut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838"/>
        <w:gridCol w:w="1559"/>
        <w:gridCol w:w="6096"/>
      </w:tblGrid>
      <w:tr w:rsidR="0006598D" w:rsidRPr="0006598D" w14:paraId="2C3D7E5C" w14:textId="77777777" w:rsidTr="00C453DE">
        <w:trPr>
          <w:trHeight w:val="538"/>
          <w:jc w:val="center"/>
        </w:trPr>
        <w:tc>
          <w:tcPr>
            <w:tcW w:w="1838" w:type="dxa"/>
            <w:shd w:val="clear" w:color="auto" w:fill="DEEAF6" w:themeFill="accent1" w:themeFillTint="33"/>
            <w:vAlign w:val="center"/>
          </w:tcPr>
          <w:p w14:paraId="45163A89" w14:textId="77777777" w:rsidR="0006598D" w:rsidRDefault="0006598D" w:rsidP="0006598D">
            <w:pPr>
              <w:spacing w:line="276" w:lineRule="auto"/>
              <w:rPr>
                <w:b/>
                <w:bCs/>
                <w:color w:val="auto"/>
              </w:rPr>
            </w:pPr>
          </w:p>
        </w:tc>
        <w:tc>
          <w:tcPr>
            <w:tcW w:w="1559" w:type="dxa"/>
            <w:vAlign w:val="center"/>
          </w:tcPr>
          <w:p w14:paraId="00D0739D" w14:textId="5C57B913" w:rsidR="0006598D" w:rsidRPr="0006598D" w:rsidRDefault="0006598D" w:rsidP="0006598D">
            <w:pPr>
              <w:spacing w:line="276" w:lineRule="auto"/>
              <w:ind w:firstLine="0"/>
              <w:rPr>
                <w:bCs/>
                <w:color w:val="auto"/>
              </w:rPr>
            </w:pPr>
            <w:r w:rsidRPr="0006598D">
              <w:rPr>
                <w:bCs/>
                <w:color w:val="auto"/>
                <w:sz w:val="20"/>
              </w:rPr>
              <w:t xml:space="preserve">Indicar con una </w:t>
            </w:r>
            <w:r w:rsidR="00663344">
              <w:rPr>
                <w:bCs/>
                <w:color w:val="auto"/>
                <w:sz w:val="20"/>
              </w:rPr>
              <w:t xml:space="preserve">              </w:t>
            </w:r>
            <w:r w:rsidRPr="0006598D">
              <w:rPr>
                <w:bCs/>
                <w:color w:val="auto"/>
                <w:sz w:val="20"/>
              </w:rPr>
              <w:t>X</w:t>
            </w:r>
          </w:p>
        </w:tc>
        <w:tc>
          <w:tcPr>
            <w:tcW w:w="6096" w:type="dxa"/>
          </w:tcPr>
          <w:p w14:paraId="57EFF958" w14:textId="71A609D2" w:rsidR="0006598D" w:rsidRPr="0006598D" w:rsidRDefault="0006598D" w:rsidP="00C453DE">
            <w:pPr>
              <w:spacing w:line="276" w:lineRule="auto"/>
              <w:ind w:firstLine="0"/>
              <w:jc w:val="left"/>
              <w:rPr>
                <w:b/>
                <w:bCs/>
                <w:color w:val="auto"/>
              </w:rPr>
            </w:pPr>
            <w:r w:rsidRPr="0006598D">
              <w:rPr>
                <w:b/>
                <w:bCs/>
                <w:color w:val="auto"/>
              </w:rPr>
              <w:t xml:space="preserve">Indicar centro gestor de destino del </w:t>
            </w:r>
            <w:proofErr w:type="spellStart"/>
            <w:r w:rsidRPr="0006598D">
              <w:rPr>
                <w:b/>
                <w:bCs/>
                <w:color w:val="auto"/>
              </w:rPr>
              <w:t>biorresiduo</w:t>
            </w:r>
            <w:proofErr w:type="spellEnd"/>
            <w:r w:rsidRPr="0006598D">
              <w:rPr>
                <w:b/>
                <w:bCs/>
                <w:color w:val="auto"/>
              </w:rPr>
              <w:t xml:space="preserve"> en 2024</w:t>
            </w:r>
          </w:p>
        </w:tc>
      </w:tr>
      <w:tr w:rsidR="0006598D" w:rsidRPr="0006598D" w14:paraId="16D98AC3" w14:textId="61E548DA" w:rsidTr="00C453DE">
        <w:trPr>
          <w:trHeight w:val="538"/>
          <w:jc w:val="center"/>
        </w:trPr>
        <w:tc>
          <w:tcPr>
            <w:tcW w:w="1838" w:type="dxa"/>
            <w:shd w:val="clear" w:color="auto" w:fill="DEEAF6" w:themeFill="accent1" w:themeFillTint="33"/>
            <w:vAlign w:val="center"/>
          </w:tcPr>
          <w:p w14:paraId="40BFAE89" w14:textId="0BAC0CEF" w:rsidR="0006598D" w:rsidRPr="0006598D" w:rsidRDefault="0006598D" w:rsidP="0006598D">
            <w:pPr>
              <w:spacing w:line="276" w:lineRule="auto"/>
              <w:rPr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  <w:t>SI</w:t>
            </w:r>
          </w:p>
        </w:tc>
        <w:tc>
          <w:tcPr>
            <w:tcW w:w="1559" w:type="dxa"/>
            <w:vAlign w:val="center"/>
          </w:tcPr>
          <w:p w14:paraId="1497991C" w14:textId="77777777" w:rsidR="0006598D" w:rsidRPr="0006598D" w:rsidRDefault="0006598D" w:rsidP="0006598D">
            <w:pPr>
              <w:spacing w:line="276" w:lineRule="auto"/>
              <w:rPr>
                <w:b/>
                <w:bCs/>
                <w:color w:val="auto"/>
              </w:rPr>
            </w:pPr>
          </w:p>
        </w:tc>
        <w:tc>
          <w:tcPr>
            <w:tcW w:w="6096" w:type="dxa"/>
          </w:tcPr>
          <w:p w14:paraId="3428BD98" w14:textId="211F4B8A" w:rsidR="0006598D" w:rsidRPr="0006598D" w:rsidRDefault="0006598D" w:rsidP="0006598D">
            <w:pPr>
              <w:spacing w:line="276" w:lineRule="auto"/>
              <w:rPr>
                <w:bCs/>
                <w:color w:val="auto"/>
              </w:rPr>
            </w:pPr>
            <w:r w:rsidRPr="0006598D">
              <w:rPr>
                <w:bCs/>
                <w:color w:val="auto"/>
              </w:rPr>
              <w:t>No es necesario responder</w:t>
            </w:r>
          </w:p>
        </w:tc>
      </w:tr>
      <w:tr w:rsidR="0006598D" w:rsidRPr="0006598D" w14:paraId="5427AC70" w14:textId="19FE475D" w:rsidTr="00C453DE">
        <w:trPr>
          <w:trHeight w:val="630"/>
          <w:jc w:val="center"/>
        </w:trPr>
        <w:tc>
          <w:tcPr>
            <w:tcW w:w="1838" w:type="dxa"/>
            <w:shd w:val="clear" w:color="auto" w:fill="DEEAF6" w:themeFill="accent1" w:themeFillTint="33"/>
            <w:vAlign w:val="center"/>
          </w:tcPr>
          <w:p w14:paraId="32AD082C" w14:textId="1EE4CFE2" w:rsidR="0006598D" w:rsidRPr="0006598D" w:rsidRDefault="0006598D" w:rsidP="0006598D">
            <w:pPr>
              <w:spacing w:line="276" w:lineRule="auto"/>
              <w:rPr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  <w:t>NO</w:t>
            </w:r>
            <w:r w:rsidR="0079209F">
              <w:rPr>
                <w:rStyle w:val="Refdenotaalpie"/>
                <w:b/>
                <w:bCs/>
                <w:color w:val="auto"/>
              </w:rPr>
              <w:footnoteReference w:id="10"/>
            </w:r>
          </w:p>
        </w:tc>
        <w:tc>
          <w:tcPr>
            <w:tcW w:w="1559" w:type="dxa"/>
            <w:vAlign w:val="center"/>
          </w:tcPr>
          <w:p w14:paraId="331F55B4" w14:textId="77777777" w:rsidR="0006598D" w:rsidRPr="0006598D" w:rsidRDefault="0006598D" w:rsidP="0006598D">
            <w:pPr>
              <w:spacing w:line="276" w:lineRule="auto"/>
              <w:rPr>
                <w:b/>
                <w:bCs/>
                <w:color w:val="auto"/>
              </w:rPr>
            </w:pPr>
          </w:p>
        </w:tc>
        <w:tc>
          <w:tcPr>
            <w:tcW w:w="6096" w:type="dxa"/>
          </w:tcPr>
          <w:p w14:paraId="4B0477C7" w14:textId="2EFC069E" w:rsidR="0006598D" w:rsidRPr="0006598D" w:rsidRDefault="0006598D" w:rsidP="0006598D">
            <w:pPr>
              <w:spacing w:line="276" w:lineRule="auto"/>
              <w:rPr>
                <w:b/>
                <w:bCs/>
                <w:color w:val="auto"/>
              </w:rPr>
            </w:pPr>
          </w:p>
        </w:tc>
      </w:tr>
    </w:tbl>
    <w:p w14:paraId="3D38926B" w14:textId="77777777" w:rsidR="00307643" w:rsidRDefault="00307643" w:rsidP="00307643">
      <w:pPr>
        <w:pStyle w:val="Prrafodelista"/>
        <w:autoSpaceDE w:val="0"/>
        <w:autoSpaceDN w:val="0"/>
        <w:adjustRightInd w:val="0"/>
        <w:spacing w:line="480" w:lineRule="auto"/>
        <w:ind w:left="425" w:firstLine="0"/>
        <w:rPr>
          <w:rFonts w:eastAsia="CIDFont+F2" w:cs="Arial"/>
          <w:b/>
          <w:color w:val="auto"/>
        </w:rPr>
      </w:pPr>
    </w:p>
    <w:p w14:paraId="4CE50BA8" w14:textId="44604B61" w:rsidR="00445CD9" w:rsidRPr="00CA444A" w:rsidRDefault="00B92870" w:rsidP="00CA444A">
      <w:pPr>
        <w:pStyle w:val="Prrafodelista"/>
        <w:numPr>
          <w:ilvl w:val="0"/>
          <w:numId w:val="21"/>
        </w:numPr>
        <w:autoSpaceDE w:val="0"/>
        <w:autoSpaceDN w:val="0"/>
        <w:adjustRightInd w:val="0"/>
        <w:spacing w:line="336" w:lineRule="auto"/>
        <w:ind w:left="426" w:hanging="426"/>
        <w:rPr>
          <w:rFonts w:eastAsia="CIDFont+F2" w:cs="Arial"/>
          <w:b/>
          <w:color w:val="auto"/>
        </w:rPr>
      </w:pPr>
      <w:r w:rsidRPr="00CA444A">
        <w:rPr>
          <w:rFonts w:eastAsia="CIDFont+F2" w:cs="Arial"/>
          <w:b/>
          <w:color w:val="auto"/>
        </w:rPr>
        <w:t>IDENTIFICACION DE LA INSTALACION DE GESTIÓN DE RESIDUOS PREEXISTENTE Y AUTORIZADA CON LA QUE COMPARTE UBICACIÓN</w:t>
      </w:r>
      <w:r w:rsidR="00BC27A0" w:rsidRPr="00CA444A">
        <w:rPr>
          <w:rFonts w:eastAsia="CIDFont+F2" w:cs="Arial"/>
          <w:b/>
          <w:color w:val="auto"/>
        </w:rPr>
        <w:t xml:space="preserve"> (En su caso)</w:t>
      </w:r>
      <w:r w:rsidRPr="00CA444A">
        <w:rPr>
          <w:rFonts w:eastAsia="CIDFont+F2" w:cs="Arial"/>
          <w:b/>
          <w:color w:val="auto"/>
        </w:rPr>
        <w:t>.</w:t>
      </w:r>
    </w:p>
    <w:p w14:paraId="2BCF176B" w14:textId="0D173799" w:rsidR="00B92870" w:rsidRPr="00C669A0" w:rsidRDefault="00B92870" w:rsidP="00B92870">
      <w:pPr>
        <w:pStyle w:val="Prrafodelista"/>
        <w:spacing w:line="276" w:lineRule="auto"/>
        <w:ind w:firstLine="0"/>
        <w:rPr>
          <w:b/>
          <w:bCs/>
          <w:color w:val="auto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4693"/>
        <w:gridCol w:w="4500"/>
      </w:tblGrid>
      <w:tr w:rsidR="00C669A0" w:rsidRPr="00C669A0" w14:paraId="4A5ACF25" w14:textId="77777777" w:rsidTr="00B92870">
        <w:tc>
          <w:tcPr>
            <w:tcW w:w="4693" w:type="dxa"/>
          </w:tcPr>
          <w:p w14:paraId="7E2AEB7F" w14:textId="698EC524" w:rsidR="00B92870" w:rsidRPr="00C669A0" w:rsidRDefault="00B92870" w:rsidP="00B92870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  <w:r w:rsidRPr="00C669A0">
              <w:rPr>
                <w:b/>
                <w:bCs/>
                <w:color w:val="auto"/>
              </w:rPr>
              <w:t>TIPO DE INSTALACION PREEXISTENTE (VERTEDERO O ESTACION DE TRANSFERENCIA)</w:t>
            </w:r>
          </w:p>
        </w:tc>
        <w:tc>
          <w:tcPr>
            <w:tcW w:w="4500" w:type="dxa"/>
          </w:tcPr>
          <w:p w14:paraId="4F99623E" w14:textId="77777777" w:rsidR="00B92870" w:rsidRPr="00C669A0" w:rsidRDefault="00B92870" w:rsidP="00B92870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</w:tc>
      </w:tr>
      <w:tr w:rsidR="00C669A0" w:rsidRPr="00C669A0" w14:paraId="5418C8D6" w14:textId="77777777" w:rsidTr="00B92870">
        <w:tc>
          <w:tcPr>
            <w:tcW w:w="4693" w:type="dxa"/>
          </w:tcPr>
          <w:p w14:paraId="18C9AA7E" w14:textId="494CAF7D" w:rsidR="00B92870" w:rsidRPr="00C669A0" w:rsidRDefault="00B92870" w:rsidP="00B92870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  <w:r w:rsidRPr="00C669A0">
              <w:rPr>
                <w:b/>
                <w:bCs/>
                <w:color w:val="auto"/>
              </w:rPr>
              <w:t>AUTORIZACIÓN</w:t>
            </w:r>
            <w:r w:rsidR="00495984" w:rsidRPr="00C669A0">
              <w:rPr>
                <w:b/>
                <w:bCs/>
                <w:color w:val="auto"/>
              </w:rPr>
              <w:t xml:space="preserve"> DE INSTALACION</w:t>
            </w:r>
            <w:r w:rsidR="0079209F">
              <w:rPr>
                <w:rStyle w:val="Refdenotaalfinal"/>
                <w:b/>
                <w:bCs/>
                <w:color w:val="auto"/>
              </w:rPr>
              <w:endnoteReference w:id="1"/>
            </w:r>
            <w:r w:rsidR="00495984" w:rsidRPr="00C669A0">
              <w:rPr>
                <w:rStyle w:val="Refdenotaalpie"/>
                <w:b/>
                <w:bCs/>
                <w:color w:val="auto"/>
              </w:rPr>
              <w:footnoteReference w:id="11"/>
            </w:r>
            <w:r w:rsidRPr="00C669A0">
              <w:rPr>
                <w:b/>
                <w:bCs/>
                <w:color w:val="auto"/>
              </w:rPr>
              <w:t>:</w:t>
            </w:r>
          </w:p>
        </w:tc>
        <w:tc>
          <w:tcPr>
            <w:tcW w:w="4500" w:type="dxa"/>
          </w:tcPr>
          <w:p w14:paraId="0B9E5468" w14:textId="77777777" w:rsidR="00B92870" w:rsidRPr="00C669A0" w:rsidRDefault="00B92870" w:rsidP="00B92870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</w:tc>
      </w:tr>
      <w:tr w:rsidR="00B92870" w:rsidRPr="00C669A0" w14:paraId="5DD451ED" w14:textId="77777777" w:rsidTr="00B92870">
        <w:tc>
          <w:tcPr>
            <w:tcW w:w="4693" w:type="dxa"/>
          </w:tcPr>
          <w:p w14:paraId="55DD9647" w14:textId="4B856FC1" w:rsidR="00B92870" w:rsidRPr="00C669A0" w:rsidRDefault="00B92870" w:rsidP="00B92870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  <w:r w:rsidRPr="00C669A0">
              <w:rPr>
                <w:b/>
                <w:bCs/>
                <w:color w:val="auto"/>
              </w:rPr>
              <w:t>NUMERO DE IDENTIFICACION MEDIOAMBIENTAL (NIMA)</w:t>
            </w:r>
          </w:p>
        </w:tc>
        <w:tc>
          <w:tcPr>
            <w:tcW w:w="4500" w:type="dxa"/>
          </w:tcPr>
          <w:p w14:paraId="30DB0825" w14:textId="77777777" w:rsidR="00B92870" w:rsidRPr="00C669A0" w:rsidRDefault="00B92870" w:rsidP="00B92870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</w:tc>
      </w:tr>
    </w:tbl>
    <w:p w14:paraId="20359D6E" w14:textId="77777777" w:rsidR="00307643" w:rsidRPr="00ED765B" w:rsidRDefault="00307643" w:rsidP="00307643">
      <w:pPr>
        <w:pStyle w:val="Prrafodelista"/>
        <w:autoSpaceDE w:val="0"/>
        <w:autoSpaceDN w:val="0"/>
        <w:adjustRightInd w:val="0"/>
        <w:spacing w:line="480" w:lineRule="auto"/>
        <w:ind w:firstLine="0"/>
        <w:rPr>
          <w:rFonts w:eastAsia="CIDFont+F2"/>
          <w:b/>
          <w:bCs/>
        </w:rPr>
      </w:pPr>
    </w:p>
    <w:p w14:paraId="63264C23" w14:textId="409B1686" w:rsidR="00EB774A" w:rsidRDefault="00CA444A" w:rsidP="00CA444A">
      <w:pPr>
        <w:pStyle w:val="Prrafodelista"/>
        <w:numPr>
          <w:ilvl w:val="0"/>
          <w:numId w:val="21"/>
        </w:numPr>
        <w:rPr>
          <w:rFonts w:eastAsia="CIDFont+F2" w:cs="Arial"/>
          <w:b/>
        </w:rPr>
      </w:pPr>
      <w:r w:rsidRPr="00CA444A">
        <w:rPr>
          <w:rFonts w:eastAsia="CIDFont+F2" w:cs="Arial"/>
          <w:b/>
          <w:color w:val="auto"/>
        </w:rPr>
        <w:t>CRONOGRAMA QUE PERMITA COMPROBAR EL CUMPLIMIENTO DE LOS PLAZOS PREVISTOS EN LA</w:t>
      </w:r>
      <w:r w:rsidRPr="00CA444A">
        <w:rPr>
          <w:rFonts w:eastAsia="CIDFont+F2" w:cs="Arial"/>
          <w:b/>
        </w:rPr>
        <w:t xml:space="preserve"> CONVOCATORIA</w:t>
      </w:r>
      <w:r w:rsidRPr="00CA444A">
        <w:rPr>
          <w:b/>
        </w:rPr>
        <w:t xml:space="preserve">, </w:t>
      </w:r>
      <w:r w:rsidRPr="00CA444A">
        <w:rPr>
          <w:rFonts w:eastAsia="CIDFont+F2" w:cs="Arial"/>
          <w:b/>
        </w:rPr>
        <w:t>DETALLANDO FECHAS PREVISTAS DE INICIO Y FIN DE LA ACTUACIÓN</w:t>
      </w:r>
      <w:r w:rsidR="008F7ACE">
        <w:rPr>
          <w:rStyle w:val="Refdenotaalpie"/>
          <w:rFonts w:eastAsia="CIDFont+F2" w:cs="Arial"/>
        </w:rPr>
        <w:footnoteReference w:id="12"/>
      </w:r>
    </w:p>
    <w:p w14:paraId="18BBDB4A" w14:textId="77777777" w:rsidR="00307643" w:rsidRPr="00CA444A" w:rsidRDefault="00307643" w:rsidP="00307643">
      <w:pPr>
        <w:pStyle w:val="Prrafodelista"/>
        <w:ind w:firstLine="0"/>
        <w:rPr>
          <w:rFonts w:eastAsia="CIDFont+F2" w:cs="Arial"/>
          <w:b/>
        </w:rPr>
      </w:pPr>
    </w:p>
    <w:tbl>
      <w:tblPr>
        <w:tblStyle w:val="Tablaconcuadrcula"/>
        <w:tblW w:w="10072" w:type="dxa"/>
        <w:tblLook w:val="04A0" w:firstRow="1" w:lastRow="0" w:firstColumn="1" w:lastColumn="0" w:noHBand="0" w:noVBand="1"/>
      </w:tblPr>
      <w:tblGrid>
        <w:gridCol w:w="10072"/>
      </w:tblGrid>
      <w:tr w:rsidR="0079209F" w:rsidRPr="00EC1E2E" w14:paraId="1AFE1763" w14:textId="77777777" w:rsidTr="00307643">
        <w:trPr>
          <w:trHeight w:val="909"/>
        </w:trPr>
        <w:tc>
          <w:tcPr>
            <w:tcW w:w="10072" w:type="dxa"/>
          </w:tcPr>
          <w:p w14:paraId="2439D220" w14:textId="77777777" w:rsidR="0079209F" w:rsidRPr="00EC1E2E" w:rsidRDefault="0079209F" w:rsidP="00A160A6">
            <w:pPr>
              <w:spacing w:line="480" w:lineRule="auto"/>
              <w:ind w:firstLine="0"/>
              <w:rPr>
                <w:b/>
                <w:bCs/>
                <w:color w:val="auto"/>
              </w:rPr>
            </w:pPr>
          </w:p>
          <w:p w14:paraId="5D86E4A3" w14:textId="77777777" w:rsidR="0079209F" w:rsidRPr="00EC1E2E" w:rsidRDefault="0079209F" w:rsidP="00A160A6">
            <w:pPr>
              <w:spacing w:line="480" w:lineRule="auto"/>
              <w:ind w:firstLine="0"/>
              <w:rPr>
                <w:b/>
                <w:bCs/>
                <w:color w:val="auto"/>
              </w:rPr>
            </w:pPr>
          </w:p>
        </w:tc>
      </w:tr>
    </w:tbl>
    <w:p w14:paraId="58B31A3E" w14:textId="0EB90AB6" w:rsidR="00822C42" w:rsidRDefault="00822C42" w:rsidP="00806869">
      <w:pPr>
        <w:spacing w:line="336" w:lineRule="auto"/>
      </w:pPr>
    </w:p>
    <w:p w14:paraId="4216BE2C" w14:textId="77777777" w:rsidR="00213FE7" w:rsidRDefault="00213FE7" w:rsidP="00806869">
      <w:pPr>
        <w:spacing w:line="336" w:lineRule="auto"/>
        <w:sectPr w:rsidR="00213FE7" w:rsidSect="002E1C55">
          <w:headerReference w:type="default" r:id="rId8"/>
          <w:footerReference w:type="default" r:id="rId9"/>
          <w:pgSz w:w="11910" w:h="16840"/>
          <w:pgMar w:top="1871" w:right="853" w:bottom="1247" w:left="1134" w:header="624" w:footer="850" w:gutter="0"/>
          <w:cols w:space="720"/>
          <w:docGrid w:linePitch="299"/>
        </w:sectPr>
      </w:pPr>
    </w:p>
    <w:p w14:paraId="6BDCB25F" w14:textId="64BD0286" w:rsidR="00822C42" w:rsidRDefault="00822C42" w:rsidP="00806869">
      <w:pPr>
        <w:spacing w:line="336" w:lineRule="auto"/>
      </w:pPr>
    </w:p>
    <w:p w14:paraId="39FACB26" w14:textId="72B32B6C" w:rsidR="00EB774A" w:rsidRPr="00882216" w:rsidRDefault="00CA444A" w:rsidP="00D46F11">
      <w:pPr>
        <w:spacing w:line="336" w:lineRule="auto"/>
        <w:ind w:firstLine="0"/>
      </w:pPr>
      <w:r>
        <w:rPr>
          <w:rFonts w:eastAsia="CIDFont+F2"/>
          <w:b/>
          <w:bCs/>
        </w:rPr>
        <w:t>8.</w:t>
      </w:r>
      <w:r w:rsidR="0096369D" w:rsidRPr="00747F71">
        <w:rPr>
          <w:rFonts w:eastAsia="CIDFont+F2"/>
          <w:b/>
          <w:bCs/>
        </w:rPr>
        <w:t xml:space="preserve"> </w:t>
      </w:r>
      <w:r>
        <w:rPr>
          <w:rFonts w:eastAsia="CIDFont+F2"/>
          <w:b/>
          <w:bCs/>
        </w:rPr>
        <w:t xml:space="preserve">PRESUPUESTO </w:t>
      </w:r>
      <w:r w:rsidRPr="00882216">
        <w:rPr>
          <w:b/>
        </w:rPr>
        <w:t>DETALLADO Y TOTAL DE LA ACTUACIÓN</w:t>
      </w:r>
      <w:r w:rsidR="00EB774A" w:rsidRPr="00882216">
        <w:rPr>
          <w:b/>
        </w:rPr>
        <w:t xml:space="preserve">, </w:t>
      </w:r>
      <w:r w:rsidR="00EB774A" w:rsidRPr="00882216">
        <w:rPr>
          <w:rFonts w:eastAsia="CIDFont+F2" w:cs="Arial"/>
          <w:b/>
        </w:rPr>
        <w:t xml:space="preserve">incluyendo </w:t>
      </w:r>
      <w:r w:rsidR="00D46F11" w:rsidRPr="00882216">
        <w:rPr>
          <w:rFonts w:eastAsia="CIDFont+F2" w:cs="Arial"/>
          <w:b/>
        </w:rPr>
        <w:t>unidades y coste unitario en cada partida, detallando partidas</w:t>
      </w:r>
      <w:r w:rsidR="00EB774A" w:rsidRPr="00882216">
        <w:rPr>
          <w:rFonts w:eastAsia="CIDFont+F2" w:cs="Arial"/>
          <w:b/>
        </w:rPr>
        <w:t xml:space="preserve"> financiables y no financiables, de acuerdo a los conceptos recogidos en el</w:t>
      </w:r>
      <w:r w:rsidR="002F2869" w:rsidRPr="00882216">
        <w:rPr>
          <w:rFonts w:eastAsia="CIDFont+F2" w:cs="Arial"/>
          <w:b/>
        </w:rPr>
        <w:t xml:space="preserve"> </w:t>
      </w:r>
      <w:r w:rsidR="00D46F11" w:rsidRPr="00882216">
        <w:rPr>
          <w:rFonts w:eastAsia="CIDFont+F2" w:cs="Arial"/>
          <w:b/>
        </w:rPr>
        <w:t>Anexo I para esta línea de financiación,</w:t>
      </w:r>
      <w:r w:rsidR="00EB774A" w:rsidRPr="00882216">
        <w:rPr>
          <w:rFonts w:eastAsia="CIDFont+F2" w:cs="Arial"/>
          <w:b/>
        </w:rPr>
        <w:t xml:space="preserve"> indicando expresamente si el IVA está inclui</w:t>
      </w:r>
      <w:r w:rsidR="002F5111" w:rsidRPr="00882216">
        <w:rPr>
          <w:rFonts w:eastAsia="CIDFont+F2" w:cs="Arial"/>
          <w:b/>
        </w:rPr>
        <w:t>do en sus respectivos importes</w:t>
      </w:r>
      <w:r w:rsidR="002F5111" w:rsidRPr="00822C42">
        <w:rPr>
          <w:rFonts w:eastAsia="CIDFont+F2" w:cs="Arial"/>
          <w:i/>
        </w:rPr>
        <w:t>.</w:t>
      </w:r>
    </w:p>
    <w:p w14:paraId="0AA9DF87" w14:textId="77777777" w:rsidR="004A0D80" w:rsidRPr="00236FF2" w:rsidRDefault="004A0D80" w:rsidP="00CC4FAD">
      <w:pPr>
        <w:pStyle w:val="Prrafodelista"/>
        <w:spacing w:line="336" w:lineRule="auto"/>
        <w:ind w:left="1068" w:firstLine="0"/>
      </w:pPr>
    </w:p>
    <w:tbl>
      <w:tblPr>
        <w:tblStyle w:val="Tablaconcuadrcula"/>
        <w:tblW w:w="5066" w:type="pct"/>
        <w:jc w:val="center"/>
        <w:tblLayout w:type="fixed"/>
        <w:tblLook w:val="04A0" w:firstRow="1" w:lastRow="0" w:firstColumn="1" w:lastColumn="0" w:noHBand="0" w:noVBand="1"/>
      </w:tblPr>
      <w:tblGrid>
        <w:gridCol w:w="1455"/>
        <w:gridCol w:w="2856"/>
        <w:gridCol w:w="1792"/>
        <w:gridCol w:w="767"/>
        <w:gridCol w:w="1570"/>
        <w:gridCol w:w="6"/>
        <w:gridCol w:w="1923"/>
        <w:gridCol w:w="1826"/>
        <w:gridCol w:w="1698"/>
      </w:tblGrid>
      <w:tr w:rsidR="00213FE7" w:rsidRPr="00BE0D2E" w14:paraId="08B7B404" w14:textId="5F2DEFE6" w:rsidTr="00EB39C3">
        <w:trPr>
          <w:jc w:val="center"/>
        </w:trPr>
        <w:tc>
          <w:tcPr>
            <w:tcW w:w="524" w:type="pct"/>
            <w:shd w:val="clear" w:color="auto" w:fill="DEEAF6" w:themeFill="accent1" w:themeFillTint="33"/>
            <w:vAlign w:val="center"/>
          </w:tcPr>
          <w:p w14:paraId="6ADAC945" w14:textId="19E13553" w:rsidR="00213FE7" w:rsidRPr="00BE0D2E" w:rsidRDefault="00213FE7" w:rsidP="00BE0D2E">
            <w:pPr>
              <w:pStyle w:val="CELDA"/>
              <w:jc w:val="center"/>
              <w:rPr>
                <w:rFonts w:eastAsia="CIDFont+F2"/>
                <w:b/>
                <w:bCs/>
              </w:rPr>
            </w:pPr>
            <w:r>
              <w:rPr>
                <w:rFonts w:eastAsia="CIDFont+F2"/>
                <w:b/>
                <w:bCs/>
              </w:rPr>
              <w:t xml:space="preserve">Financiable </w:t>
            </w:r>
            <w:r w:rsidRPr="00C84A27">
              <w:rPr>
                <w:rFonts w:eastAsia="CIDFont+F2"/>
                <w:bCs/>
              </w:rPr>
              <w:t>(sí/no)</w:t>
            </w:r>
          </w:p>
        </w:tc>
        <w:tc>
          <w:tcPr>
            <w:tcW w:w="1028" w:type="pct"/>
            <w:shd w:val="clear" w:color="auto" w:fill="DEEAF6" w:themeFill="accent1" w:themeFillTint="33"/>
            <w:vAlign w:val="center"/>
          </w:tcPr>
          <w:p w14:paraId="66683CB9" w14:textId="6742FAB3" w:rsidR="00213FE7" w:rsidRPr="00BE0D2E" w:rsidRDefault="00213FE7" w:rsidP="00BE0D2E">
            <w:pPr>
              <w:pStyle w:val="CELDA"/>
              <w:jc w:val="center"/>
              <w:rPr>
                <w:rFonts w:eastAsia="CIDFont+F2"/>
                <w:b/>
                <w:bCs/>
              </w:rPr>
            </w:pPr>
            <w:r>
              <w:rPr>
                <w:rFonts w:eastAsia="CIDFont+F2"/>
                <w:b/>
                <w:bCs/>
              </w:rPr>
              <w:t>Concepto</w:t>
            </w:r>
          </w:p>
        </w:tc>
        <w:tc>
          <w:tcPr>
            <w:tcW w:w="921" w:type="pct"/>
            <w:gridSpan w:val="2"/>
            <w:shd w:val="clear" w:color="auto" w:fill="DEEAF6" w:themeFill="accent1" w:themeFillTint="33"/>
            <w:vAlign w:val="center"/>
          </w:tcPr>
          <w:p w14:paraId="1738DF5E" w14:textId="4E530FA6" w:rsidR="00213FE7" w:rsidRPr="00BE0D2E" w:rsidRDefault="00213FE7" w:rsidP="005B0A2C">
            <w:pPr>
              <w:pStyle w:val="CELDA"/>
              <w:jc w:val="center"/>
              <w:rPr>
                <w:rFonts w:eastAsia="CIDFont+F2"/>
                <w:b/>
                <w:bCs/>
              </w:rPr>
            </w:pPr>
            <w:r>
              <w:rPr>
                <w:rFonts w:eastAsia="CIDFont+F2"/>
                <w:b/>
                <w:bCs/>
              </w:rPr>
              <w:t>Unidades</w:t>
            </w:r>
          </w:p>
        </w:tc>
        <w:tc>
          <w:tcPr>
            <w:tcW w:w="565" w:type="pct"/>
            <w:shd w:val="clear" w:color="auto" w:fill="DEEAF6" w:themeFill="accent1" w:themeFillTint="33"/>
            <w:vAlign w:val="center"/>
          </w:tcPr>
          <w:p w14:paraId="5C545826" w14:textId="6CB10EE1" w:rsidR="00213FE7" w:rsidRPr="00BE0D2E" w:rsidRDefault="00213FE7" w:rsidP="00BE0D2E">
            <w:pPr>
              <w:pStyle w:val="CELDA"/>
              <w:jc w:val="center"/>
              <w:rPr>
                <w:rFonts w:eastAsia="CIDFont+F2"/>
                <w:b/>
                <w:bCs/>
              </w:rPr>
            </w:pPr>
            <w:r>
              <w:rPr>
                <w:rFonts w:eastAsia="CIDFont+F2"/>
                <w:b/>
                <w:bCs/>
              </w:rPr>
              <w:t>Coste unitario</w:t>
            </w:r>
          </w:p>
        </w:tc>
        <w:tc>
          <w:tcPr>
            <w:tcW w:w="694" w:type="pct"/>
            <w:gridSpan w:val="2"/>
            <w:shd w:val="clear" w:color="auto" w:fill="DEEAF6" w:themeFill="accent1" w:themeFillTint="33"/>
            <w:vAlign w:val="center"/>
          </w:tcPr>
          <w:p w14:paraId="7BDDD816" w14:textId="68F6F45F" w:rsidR="00213FE7" w:rsidRPr="00BE0D2E" w:rsidRDefault="00213FE7" w:rsidP="00BE0D2E">
            <w:pPr>
              <w:pStyle w:val="CELDA"/>
              <w:jc w:val="center"/>
              <w:rPr>
                <w:rFonts w:eastAsia="CIDFont+F2"/>
                <w:b/>
                <w:bCs/>
              </w:rPr>
            </w:pPr>
            <w:r w:rsidRPr="00BE0D2E">
              <w:rPr>
                <w:rFonts w:eastAsia="CIDFont+F2"/>
                <w:b/>
                <w:bCs/>
              </w:rPr>
              <w:t>Coste</w:t>
            </w:r>
            <w:r>
              <w:rPr>
                <w:rFonts w:eastAsia="CIDFont+F2"/>
                <w:b/>
                <w:bCs/>
              </w:rPr>
              <w:t xml:space="preserve"> Total (€)</w:t>
            </w:r>
          </w:p>
        </w:tc>
        <w:tc>
          <w:tcPr>
            <w:tcW w:w="657" w:type="pct"/>
            <w:shd w:val="clear" w:color="auto" w:fill="DEEAF6" w:themeFill="accent1" w:themeFillTint="33"/>
          </w:tcPr>
          <w:p w14:paraId="4D66AB8F" w14:textId="7C36D8E8" w:rsidR="00213FE7" w:rsidRPr="00BE0D2E" w:rsidRDefault="00913B6D" w:rsidP="0018116D">
            <w:pPr>
              <w:pStyle w:val="CELDA"/>
              <w:jc w:val="center"/>
              <w:rPr>
                <w:rFonts w:eastAsia="CIDFont+F2"/>
                <w:b/>
                <w:bCs/>
              </w:rPr>
            </w:pPr>
            <w:r>
              <w:rPr>
                <w:rFonts w:eastAsia="CIDFont+F2"/>
                <w:b/>
                <w:bCs/>
              </w:rPr>
              <w:t>El Coste Total incluye IVA</w:t>
            </w:r>
            <w:r w:rsidR="00EB39C3">
              <w:rPr>
                <w:rFonts w:eastAsia="CIDFont+F2"/>
                <w:b/>
                <w:bCs/>
              </w:rPr>
              <w:t xml:space="preserve"> </w:t>
            </w:r>
            <w:r w:rsidR="00213FE7" w:rsidRPr="00C84A27">
              <w:rPr>
                <w:rFonts w:eastAsia="CIDFont+F2"/>
                <w:bCs/>
              </w:rPr>
              <w:t>(sí/no)</w:t>
            </w:r>
          </w:p>
        </w:tc>
        <w:tc>
          <w:tcPr>
            <w:tcW w:w="611" w:type="pct"/>
            <w:shd w:val="clear" w:color="auto" w:fill="DEEAF6" w:themeFill="accent1" w:themeFillTint="33"/>
          </w:tcPr>
          <w:p w14:paraId="00593CD3" w14:textId="14418081" w:rsidR="00213FE7" w:rsidRDefault="0018116D" w:rsidP="00BE0D2E">
            <w:pPr>
              <w:pStyle w:val="CELDA"/>
              <w:jc w:val="center"/>
              <w:rPr>
                <w:rFonts w:eastAsia="CIDFont+F2"/>
                <w:b/>
                <w:bCs/>
              </w:rPr>
            </w:pPr>
            <w:r>
              <w:rPr>
                <w:rFonts w:eastAsia="CIDFont+F2"/>
                <w:b/>
                <w:bCs/>
              </w:rPr>
              <w:t>%</w:t>
            </w:r>
            <w:r w:rsidR="00213FE7">
              <w:rPr>
                <w:rFonts w:eastAsia="CIDFont+F2"/>
                <w:b/>
                <w:bCs/>
              </w:rPr>
              <w:t xml:space="preserve"> IVA</w:t>
            </w:r>
            <w:r>
              <w:rPr>
                <w:rFonts w:eastAsia="CIDFont+F2"/>
                <w:b/>
                <w:bCs/>
              </w:rPr>
              <w:t xml:space="preserve"> aplicado</w:t>
            </w:r>
          </w:p>
        </w:tc>
      </w:tr>
      <w:tr w:rsidR="00213FE7" w14:paraId="07698C46" w14:textId="7A7F1E33" w:rsidTr="00EB39C3">
        <w:trPr>
          <w:jc w:val="center"/>
        </w:trPr>
        <w:tc>
          <w:tcPr>
            <w:tcW w:w="524" w:type="pct"/>
            <w:vAlign w:val="center"/>
          </w:tcPr>
          <w:p w14:paraId="0A819FD9" w14:textId="77777777" w:rsidR="00213FE7" w:rsidRPr="00BE0D2E" w:rsidRDefault="00213FE7" w:rsidP="00BE0D2E">
            <w:pPr>
              <w:pStyle w:val="CELDA"/>
              <w:rPr>
                <w:rFonts w:eastAsia="CIDFont+F2"/>
              </w:rPr>
            </w:pPr>
          </w:p>
        </w:tc>
        <w:tc>
          <w:tcPr>
            <w:tcW w:w="1028" w:type="pct"/>
            <w:vAlign w:val="center"/>
          </w:tcPr>
          <w:p w14:paraId="29DE099F" w14:textId="77777777" w:rsidR="00213FE7" w:rsidRPr="00BE0D2E" w:rsidRDefault="00213FE7" w:rsidP="00BE0D2E">
            <w:pPr>
              <w:pStyle w:val="CELDA"/>
              <w:rPr>
                <w:rFonts w:eastAsia="CIDFont+F2"/>
              </w:rPr>
            </w:pPr>
          </w:p>
        </w:tc>
        <w:tc>
          <w:tcPr>
            <w:tcW w:w="645" w:type="pct"/>
            <w:vAlign w:val="center"/>
          </w:tcPr>
          <w:p w14:paraId="69223204" w14:textId="77777777" w:rsidR="00213FE7" w:rsidRPr="00BE0D2E" w:rsidRDefault="00213FE7" w:rsidP="00BE0D2E">
            <w:pPr>
              <w:pStyle w:val="CELDA"/>
              <w:rPr>
                <w:rFonts w:eastAsia="CIDFont+F2"/>
              </w:rPr>
            </w:pPr>
          </w:p>
        </w:tc>
        <w:tc>
          <w:tcPr>
            <w:tcW w:w="276" w:type="pct"/>
            <w:vAlign w:val="center"/>
          </w:tcPr>
          <w:p w14:paraId="5FE5B2DF" w14:textId="77777777" w:rsidR="00213FE7" w:rsidRPr="00BE0D2E" w:rsidRDefault="00213FE7" w:rsidP="00BE0D2E">
            <w:pPr>
              <w:pStyle w:val="CELDA"/>
              <w:rPr>
                <w:rFonts w:eastAsia="CIDFont+F2"/>
              </w:rPr>
            </w:pPr>
          </w:p>
        </w:tc>
        <w:tc>
          <w:tcPr>
            <w:tcW w:w="565" w:type="pct"/>
          </w:tcPr>
          <w:p w14:paraId="2038DA23" w14:textId="77777777" w:rsidR="00213FE7" w:rsidRPr="00BE0D2E" w:rsidRDefault="00213FE7" w:rsidP="00BE0D2E">
            <w:pPr>
              <w:pStyle w:val="CELDA"/>
              <w:rPr>
                <w:rFonts w:eastAsia="CIDFont+F2"/>
              </w:rPr>
            </w:pPr>
          </w:p>
        </w:tc>
        <w:tc>
          <w:tcPr>
            <w:tcW w:w="694" w:type="pct"/>
            <w:gridSpan w:val="2"/>
            <w:vAlign w:val="center"/>
          </w:tcPr>
          <w:p w14:paraId="0A0BF2AD" w14:textId="2AC69B19" w:rsidR="00213FE7" w:rsidRPr="00BE0D2E" w:rsidRDefault="00213FE7" w:rsidP="00BE0D2E">
            <w:pPr>
              <w:pStyle w:val="CELDA"/>
              <w:rPr>
                <w:rFonts w:eastAsia="CIDFont+F2"/>
              </w:rPr>
            </w:pPr>
          </w:p>
        </w:tc>
        <w:tc>
          <w:tcPr>
            <w:tcW w:w="657" w:type="pct"/>
          </w:tcPr>
          <w:p w14:paraId="36572A49" w14:textId="77777777" w:rsidR="00213FE7" w:rsidRPr="00BE0D2E" w:rsidRDefault="00213FE7" w:rsidP="00BE0D2E">
            <w:pPr>
              <w:pStyle w:val="CELDA"/>
              <w:rPr>
                <w:rFonts w:eastAsia="CIDFont+F2"/>
              </w:rPr>
            </w:pPr>
          </w:p>
        </w:tc>
        <w:tc>
          <w:tcPr>
            <w:tcW w:w="611" w:type="pct"/>
          </w:tcPr>
          <w:p w14:paraId="79B68987" w14:textId="77777777" w:rsidR="00213FE7" w:rsidRPr="00BE0D2E" w:rsidRDefault="00213FE7" w:rsidP="00BE0D2E">
            <w:pPr>
              <w:pStyle w:val="CELDA"/>
              <w:rPr>
                <w:rFonts w:eastAsia="CIDFont+F2"/>
              </w:rPr>
            </w:pPr>
          </w:p>
        </w:tc>
      </w:tr>
      <w:tr w:rsidR="00213FE7" w14:paraId="22008A96" w14:textId="6AC70A22" w:rsidTr="00EB39C3">
        <w:trPr>
          <w:jc w:val="center"/>
        </w:trPr>
        <w:tc>
          <w:tcPr>
            <w:tcW w:w="524" w:type="pct"/>
            <w:vAlign w:val="center"/>
          </w:tcPr>
          <w:p w14:paraId="77372075" w14:textId="77777777" w:rsidR="00213FE7" w:rsidRPr="00BE0D2E" w:rsidRDefault="00213FE7" w:rsidP="00BE0D2E">
            <w:pPr>
              <w:pStyle w:val="CELDA"/>
              <w:rPr>
                <w:rFonts w:eastAsia="CIDFont+F2"/>
              </w:rPr>
            </w:pPr>
          </w:p>
        </w:tc>
        <w:tc>
          <w:tcPr>
            <w:tcW w:w="1028" w:type="pct"/>
            <w:vAlign w:val="center"/>
          </w:tcPr>
          <w:p w14:paraId="18E53034" w14:textId="77777777" w:rsidR="00213FE7" w:rsidRPr="00BE0D2E" w:rsidRDefault="00213FE7" w:rsidP="00BE0D2E">
            <w:pPr>
              <w:pStyle w:val="CELDA"/>
              <w:rPr>
                <w:rFonts w:eastAsia="CIDFont+F2"/>
              </w:rPr>
            </w:pPr>
          </w:p>
        </w:tc>
        <w:tc>
          <w:tcPr>
            <w:tcW w:w="645" w:type="pct"/>
            <w:vAlign w:val="center"/>
          </w:tcPr>
          <w:p w14:paraId="0C5E60ED" w14:textId="77777777" w:rsidR="00213FE7" w:rsidRPr="00BE0D2E" w:rsidRDefault="00213FE7" w:rsidP="00BE0D2E">
            <w:pPr>
              <w:pStyle w:val="CELDA"/>
              <w:rPr>
                <w:rFonts w:eastAsia="CIDFont+F2"/>
              </w:rPr>
            </w:pPr>
          </w:p>
        </w:tc>
        <w:tc>
          <w:tcPr>
            <w:tcW w:w="276" w:type="pct"/>
            <w:vAlign w:val="center"/>
          </w:tcPr>
          <w:p w14:paraId="1BB92D4E" w14:textId="77777777" w:rsidR="00213FE7" w:rsidRPr="00BE0D2E" w:rsidRDefault="00213FE7" w:rsidP="00BE0D2E">
            <w:pPr>
              <w:pStyle w:val="CELDA"/>
              <w:rPr>
                <w:rFonts w:eastAsia="CIDFont+F2"/>
              </w:rPr>
            </w:pPr>
          </w:p>
        </w:tc>
        <w:tc>
          <w:tcPr>
            <w:tcW w:w="565" w:type="pct"/>
          </w:tcPr>
          <w:p w14:paraId="0833C54B" w14:textId="77777777" w:rsidR="00213FE7" w:rsidRPr="00BE0D2E" w:rsidRDefault="00213FE7" w:rsidP="00BE0D2E">
            <w:pPr>
              <w:pStyle w:val="CELDA"/>
              <w:rPr>
                <w:rFonts w:eastAsia="CIDFont+F2"/>
              </w:rPr>
            </w:pPr>
          </w:p>
        </w:tc>
        <w:tc>
          <w:tcPr>
            <w:tcW w:w="694" w:type="pct"/>
            <w:gridSpan w:val="2"/>
            <w:vAlign w:val="center"/>
          </w:tcPr>
          <w:p w14:paraId="2A0BCE92" w14:textId="40153234" w:rsidR="00213FE7" w:rsidRPr="00BE0D2E" w:rsidRDefault="00213FE7" w:rsidP="00BE0D2E">
            <w:pPr>
              <w:pStyle w:val="CELDA"/>
              <w:rPr>
                <w:rFonts w:eastAsia="CIDFont+F2"/>
              </w:rPr>
            </w:pPr>
          </w:p>
        </w:tc>
        <w:tc>
          <w:tcPr>
            <w:tcW w:w="657" w:type="pct"/>
          </w:tcPr>
          <w:p w14:paraId="53C2C763" w14:textId="77777777" w:rsidR="00213FE7" w:rsidRPr="00BE0D2E" w:rsidRDefault="00213FE7" w:rsidP="00BE0D2E">
            <w:pPr>
              <w:pStyle w:val="CELDA"/>
              <w:rPr>
                <w:rFonts w:eastAsia="CIDFont+F2"/>
              </w:rPr>
            </w:pPr>
          </w:p>
        </w:tc>
        <w:tc>
          <w:tcPr>
            <w:tcW w:w="611" w:type="pct"/>
          </w:tcPr>
          <w:p w14:paraId="70DCB18F" w14:textId="77777777" w:rsidR="00213FE7" w:rsidRPr="00BE0D2E" w:rsidRDefault="00213FE7" w:rsidP="00BE0D2E">
            <w:pPr>
              <w:pStyle w:val="CELDA"/>
              <w:rPr>
                <w:rFonts w:eastAsia="CIDFont+F2"/>
              </w:rPr>
            </w:pPr>
          </w:p>
        </w:tc>
      </w:tr>
      <w:tr w:rsidR="00213FE7" w14:paraId="290CC153" w14:textId="5D94BADA" w:rsidTr="00EB39C3">
        <w:trPr>
          <w:jc w:val="center"/>
        </w:trPr>
        <w:tc>
          <w:tcPr>
            <w:tcW w:w="524" w:type="pct"/>
            <w:vAlign w:val="center"/>
          </w:tcPr>
          <w:p w14:paraId="09D16447" w14:textId="77777777" w:rsidR="00213FE7" w:rsidRPr="00BE0D2E" w:rsidRDefault="00213FE7" w:rsidP="00BE0D2E">
            <w:pPr>
              <w:pStyle w:val="CELDA"/>
              <w:rPr>
                <w:rFonts w:eastAsia="CIDFont+F2"/>
              </w:rPr>
            </w:pPr>
          </w:p>
        </w:tc>
        <w:tc>
          <w:tcPr>
            <w:tcW w:w="1028" w:type="pct"/>
            <w:vAlign w:val="center"/>
          </w:tcPr>
          <w:p w14:paraId="4100ABB8" w14:textId="77777777" w:rsidR="00213FE7" w:rsidRPr="00BE0D2E" w:rsidRDefault="00213FE7" w:rsidP="00BE0D2E">
            <w:pPr>
              <w:pStyle w:val="CELDA"/>
              <w:rPr>
                <w:rFonts w:eastAsia="CIDFont+F2"/>
              </w:rPr>
            </w:pPr>
          </w:p>
        </w:tc>
        <w:tc>
          <w:tcPr>
            <w:tcW w:w="645" w:type="pct"/>
            <w:vAlign w:val="center"/>
          </w:tcPr>
          <w:p w14:paraId="14EE7266" w14:textId="77777777" w:rsidR="00213FE7" w:rsidRPr="00BE0D2E" w:rsidRDefault="00213FE7" w:rsidP="00BE0D2E">
            <w:pPr>
              <w:pStyle w:val="CELDA"/>
              <w:rPr>
                <w:rFonts w:eastAsia="CIDFont+F2"/>
              </w:rPr>
            </w:pPr>
          </w:p>
        </w:tc>
        <w:tc>
          <w:tcPr>
            <w:tcW w:w="276" w:type="pct"/>
            <w:vAlign w:val="center"/>
          </w:tcPr>
          <w:p w14:paraId="1AA75D2B" w14:textId="77777777" w:rsidR="00213FE7" w:rsidRPr="00BE0D2E" w:rsidRDefault="00213FE7" w:rsidP="00BE0D2E">
            <w:pPr>
              <w:pStyle w:val="CELDA"/>
              <w:rPr>
                <w:rFonts w:eastAsia="CIDFont+F2"/>
              </w:rPr>
            </w:pPr>
          </w:p>
        </w:tc>
        <w:tc>
          <w:tcPr>
            <w:tcW w:w="565" w:type="pct"/>
          </w:tcPr>
          <w:p w14:paraId="23FECE7A" w14:textId="77777777" w:rsidR="00213FE7" w:rsidRPr="00BE0D2E" w:rsidRDefault="00213FE7" w:rsidP="00BE0D2E">
            <w:pPr>
              <w:pStyle w:val="CELDA"/>
              <w:rPr>
                <w:rFonts w:eastAsia="CIDFont+F2"/>
              </w:rPr>
            </w:pPr>
          </w:p>
        </w:tc>
        <w:tc>
          <w:tcPr>
            <w:tcW w:w="694" w:type="pct"/>
            <w:gridSpan w:val="2"/>
            <w:vAlign w:val="center"/>
          </w:tcPr>
          <w:p w14:paraId="21ADF13F" w14:textId="45247DE7" w:rsidR="00213FE7" w:rsidRPr="00BE0D2E" w:rsidRDefault="00213FE7" w:rsidP="00BE0D2E">
            <w:pPr>
              <w:pStyle w:val="CELDA"/>
              <w:rPr>
                <w:rFonts w:eastAsia="CIDFont+F2"/>
              </w:rPr>
            </w:pPr>
          </w:p>
        </w:tc>
        <w:tc>
          <w:tcPr>
            <w:tcW w:w="657" w:type="pct"/>
          </w:tcPr>
          <w:p w14:paraId="1D0FDFDA" w14:textId="77777777" w:rsidR="00213FE7" w:rsidRPr="00BE0D2E" w:rsidRDefault="00213FE7" w:rsidP="00BE0D2E">
            <w:pPr>
              <w:pStyle w:val="CELDA"/>
              <w:rPr>
                <w:rFonts w:eastAsia="CIDFont+F2"/>
              </w:rPr>
            </w:pPr>
          </w:p>
        </w:tc>
        <w:tc>
          <w:tcPr>
            <w:tcW w:w="611" w:type="pct"/>
          </w:tcPr>
          <w:p w14:paraId="2DD1196F" w14:textId="77777777" w:rsidR="00213FE7" w:rsidRPr="00BE0D2E" w:rsidRDefault="00213FE7" w:rsidP="00BE0D2E">
            <w:pPr>
              <w:pStyle w:val="CELDA"/>
              <w:rPr>
                <w:rFonts w:eastAsia="CIDFont+F2"/>
              </w:rPr>
            </w:pPr>
          </w:p>
        </w:tc>
      </w:tr>
      <w:tr w:rsidR="00213FE7" w14:paraId="2A414DA8" w14:textId="49C981CD" w:rsidTr="00EB39C3">
        <w:trPr>
          <w:jc w:val="center"/>
        </w:trPr>
        <w:tc>
          <w:tcPr>
            <w:tcW w:w="524" w:type="pct"/>
            <w:vAlign w:val="center"/>
          </w:tcPr>
          <w:p w14:paraId="696152E9" w14:textId="77777777" w:rsidR="00213FE7" w:rsidRPr="00BE0D2E" w:rsidRDefault="00213FE7" w:rsidP="00BE0D2E">
            <w:pPr>
              <w:pStyle w:val="CELDA"/>
              <w:rPr>
                <w:rFonts w:eastAsia="CIDFont+F2"/>
              </w:rPr>
            </w:pPr>
          </w:p>
        </w:tc>
        <w:tc>
          <w:tcPr>
            <w:tcW w:w="1028" w:type="pct"/>
            <w:vAlign w:val="center"/>
          </w:tcPr>
          <w:p w14:paraId="55B6929B" w14:textId="77777777" w:rsidR="00213FE7" w:rsidRPr="00BE0D2E" w:rsidRDefault="00213FE7" w:rsidP="00BE0D2E">
            <w:pPr>
              <w:pStyle w:val="CELDA"/>
              <w:rPr>
                <w:rFonts w:eastAsia="CIDFont+F2"/>
              </w:rPr>
            </w:pPr>
          </w:p>
        </w:tc>
        <w:tc>
          <w:tcPr>
            <w:tcW w:w="645" w:type="pct"/>
            <w:vAlign w:val="center"/>
          </w:tcPr>
          <w:p w14:paraId="5500B838" w14:textId="77777777" w:rsidR="00213FE7" w:rsidRPr="00BE0D2E" w:rsidRDefault="00213FE7" w:rsidP="00BE0D2E">
            <w:pPr>
              <w:pStyle w:val="CELDA"/>
              <w:rPr>
                <w:rFonts w:eastAsia="CIDFont+F2"/>
              </w:rPr>
            </w:pPr>
          </w:p>
        </w:tc>
        <w:tc>
          <w:tcPr>
            <w:tcW w:w="276" w:type="pct"/>
            <w:vAlign w:val="center"/>
          </w:tcPr>
          <w:p w14:paraId="17A81F2D" w14:textId="77777777" w:rsidR="00213FE7" w:rsidRPr="00BE0D2E" w:rsidRDefault="00213FE7" w:rsidP="00BE0D2E">
            <w:pPr>
              <w:pStyle w:val="CELDA"/>
              <w:rPr>
                <w:rFonts w:eastAsia="CIDFont+F2"/>
              </w:rPr>
            </w:pPr>
          </w:p>
        </w:tc>
        <w:tc>
          <w:tcPr>
            <w:tcW w:w="565" w:type="pct"/>
          </w:tcPr>
          <w:p w14:paraId="248351E0" w14:textId="77777777" w:rsidR="00213FE7" w:rsidRPr="00BE0D2E" w:rsidRDefault="00213FE7" w:rsidP="00BE0D2E">
            <w:pPr>
              <w:pStyle w:val="CELDA"/>
              <w:rPr>
                <w:rFonts w:eastAsia="CIDFont+F2"/>
              </w:rPr>
            </w:pPr>
          </w:p>
        </w:tc>
        <w:tc>
          <w:tcPr>
            <w:tcW w:w="694" w:type="pct"/>
            <w:gridSpan w:val="2"/>
            <w:vAlign w:val="center"/>
          </w:tcPr>
          <w:p w14:paraId="27C0CB3B" w14:textId="0143E3B5" w:rsidR="00213FE7" w:rsidRPr="00BE0D2E" w:rsidRDefault="00213FE7" w:rsidP="00BE0D2E">
            <w:pPr>
              <w:pStyle w:val="CELDA"/>
              <w:rPr>
                <w:rFonts w:eastAsia="CIDFont+F2"/>
              </w:rPr>
            </w:pPr>
          </w:p>
        </w:tc>
        <w:tc>
          <w:tcPr>
            <w:tcW w:w="657" w:type="pct"/>
          </w:tcPr>
          <w:p w14:paraId="21D9C7B5" w14:textId="77777777" w:rsidR="00213FE7" w:rsidRPr="00BE0D2E" w:rsidRDefault="00213FE7" w:rsidP="00BE0D2E">
            <w:pPr>
              <w:pStyle w:val="CELDA"/>
              <w:rPr>
                <w:rFonts w:eastAsia="CIDFont+F2"/>
              </w:rPr>
            </w:pPr>
          </w:p>
        </w:tc>
        <w:tc>
          <w:tcPr>
            <w:tcW w:w="611" w:type="pct"/>
          </w:tcPr>
          <w:p w14:paraId="52858471" w14:textId="77777777" w:rsidR="00213FE7" w:rsidRPr="00BE0D2E" w:rsidRDefault="00213FE7" w:rsidP="00BE0D2E">
            <w:pPr>
              <w:pStyle w:val="CELDA"/>
              <w:rPr>
                <w:rFonts w:eastAsia="CIDFont+F2"/>
              </w:rPr>
            </w:pPr>
          </w:p>
        </w:tc>
      </w:tr>
      <w:tr w:rsidR="00213FE7" w14:paraId="1E26BC01" w14:textId="6736BD43" w:rsidTr="00EB39C3">
        <w:trPr>
          <w:jc w:val="center"/>
        </w:trPr>
        <w:tc>
          <w:tcPr>
            <w:tcW w:w="524" w:type="pct"/>
            <w:vAlign w:val="center"/>
          </w:tcPr>
          <w:p w14:paraId="77F3811D" w14:textId="77777777" w:rsidR="00213FE7" w:rsidRPr="00BE0D2E" w:rsidRDefault="00213FE7" w:rsidP="00BE0D2E">
            <w:pPr>
              <w:pStyle w:val="CELDA"/>
              <w:rPr>
                <w:rFonts w:eastAsia="CIDFont+F2"/>
              </w:rPr>
            </w:pPr>
          </w:p>
        </w:tc>
        <w:tc>
          <w:tcPr>
            <w:tcW w:w="1028" w:type="pct"/>
            <w:vAlign w:val="center"/>
          </w:tcPr>
          <w:p w14:paraId="53AD2361" w14:textId="77777777" w:rsidR="00213FE7" w:rsidRPr="00BE0D2E" w:rsidRDefault="00213FE7" w:rsidP="00BE0D2E">
            <w:pPr>
              <w:pStyle w:val="CELDA"/>
              <w:rPr>
                <w:rFonts w:eastAsia="CIDFont+F2"/>
              </w:rPr>
            </w:pPr>
          </w:p>
        </w:tc>
        <w:tc>
          <w:tcPr>
            <w:tcW w:w="645" w:type="pct"/>
            <w:vAlign w:val="center"/>
          </w:tcPr>
          <w:p w14:paraId="3433252B" w14:textId="77777777" w:rsidR="00213FE7" w:rsidRPr="00BE0D2E" w:rsidRDefault="00213FE7" w:rsidP="00BE0D2E">
            <w:pPr>
              <w:pStyle w:val="CELDA"/>
              <w:rPr>
                <w:rFonts w:eastAsia="CIDFont+F2"/>
              </w:rPr>
            </w:pPr>
          </w:p>
        </w:tc>
        <w:tc>
          <w:tcPr>
            <w:tcW w:w="276" w:type="pct"/>
            <w:vAlign w:val="center"/>
          </w:tcPr>
          <w:p w14:paraId="2925AFCD" w14:textId="77777777" w:rsidR="00213FE7" w:rsidRDefault="00213FE7" w:rsidP="00BE0D2E">
            <w:pPr>
              <w:pStyle w:val="CELDA"/>
              <w:rPr>
                <w:rStyle w:val="Refdecomentario"/>
              </w:rPr>
            </w:pPr>
          </w:p>
        </w:tc>
        <w:tc>
          <w:tcPr>
            <w:tcW w:w="565" w:type="pct"/>
          </w:tcPr>
          <w:p w14:paraId="67CAA08C" w14:textId="77777777" w:rsidR="00213FE7" w:rsidRPr="00BE0D2E" w:rsidRDefault="00213FE7" w:rsidP="00BE0D2E">
            <w:pPr>
              <w:pStyle w:val="CELDA"/>
              <w:rPr>
                <w:rFonts w:eastAsia="CIDFont+F2"/>
              </w:rPr>
            </w:pPr>
          </w:p>
        </w:tc>
        <w:tc>
          <w:tcPr>
            <w:tcW w:w="694" w:type="pct"/>
            <w:gridSpan w:val="2"/>
            <w:vAlign w:val="center"/>
          </w:tcPr>
          <w:p w14:paraId="25D60266" w14:textId="5CE8BDEA" w:rsidR="00213FE7" w:rsidRPr="00BE0D2E" w:rsidRDefault="00213FE7" w:rsidP="00BE0D2E">
            <w:pPr>
              <w:pStyle w:val="CELDA"/>
              <w:rPr>
                <w:rFonts w:eastAsia="CIDFont+F2"/>
              </w:rPr>
            </w:pPr>
          </w:p>
        </w:tc>
        <w:tc>
          <w:tcPr>
            <w:tcW w:w="657" w:type="pct"/>
          </w:tcPr>
          <w:p w14:paraId="3B79190C" w14:textId="77777777" w:rsidR="00213FE7" w:rsidRPr="00BE0D2E" w:rsidRDefault="00213FE7" w:rsidP="00BE0D2E">
            <w:pPr>
              <w:pStyle w:val="CELDA"/>
              <w:rPr>
                <w:rFonts w:eastAsia="CIDFont+F2"/>
              </w:rPr>
            </w:pPr>
          </w:p>
        </w:tc>
        <w:tc>
          <w:tcPr>
            <w:tcW w:w="611" w:type="pct"/>
          </w:tcPr>
          <w:p w14:paraId="3A07A7DB" w14:textId="77777777" w:rsidR="00213FE7" w:rsidRPr="00BE0D2E" w:rsidRDefault="00213FE7" w:rsidP="00BE0D2E">
            <w:pPr>
              <w:pStyle w:val="CELDA"/>
              <w:rPr>
                <w:rFonts w:eastAsia="CIDFont+F2"/>
              </w:rPr>
            </w:pPr>
          </w:p>
        </w:tc>
      </w:tr>
      <w:tr w:rsidR="00EB39C3" w14:paraId="1A710ED0" w14:textId="52BF4158" w:rsidTr="00EB39C3">
        <w:trPr>
          <w:jc w:val="center"/>
        </w:trPr>
        <w:tc>
          <w:tcPr>
            <w:tcW w:w="3040" w:type="pct"/>
            <w:gridSpan w:val="6"/>
            <w:vAlign w:val="center"/>
          </w:tcPr>
          <w:p w14:paraId="729163A7" w14:textId="14ABF3D1" w:rsidR="00EB39C3" w:rsidRPr="00BE0D2E" w:rsidRDefault="00EB39C3" w:rsidP="00D44152">
            <w:pPr>
              <w:pStyle w:val="CELDA"/>
              <w:jc w:val="right"/>
              <w:rPr>
                <w:rFonts w:eastAsia="CIDFont+F2"/>
              </w:rPr>
            </w:pPr>
            <w:r>
              <w:rPr>
                <w:rFonts w:eastAsia="CIDFont+F2"/>
                <w:b/>
                <w:bCs/>
              </w:rPr>
              <w:t>Total Presupuesto</w:t>
            </w:r>
          </w:p>
        </w:tc>
        <w:tc>
          <w:tcPr>
            <w:tcW w:w="1960" w:type="pct"/>
            <w:gridSpan w:val="3"/>
          </w:tcPr>
          <w:p w14:paraId="0E3A9D12" w14:textId="77777777" w:rsidR="00EB39C3" w:rsidRPr="00BE0D2E" w:rsidRDefault="00EB39C3" w:rsidP="00BE0D2E">
            <w:pPr>
              <w:pStyle w:val="CELDA"/>
              <w:rPr>
                <w:rFonts w:eastAsia="CIDFont+F2"/>
              </w:rPr>
            </w:pPr>
          </w:p>
        </w:tc>
      </w:tr>
    </w:tbl>
    <w:p w14:paraId="5A02B0BE" w14:textId="77777777" w:rsidR="008E4D6B" w:rsidRDefault="008E4D6B" w:rsidP="004B3175">
      <w:pPr>
        <w:rPr>
          <w:rFonts w:eastAsia="CIDFont+F2"/>
        </w:rPr>
      </w:pPr>
    </w:p>
    <w:p w14:paraId="20EA71FC" w14:textId="6FEFF3E9" w:rsidR="00213FE7" w:rsidRDefault="00213FE7" w:rsidP="004B3175">
      <w:pPr>
        <w:rPr>
          <w:rFonts w:eastAsia="CIDFont+F2"/>
        </w:rPr>
      </w:pPr>
    </w:p>
    <w:p w14:paraId="1A3AB924" w14:textId="77777777" w:rsidR="00213FE7" w:rsidRDefault="00213FE7" w:rsidP="004B3175">
      <w:pPr>
        <w:rPr>
          <w:rFonts w:eastAsia="CIDFont+F2"/>
        </w:rPr>
        <w:sectPr w:rsidR="00213FE7" w:rsidSect="00213FE7">
          <w:headerReference w:type="default" r:id="rId10"/>
          <w:pgSz w:w="16840" w:h="11910" w:orient="landscape"/>
          <w:pgMar w:top="1134" w:right="1871" w:bottom="853" w:left="1247" w:header="624" w:footer="850" w:gutter="0"/>
          <w:cols w:space="720"/>
          <w:docGrid w:linePitch="299"/>
        </w:sectPr>
      </w:pPr>
    </w:p>
    <w:p w14:paraId="636D16B9" w14:textId="55041F89" w:rsidR="00213FE7" w:rsidRDefault="00213FE7" w:rsidP="004B3175">
      <w:pPr>
        <w:rPr>
          <w:rFonts w:eastAsia="CIDFont+F2"/>
        </w:rPr>
      </w:pPr>
    </w:p>
    <w:p w14:paraId="326C6446" w14:textId="476C9B44" w:rsidR="00462C16" w:rsidRDefault="00462C16" w:rsidP="004B3175">
      <w:pPr>
        <w:rPr>
          <w:rFonts w:eastAsia="CIDFont+F2"/>
        </w:rPr>
      </w:pPr>
    </w:p>
    <w:p w14:paraId="604979A5" w14:textId="3C99C27F" w:rsidR="004B3175" w:rsidRDefault="003A57B1" w:rsidP="00942726">
      <w:pPr>
        <w:ind w:firstLine="0"/>
        <w:rPr>
          <w:sz w:val="18"/>
        </w:rPr>
      </w:pPr>
      <w:r w:rsidRPr="004B3175">
        <w:rPr>
          <w:sz w:val="18"/>
        </w:rPr>
        <w:t xml:space="preserve">El responsable del tratamiento de tus datos personales es: DIRECCIÓN GENERAL DE </w:t>
      </w:r>
      <w:r w:rsidR="00387B0F">
        <w:rPr>
          <w:sz w:val="18"/>
        </w:rPr>
        <w:t>CALIDAD</w:t>
      </w:r>
      <w:r w:rsidRPr="004B3175">
        <w:rPr>
          <w:sz w:val="18"/>
        </w:rPr>
        <w:t xml:space="preserve"> AMBIENTAL. La finalidad de este tratamiento es: Definición de planes y programas en materia de prevención y gestión de residuos; el impulso, planificación y gestión de estrategias y acciones de economía circular, así como la gestión de los expedientes relacionados con las ayudas y subvenciones para la gestión de residuos domésticos y comerciales</w:t>
      </w:r>
    </w:p>
    <w:p w14:paraId="33617EEE" w14:textId="1B531B2B" w:rsidR="005B0A2C" w:rsidRDefault="003A57B1" w:rsidP="00942726">
      <w:pPr>
        <w:ind w:firstLine="0"/>
      </w:pPr>
      <w:r w:rsidRPr="004B3175">
        <w:rPr>
          <w:sz w:val="18"/>
        </w:rPr>
        <w:t xml:space="preserve">La legitimación para realizar el tratamiento de tus datos nos la da: </w:t>
      </w:r>
      <w:r w:rsidR="00942726">
        <w:rPr>
          <w:sz w:val="18"/>
        </w:rPr>
        <w:t>interés público o ejercicio de poderes públicos</w:t>
      </w:r>
      <w:r w:rsidRPr="004B3175">
        <w:rPr>
          <w:sz w:val="18"/>
        </w:rPr>
        <w:t>. No vamos a comunicar tus datos personales a terceros destinatarios salvo obligación legal. Se pueden ejercitar los derechos de</w:t>
      </w:r>
      <w:r w:rsidRPr="00F241CF">
        <w:t xml:space="preserve"> </w:t>
      </w:r>
      <w:hyperlink r:id="rId11" w:anchor="_blank">
        <w:r w:rsidRPr="00F241CF">
          <w:rPr>
            <w:rStyle w:val="Hipervnculo"/>
            <w:sz w:val="20"/>
          </w:rPr>
          <w:t xml:space="preserve">acceso, </w:t>
        </w:r>
      </w:hyperlink>
      <w:hyperlink r:id="rId12" w:anchor="_blank">
        <w:r w:rsidRPr="00F241CF">
          <w:rPr>
            <w:rStyle w:val="Hipervnculo"/>
            <w:sz w:val="20"/>
          </w:rPr>
          <w:t xml:space="preserve">rectificación, </w:t>
        </w:r>
      </w:hyperlink>
      <w:hyperlink r:id="rId13" w:anchor="_blank">
        <w:r w:rsidRPr="00F241CF">
          <w:rPr>
            <w:rStyle w:val="Hipervnculo"/>
            <w:sz w:val="20"/>
          </w:rPr>
          <w:t xml:space="preserve">supresión, </w:t>
        </w:r>
      </w:hyperlink>
      <w:hyperlink r:id="rId14" w:anchor="_blank">
        <w:r w:rsidRPr="00F241CF">
          <w:rPr>
            <w:rStyle w:val="Hipervnculo"/>
            <w:sz w:val="20"/>
          </w:rPr>
          <w:t xml:space="preserve">portabilidad de los datos, </w:t>
        </w:r>
      </w:hyperlink>
      <w:r w:rsidRPr="004B3175">
        <w:rPr>
          <w:sz w:val="18"/>
        </w:rPr>
        <w:t>y los de</w:t>
      </w:r>
      <w:r w:rsidRPr="00F241CF">
        <w:t xml:space="preserve"> </w:t>
      </w:r>
      <w:hyperlink r:id="rId15" w:anchor="_blank">
        <w:r w:rsidRPr="00F241CF">
          <w:rPr>
            <w:rStyle w:val="Hipervnculo"/>
            <w:sz w:val="20"/>
          </w:rPr>
          <w:t xml:space="preserve">limitación </w:t>
        </w:r>
      </w:hyperlink>
      <w:r w:rsidRPr="00F241CF">
        <w:t xml:space="preserve">y </w:t>
      </w:r>
      <w:hyperlink r:id="rId16" w:anchor="_blank">
        <w:r w:rsidRPr="00F241CF">
          <w:rPr>
            <w:rStyle w:val="Hipervnculo"/>
            <w:sz w:val="20"/>
          </w:rPr>
          <w:t>oposición a</w:t>
        </w:r>
      </w:hyperlink>
      <w:r w:rsidRPr="00F241CF">
        <w:t xml:space="preserve"> </w:t>
      </w:r>
      <w:hyperlink r:id="rId17" w:anchor="_blank">
        <w:r w:rsidRPr="00F241CF">
          <w:rPr>
            <w:rStyle w:val="Hipervnculo"/>
            <w:sz w:val="20"/>
          </w:rPr>
          <w:t xml:space="preserve">los tratamientos, </w:t>
        </w:r>
      </w:hyperlink>
      <w:r w:rsidRPr="00F241CF">
        <w:t xml:space="preserve">así como a </w:t>
      </w:r>
      <w:hyperlink r:id="rId18" w:anchor="_blank">
        <w:r w:rsidRPr="00F241CF">
          <w:rPr>
            <w:rStyle w:val="Hipervnculo"/>
            <w:sz w:val="20"/>
          </w:rPr>
          <w:t xml:space="preserve">no ser objeto de decisiones individuales automatizadas, </w:t>
        </w:r>
      </w:hyperlink>
      <w:r w:rsidRPr="004B3175">
        <w:rPr>
          <w:sz w:val="18"/>
        </w:rPr>
        <w:t>a través de la sede electrónica de la Administración</w:t>
      </w:r>
      <w:r w:rsidRPr="004B3175">
        <w:t xml:space="preserve"> </w:t>
      </w:r>
      <w:r w:rsidRPr="004B3175">
        <w:rPr>
          <w:sz w:val="18"/>
        </w:rPr>
        <w:t>de la Comunidad Autónoma de Aragón con los formularios normalizados disponibles. Puedes obtener información adicional en el Registro de Actividades de Tratamiento del Gobierno de Aragón "ACTIVIDADES DE PLANIFICACIÓN, PREVENCIÓN Y GESTIÓN DE RESIDUOS", en el siguiente enlace</w:t>
      </w:r>
      <w:r w:rsidRPr="00F241CF">
        <w:t>:</w:t>
      </w:r>
    </w:p>
    <w:p w14:paraId="7ECBB9D4" w14:textId="336E3D8B" w:rsidR="003A57B1" w:rsidRPr="00F241CF" w:rsidRDefault="00307643" w:rsidP="005B0A2C">
      <w:pPr>
        <w:ind w:firstLine="0"/>
        <w:rPr>
          <w:rFonts w:eastAsia="CIDFont+F2"/>
          <w:b/>
          <w:bCs/>
          <w:sz w:val="20"/>
        </w:rPr>
      </w:pPr>
      <w:hyperlink r:id="rId19">
        <w:r w:rsidR="003A57B1" w:rsidRPr="00F241CF">
          <w:rPr>
            <w:rStyle w:val="Hipervnculo"/>
            <w:sz w:val="20"/>
          </w:rPr>
          <w:t>https://aplicaciones.aragon.es/notif_lopd_pub/details.action?fileId=962</w:t>
        </w:r>
      </w:hyperlink>
    </w:p>
    <w:sectPr w:rsidR="003A57B1" w:rsidRPr="00F241CF" w:rsidSect="00213FE7">
      <w:headerReference w:type="default" r:id="rId20"/>
      <w:pgSz w:w="11910" w:h="16840"/>
      <w:pgMar w:top="1871" w:right="853" w:bottom="1247" w:left="1134" w:header="624" w:footer="85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ED2821" w14:textId="77777777" w:rsidR="006E2E3D" w:rsidRDefault="006E2E3D">
      <w:pPr>
        <w:spacing w:line="240" w:lineRule="auto"/>
      </w:pPr>
      <w:r>
        <w:separator/>
      </w:r>
    </w:p>
  </w:endnote>
  <w:endnote w:type="continuationSeparator" w:id="0">
    <w:p w14:paraId="5739B569" w14:textId="77777777" w:rsidR="006E2E3D" w:rsidRDefault="006E2E3D">
      <w:pPr>
        <w:spacing w:line="240" w:lineRule="auto"/>
      </w:pPr>
      <w:r>
        <w:continuationSeparator/>
      </w:r>
    </w:p>
  </w:endnote>
  <w:endnote w:id="1">
    <w:p w14:paraId="1DF52ED8" w14:textId="09FCCD81" w:rsidR="0079209F" w:rsidRDefault="0079209F">
      <w:pPr>
        <w:pStyle w:val="Textonotaalfinal"/>
      </w:pPr>
      <w:r>
        <w:rPr>
          <w:rStyle w:val="Refdenotaalfinal"/>
        </w:rPr>
        <w:endnoteRef/>
      </w:r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IDFont+F2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;Courier New">
    <w:altName w:val="Times New Roman"/>
    <w:panose1 w:val="00000000000000000000"/>
    <w:charset w:val="00"/>
    <w:family w:val="roman"/>
    <w:notTrueType/>
    <w:pitch w:val="default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80FC5" w14:textId="44F09ACC" w:rsidR="00462C16" w:rsidRPr="00727035" w:rsidRDefault="00727035" w:rsidP="00727035">
    <w:pPr>
      <w:pStyle w:val="Standard"/>
      <w:tabs>
        <w:tab w:val="center" w:pos="4252"/>
      </w:tabs>
      <w:spacing w:after="180"/>
      <w:ind w:firstLine="567"/>
      <w:jc w:val="right"/>
      <w:rPr>
        <w:rFonts w:ascii="Arial" w:hAnsi="Arial" w:cs="Arial"/>
        <w:sz w:val="22"/>
        <w:szCs w:val="22"/>
      </w:rPr>
    </w:pPr>
    <w:r w:rsidRPr="0098396E">
      <w:rPr>
        <w:rFonts w:ascii="Arial" w:hAnsi="Arial" w:cs="Arial"/>
        <w:sz w:val="22"/>
        <w:szCs w:val="22"/>
      </w:rPr>
      <w:fldChar w:fldCharType="begin"/>
    </w:r>
    <w:r w:rsidRPr="0098396E">
      <w:rPr>
        <w:rFonts w:ascii="Arial" w:hAnsi="Arial" w:cs="Arial"/>
        <w:sz w:val="22"/>
        <w:szCs w:val="22"/>
      </w:rPr>
      <w:instrText>PAGE</w:instrText>
    </w:r>
    <w:r w:rsidRPr="0098396E">
      <w:rPr>
        <w:rFonts w:ascii="Arial" w:hAnsi="Arial" w:cs="Arial"/>
        <w:sz w:val="22"/>
        <w:szCs w:val="22"/>
      </w:rPr>
      <w:fldChar w:fldCharType="separate"/>
    </w:r>
    <w:r w:rsidR="00307643">
      <w:rPr>
        <w:rFonts w:ascii="Arial" w:hAnsi="Arial" w:cs="Arial"/>
        <w:noProof/>
        <w:sz w:val="22"/>
        <w:szCs w:val="22"/>
      </w:rPr>
      <w:t>1</w:t>
    </w:r>
    <w:r w:rsidRPr="0098396E">
      <w:rPr>
        <w:rFonts w:ascii="Arial" w:hAnsi="Arial" w:cs="Arial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5485BA" w14:textId="77777777" w:rsidR="006E2E3D" w:rsidRDefault="006E2E3D">
      <w:pPr>
        <w:spacing w:line="240" w:lineRule="auto"/>
      </w:pPr>
      <w:r>
        <w:separator/>
      </w:r>
    </w:p>
  </w:footnote>
  <w:footnote w:type="continuationSeparator" w:id="0">
    <w:p w14:paraId="4EBE36F2" w14:textId="77777777" w:rsidR="006E2E3D" w:rsidRDefault="006E2E3D">
      <w:pPr>
        <w:spacing w:line="240" w:lineRule="auto"/>
      </w:pPr>
      <w:r>
        <w:continuationSeparator/>
      </w:r>
    </w:p>
  </w:footnote>
  <w:footnote w:id="1">
    <w:p w14:paraId="16CA7D99" w14:textId="706FFCC9" w:rsidR="00D93BF0" w:rsidRPr="0058303A" w:rsidRDefault="00D93BF0" w:rsidP="008468BE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58303A">
        <w:rPr>
          <w:lang w:eastAsia="es-ES"/>
        </w:rPr>
        <w:t>Las refe</w:t>
      </w:r>
      <w:r w:rsidR="0058303A">
        <w:rPr>
          <w:lang w:eastAsia="es-ES"/>
        </w:rPr>
        <w:t xml:space="preserve">rencias a población deberán ser </w:t>
      </w:r>
      <w:r w:rsidRPr="0058303A">
        <w:rPr>
          <w:lang w:eastAsia="es-ES"/>
        </w:rPr>
        <w:t>conforme</w:t>
      </w:r>
      <w:r w:rsidR="0058303A">
        <w:rPr>
          <w:lang w:eastAsia="es-ES"/>
        </w:rPr>
        <w:t>s</w:t>
      </w:r>
      <w:r w:rsidRPr="0058303A">
        <w:rPr>
          <w:lang w:eastAsia="es-ES"/>
        </w:rPr>
        <w:t xml:space="preserve"> a las cifras oficiales de población resultante del padrón municipal y publicadas por el Instituto Nacional de Estadística (INE), a 1 de enero de 2024.</w:t>
      </w:r>
    </w:p>
  </w:footnote>
  <w:footnote w:id="2">
    <w:p w14:paraId="6BCBDF28" w14:textId="77777777" w:rsidR="00FB7386" w:rsidRPr="0058303A" w:rsidRDefault="00FB7386" w:rsidP="00FB738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58303A">
        <w:rPr>
          <w:lang w:eastAsia="es-ES"/>
        </w:rPr>
        <w:t>Las refe</w:t>
      </w:r>
      <w:r>
        <w:rPr>
          <w:lang w:eastAsia="es-ES"/>
        </w:rPr>
        <w:t xml:space="preserve">rencias a población deberán ser </w:t>
      </w:r>
      <w:r w:rsidRPr="0058303A">
        <w:rPr>
          <w:lang w:eastAsia="es-ES"/>
        </w:rPr>
        <w:t>conforme</w:t>
      </w:r>
      <w:r>
        <w:rPr>
          <w:lang w:eastAsia="es-ES"/>
        </w:rPr>
        <w:t>s</w:t>
      </w:r>
      <w:r w:rsidRPr="0058303A">
        <w:rPr>
          <w:lang w:eastAsia="es-ES"/>
        </w:rPr>
        <w:t xml:space="preserve"> a las cifras oficiales de población resultante del padrón municipal y publicadas por el Instituto Nacional de Estadística (INE), a 1 de enero de 2024.</w:t>
      </w:r>
    </w:p>
  </w:footnote>
  <w:footnote w:id="3">
    <w:p w14:paraId="4E12FEBA" w14:textId="65C67F73" w:rsidR="00BC27A0" w:rsidRDefault="00BC27A0" w:rsidP="008468BE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BD688D">
        <w:t>Para el caso de las instalaciones de compostaje existentes, l</w:t>
      </w:r>
      <w:r w:rsidRPr="00BC27A0">
        <w:t xml:space="preserve">as entidades beneficiarias deberán justificar la existencia o </w:t>
      </w:r>
      <w:r w:rsidR="00BD688D">
        <w:t>e</w:t>
      </w:r>
      <w:r w:rsidRPr="00BC27A0">
        <w:t>l grado de avance de la instalación de compostaje objeto de ampliación y/o mejora.</w:t>
      </w:r>
    </w:p>
  </w:footnote>
  <w:footnote w:id="4">
    <w:p w14:paraId="20784114" w14:textId="6C98A6E0" w:rsidR="00F86C04" w:rsidRDefault="00F86C04" w:rsidP="008468BE">
      <w:pPr>
        <w:pStyle w:val="Textonotapie"/>
      </w:pPr>
      <w:r>
        <w:rPr>
          <w:rStyle w:val="Refdenotaalpie"/>
        </w:rPr>
        <w:footnoteRef/>
      </w:r>
      <w:r>
        <w:t xml:space="preserve"> Las distintas actuaciones deberán cumplir los requisitos establecidos en el apartado 4.1. de la línea </w:t>
      </w:r>
      <w:r w:rsidR="000820F2">
        <w:t>1</w:t>
      </w:r>
      <w:r>
        <w:t xml:space="preserve"> del Anexo I de la convocatoria.</w:t>
      </w:r>
    </w:p>
  </w:footnote>
  <w:footnote w:id="5">
    <w:p w14:paraId="406551B1" w14:textId="77777777" w:rsidR="00F86C04" w:rsidRDefault="00F86C04" w:rsidP="008468BE">
      <w:pPr>
        <w:pStyle w:val="Textonotapie"/>
      </w:pPr>
      <w:r>
        <w:rPr>
          <w:rStyle w:val="Refdenotaalpie"/>
        </w:rPr>
        <w:footnoteRef/>
      </w:r>
      <w:r>
        <w:t xml:space="preserve"> En ausencia de descripción, se interpretará que no está prevista ninguna actuación en el correspondiente concepto financiable.</w:t>
      </w:r>
    </w:p>
  </w:footnote>
  <w:footnote w:id="6">
    <w:p w14:paraId="4B39465C" w14:textId="4D1E9362" w:rsidR="00362448" w:rsidRDefault="00362448" w:rsidP="00362448">
      <w:pPr>
        <w:pStyle w:val="Textonotapie"/>
      </w:pPr>
      <w:r>
        <w:rPr>
          <w:rStyle w:val="Refdenotaalpie"/>
        </w:rPr>
        <w:footnoteRef/>
      </w:r>
      <w:r>
        <w:t xml:space="preserve"> El plano de situación</w:t>
      </w:r>
      <w:r w:rsidR="00CA444A">
        <w:t xml:space="preserve"> donde se</w:t>
      </w:r>
      <w:r>
        <w:t xml:space="preserve"> ubicará </w:t>
      </w:r>
      <w:r w:rsidR="00D71C9B">
        <w:t xml:space="preserve">la planta de </w:t>
      </w:r>
      <w:proofErr w:type="spellStart"/>
      <w:r w:rsidR="00D71C9B">
        <w:t>compostado</w:t>
      </w:r>
      <w:proofErr w:type="spellEnd"/>
      <w:r w:rsidR="00D71C9B">
        <w:t xml:space="preserve"> </w:t>
      </w:r>
      <w:r>
        <w:t xml:space="preserve">en su ámbito geográfico con detalle suficiente para el análisis de afecciones a la Red Natura 2000, sirviendo </w:t>
      </w:r>
      <w:r w:rsidRPr="00393F68">
        <w:t xml:space="preserve">al efecto la representación de su perímetro sobre cartografía catastral en la que resulten identificables la parcela o parcelas catastrales afectadas y las coordenadas UTM </w:t>
      </w:r>
      <w:r>
        <w:t xml:space="preserve">reflejadas </w:t>
      </w:r>
      <w:r w:rsidRPr="00393F68">
        <w:t>en los márgenes</w:t>
      </w:r>
      <w:r>
        <w:t>.</w:t>
      </w:r>
      <w:r w:rsidRPr="00611120">
        <w:t xml:space="preserve"> </w:t>
      </w:r>
      <w:r>
        <w:t>Indíquese, en su caso, si el plano se adjunta en documento aparte</w:t>
      </w:r>
      <w:r w:rsidR="004656BA">
        <w:t>.</w:t>
      </w:r>
    </w:p>
  </w:footnote>
  <w:footnote w:id="7">
    <w:p w14:paraId="2E004BFE" w14:textId="77777777" w:rsidR="00D71C9B" w:rsidRDefault="00362448" w:rsidP="00362448">
      <w:pPr>
        <w:pStyle w:val="Textonotapie"/>
      </w:pPr>
      <w:r>
        <w:rPr>
          <w:rStyle w:val="Refdenotaalpie"/>
        </w:rPr>
        <w:footnoteRef/>
      </w:r>
      <w:r>
        <w:t xml:space="preserve"> El plano de planta representará las actuaciones para las que se solicita la ayuda, a escala de detalle suficiente para su correcta interpretación, e identificará las zonas de recepción y almacenamiento, así como las de tratamiento, reparación e intercambio, en su caso. En caso de ampliación o mejora de un</w:t>
      </w:r>
      <w:r w:rsidR="00D71C9B">
        <w:t xml:space="preserve">a planta de </w:t>
      </w:r>
      <w:proofErr w:type="spellStart"/>
      <w:r w:rsidR="00D71C9B">
        <w:t>compostado</w:t>
      </w:r>
      <w:proofErr w:type="spellEnd"/>
      <w:r w:rsidR="00D71C9B">
        <w:t xml:space="preserve"> </w:t>
      </w:r>
      <w:r>
        <w:t xml:space="preserve">preexistente, se aportarán dos planos de planta. </w:t>
      </w:r>
    </w:p>
    <w:p w14:paraId="34D7154C" w14:textId="77777777" w:rsidR="00D71C9B" w:rsidRDefault="00362448" w:rsidP="00D71C9B">
      <w:pPr>
        <w:pStyle w:val="Textonotapie"/>
        <w:numPr>
          <w:ilvl w:val="0"/>
          <w:numId w:val="27"/>
        </w:numPr>
        <w:spacing w:line="240" w:lineRule="auto"/>
      </w:pPr>
      <w:r>
        <w:t xml:space="preserve">El primero reflejará la situación actual (escenario base). </w:t>
      </w:r>
    </w:p>
    <w:p w14:paraId="494D92D0" w14:textId="77777777" w:rsidR="00A36BCE" w:rsidRDefault="00362448" w:rsidP="00D71C9B">
      <w:pPr>
        <w:pStyle w:val="Textonotapie"/>
        <w:numPr>
          <w:ilvl w:val="0"/>
          <w:numId w:val="27"/>
        </w:numPr>
        <w:spacing w:line="240" w:lineRule="auto"/>
      </w:pPr>
      <w:r>
        <w:t>El segundo reflejará situación prevista tras la actuación para la que se solicita la ayuda (esc</w:t>
      </w:r>
      <w:r w:rsidR="00A36BCE">
        <w:t>enario esperado).</w:t>
      </w:r>
    </w:p>
    <w:p w14:paraId="6585CEA3" w14:textId="77777777" w:rsidR="006A3BCC" w:rsidRDefault="00362448" w:rsidP="00A36BCE">
      <w:pPr>
        <w:pStyle w:val="Textonotapie"/>
        <w:spacing w:line="240" w:lineRule="auto"/>
      </w:pPr>
      <w:r>
        <w:t xml:space="preserve">Todo ello, reflejando en su perímetro las coordenadas UTM para su correcta geolocalización. </w:t>
      </w:r>
    </w:p>
    <w:p w14:paraId="6F4D0379" w14:textId="214344E9" w:rsidR="00362448" w:rsidRDefault="00362448" w:rsidP="00A36BCE">
      <w:pPr>
        <w:pStyle w:val="Textonotapie"/>
        <w:spacing w:line="240" w:lineRule="auto"/>
      </w:pPr>
      <w:r>
        <w:t>Indíquese, en su caso, si el plano (o los planos) se adjuntan en documento aparte</w:t>
      </w:r>
      <w:r w:rsidR="006A3BCC">
        <w:t xml:space="preserve"> (en su caso, en formato PDF, denominados como “PLANO DE SITUACIÓN.PDF” y “PLANO DE PLANTA” (en su caso, </w:t>
      </w:r>
      <w:r w:rsidR="008C16D4">
        <w:t>“</w:t>
      </w:r>
      <w:r w:rsidR="006A3BCC">
        <w:t>BASE</w:t>
      </w:r>
      <w:r w:rsidR="008C16D4">
        <w:t>”</w:t>
      </w:r>
      <w:r w:rsidR="006A3BCC">
        <w:t xml:space="preserve"> y </w:t>
      </w:r>
      <w:r w:rsidR="008C16D4">
        <w:t>“</w:t>
      </w:r>
      <w:r w:rsidR="006A3BCC">
        <w:t>PREVISTO</w:t>
      </w:r>
      <w:r w:rsidR="008C16D4">
        <w:t>”</w:t>
      </w:r>
      <w:r w:rsidR="006A3BCC">
        <w:t>).</w:t>
      </w:r>
    </w:p>
  </w:footnote>
  <w:footnote w:id="8">
    <w:p w14:paraId="1E3AD7B6" w14:textId="77777777" w:rsidR="00D71C9B" w:rsidRDefault="00D71C9B" w:rsidP="00D71C9B">
      <w:pPr>
        <w:pStyle w:val="Textonotapie"/>
      </w:pPr>
      <w:r w:rsidRPr="00ED765B">
        <w:rPr>
          <w:rStyle w:val="Refdenotaalpie"/>
        </w:rPr>
        <w:footnoteRef/>
      </w:r>
      <w:r w:rsidRPr="00ED765B">
        <w:t xml:space="preserve"> Las entidades beneficiarias deberán justificar la existencia o el grado de avance de la instalación de compostaje objeto de ampliación y/o mejora.</w:t>
      </w:r>
    </w:p>
  </w:footnote>
  <w:footnote w:id="9">
    <w:p w14:paraId="12F12176" w14:textId="65D20819" w:rsidR="00E434A2" w:rsidRDefault="00E434A2">
      <w:pPr>
        <w:pStyle w:val="Textonotapie"/>
      </w:pPr>
      <w:r>
        <w:rPr>
          <w:rStyle w:val="Refdenotaalpie"/>
        </w:rPr>
        <w:footnoteRef/>
      </w:r>
      <w:r>
        <w:t xml:space="preserve"> En su caso y conforme a la Ley 7/2022, de 8 de abril, de residuos y suelos contaminados por una economía circular, se detallará cualquier otro tipo de </w:t>
      </w:r>
      <w:proofErr w:type="spellStart"/>
      <w:r>
        <w:t>biorresiduo</w:t>
      </w:r>
      <w:proofErr w:type="spellEnd"/>
      <w:r>
        <w:t xml:space="preserve"> de origen no doméstico que se prevea </w:t>
      </w:r>
      <w:proofErr w:type="spellStart"/>
      <w:r>
        <w:t>compostar</w:t>
      </w:r>
      <w:proofErr w:type="spellEnd"/>
      <w:r>
        <w:t xml:space="preserve"> conjuntamente.</w:t>
      </w:r>
    </w:p>
  </w:footnote>
  <w:footnote w:id="10">
    <w:p w14:paraId="4B07D343" w14:textId="79EAEA1E" w:rsidR="0079209F" w:rsidRDefault="0079209F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79209F">
        <w:rPr>
          <w:bCs/>
        </w:rPr>
        <w:t xml:space="preserve">En caso de ser prestadora del servicio de recogida de </w:t>
      </w:r>
      <w:proofErr w:type="spellStart"/>
      <w:r w:rsidRPr="0079209F">
        <w:rPr>
          <w:bCs/>
        </w:rPr>
        <w:t>biorresiduos</w:t>
      </w:r>
      <w:proofErr w:type="spellEnd"/>
      <w:r w:rsidRPr="0079209F">
        <w:rPr>
          <w:bCs/>
        </w:rPr>
        <w:t xml:space="preserve"> y que no haya presentado las obligaciones de información del año 2024, deberán presentarse como documentación adicional en la presente convocatoria.</w:t>
      </w:r>
    </w:p>
  </w:footnote>
  <w:footnote w:id="11">
    <w:p w14:paraId="59F29784" w14:textId="3F3503B3" w:rsidR="00495984" w:rsidRPr="00275DE8" w:rsidRDefault="00495984" w:rsidP="008468BE">
      <w:pPr>
        <w:pStyle w:val="Textonotapie"/>
      </w:pPr>
      <w:r w:rsidRPr="00275DE8">
        <w:rPr>
          <w:rStyle w:val="Refdenotaalpie"/>
        </w:rPr>
        <w:footnoteRef/>
      </w:r>
      <w:r w:rsidRPr="00275DE8">
        <w:t xml:space="preserve"> Cítese la resolución administrativa que autorizó la instalación, en el marco de la ley de residuos (otorgada en el marco del artículo 33.1 de la Ley 7/2022, de 8 de abril, de residuos y suelos contaminados para una economía circular, o de norma básica de residuos que la precedió.</w:t>
      </w:r>
    </w:p>
  </w:footnote>
  <w:footnote w:id="12">
    <w:p w14:paraId="4D85A634" w14:textId="77777777" w:rsidR="008F7ACE" w:rsidRDefault="008F7ACE" w:rsidP="008468BE">
      <w:pPr>
        <w:pStyle w:val="Textonotapie"/>
      </w:pPr>
      <w:r>
        <w:rPr>
          <w:rStyle w:val="Refdenotaalpie"/>
        </w:rPr>
        <w:footnoteRef/>
      </w:r>
      <w:r>
        <w:t xml:space="preserve"> Indicar, en su caso, si se adjunta en documento aparte.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143DC2" w14:textId="7A0F6F3F" w:rsidR="00A93999" w:rsidRDefault="00A93999">
    <w:pPr>
      <w:pStyle w:val="Encabezado"/>
    </w:pPr>
    <w:r>
      <w:rPr>
        <w:rFonts w:ascii="Calibri" w:hAnsi="Calibri"/>
        <w:noProof/>
        <w:sz w:val="13"/>
        <w:szCs w:val="13"/>
        <w:lang w:eastAsia="es-ES"/>
      </w:rPr>
      <w:drawing>
        <wp:anchor distT="0" distB="0" distL="114300" distR="114300" simplePos="0" relativeHeight="251677696" behindDoc="0" locked="0" layoutInCell="1" allowOverlap="1" wp14:anchorId="3D2BAB83" wp14:editId="3B3AE2FE">
          <wp:simplePos x="0" y="0"/>
          <wp:positionH relativeFrom="column">
            <wp:posOffset>143301</wp:posOffset>
          </wp:positionH>
          <wp:positionV relativeFrom="paragraph">
            <wp:posOffset>74362</wp:posOffset>
          </wp:positionV>
          <wp:extent cx="5760085" cy="391160"/>
          <wp:effectExtent l="0" t="0" r="0" b="889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ncabezado FEDER_Hacienda_PO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85" cy="391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56601E" w14:textId="63B70197" w:rsidR="00213FE7" w:rsidRDefault="00D46F11">
    <w:pPr>
      <w:pStyle w:val="Encabezado"/>
    </w:pPr>
    <w:r>
      <w:rPr>
        <w:rFonts w:ascii="Calibri" w:hAnsi="Calibri"/>
        <w:noProof/>
        <w:sz w:val="13"/>
        <w:szCs w:val="13"/>
        <w:lang w:eastAsia="es-ES"/>
      </w:rPr>
      <w:drawing>
        <wp:anchor distT="0" distB="0" distL="114300" distR="114300" simplePos="0" relativeHeight="251681792" behindDoc="0" locked="0" layoutInCell="1" allowOverlap="1" wp14:anchorId="7EC4F536" wp14:editId="4EA3D131">
          <wp:simplePos x="0" y="0"/>
          <wp:positionH relativeFrom="column">
            <wp:posOffset>1453486</wp:posOffset>
          </wp:positionH>
          <wp:positionV relativeFrom="paragraph">
            <wp:posOffset>40242</wp:posOffset>
          </wp:positionV>
          <wp:extent cx="5760085" cy="391160"/>
          <wp:effectExtent l="0" t="0" r="0" b="889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ncabezado FEDER_Hacienda_PO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85" cy="391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16AFDD" w14:textId="0C913111" w:rsidR="00913B6D" w:rsidRDefault="00D46F11">
    <w:pPr>
      <w:pStyle w:val="Encabezado"/>
    </w:pPr>
    <w:r>
      <w:rPr>
        <w:rFonts w:ascii="Calibri" w:hAnsi="Calibri"/>
        <w:noProof/>
        <w:sz w:val="13"/>
        <w:szCs w:val="13"/>
        <w:lang w:eastAsia="es-ES"/>
      </w:rPr>
      <w:drawing>
        <wp:anchor distT="0" distB="0" distL="114300" distR="114300" simplePos="0" relativeHeight="251679744" behindDoc="0" locked="0" layoutInCell="1" allowOverlap="1" wp14:anchorId="39141F3C" wp14:editId="4BBB0ED0">
          <wp:simplePos x="0" y="0"/>
          <wp:positionH relativeFrom="column">
            <wp:posOffset>150126</wp:posOffset>
          </wp:positionH>
          <wp:positionV relativeFrom="paragraph">
            <wp:posOffset>101657</wp:posOffset>
          </wp:positionV>
          <wp:extent cx="5760085" cy="391160"/>
          <wp:effectExtent l="0" t="0" r="0" b="8890"/>
          <wp:wrapSquare wrapText="bothSides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ncabezado FEDER_Hacienda_PO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85" cy="391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3B6D" w:rsidRPr="003A57B1">
      <w:rPr>
        <w:noProof/>
        <w:lang w:eastAsia="es-ES"/>
      </w:rPr>
      <w:drawing>
        <wp:anchor distT="0" distB="0" distL="114300" distR="114300" simplePos="0" relativeHeight="251673600" behindDoc="0" locked="0" layoutInCell="1" allowOverlap="1" wp14:anchorId="789920D7" wp14:editId="09B38B87">
          <wp:simplePos x="0" y="0"/>
          <wp:positionH relativeFrom="column">
            <wp:posOffset>7812889</wp:posOffset>
          </wp:positionH>
          <wp:positionV relativeFrom="paragraph">
            <wp:posOffset>101268</wp:posOffset>
          </wp:positionV>
          <wp:extent cx="1382395" cy="369570"/>
          <wp:effectExtent l="0" t="0" r="8255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82395" cy="369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05A4C68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63AF11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D1C0CD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FE05F0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B024E3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23613C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5FEAC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1B2BD1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AE236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F7E7C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F5595"/>
    <w:multiLevelType w:val="hybridMultilevel"/>
    <w:tmpl w:val="9F08A2F4"/>
    <w:lvl w:ilvl="0" w:tplc="0728FF30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06730DDF"/>
    <w:multiLevelType w:val="hybridMultilevel"/>
    <w:tmpl w:val="CD12C4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6A22591"/>
    <w:multiLevelType w:val="hybridMultilevel"/>
    <w:tmpl w:val="E5FA28E4"/>
    <w:lvl w:ilvl="0" w:tplc="0C0A0005">
      <w:start w:val="1"/>
      <w:numFmt w:val="bullet"/>
      <w:lvlText w:val=""/>
      <w:lvlJc w:val="left"/>
      <w:pPr>
        <w:ind w:left="123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3" w15:restartNumberingAfterBreak="0">
    <w:nsid w:val="0702780B"/>
    <w:multiLevelType w:val="multilevel"/>
    <w:tmpl w:val="F872D33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64" w:hanging="1800"/>
      </w:pPr>
      <w:rPr>
        <w:rFonts w:hint="default"/>
      </w:rPr>
    </w:lvl>
  </w:abstractNum>
  <w:abstractNum w:abstractNumId="14" w15:restartNumberingAfterBreak="0">
    <w:nsid w:val="0E3F4542"/>
    <w:multiLevelType w:val="multilevel"/>
    <w:tmpl w:val="F872D3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111E6D51"/>
    <w:multiLevelType w:val="multilevel"/>
    <w:tmpl w:val="F872D3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3134B99"/>
    <w:multiLevelType w:val="hybridMultilevel"/>
    <w:tmpl w:val="5256FC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3D7BBA"/>
    <w:multiLevelType w:val="hybridMultilevel"/>
    <w:tmpl w:val="BB40F894"/>
    <w:lvl w:ilvl="0" w:tplc="0C0A000F">
      <w:start w:val="1"/>
      <w:numFmt w:val="decimal"/>
      <w:lvlText w:val="%1."/>
      <w:lvlJc w:val="left"/>
      <w:pPr>
        <w:ind w:left="1287" w:hanging="360"/>
      </w:pPr>
    </w:lvl>
    <w:lvl w:ilvl="1" w:tplc="040A0019" w:tentative="1">
      <w:start w:val="1"/>
      <w:numFmt w:val="lowerLetter"/>
      <w:lvlText w:val="%2."/>
      <w:lvlJc w:val="left"/>
      <w:pPr>
        <w:ind w:left="2007" w:hanging="360"/>
      </w:pPr>
    </w:lvl>
    <w:lvl w:ilvl="2" w:tplc="040A001B" w:tentative="1">
      <w:start w:val="1"/>
      <w:numFmt w:val="lowerRoman"/>
      <w:lvlText w:val="%3."/>
      <w:lvlJc w:val="right"/>
      <w:pPr>
        <w:ind w:left="2727" w:hanging="180"/>
      </w:pPr>
    </w:lvl>
    <w:lvl w:ilvl="3" w:tplc="040A000F" w:tentative="1">
      <w:start w:val="1"/>
      <w:numFmt w:val="decimal"/>
      <w:lvlText w:val="%4."/>
      <w:lvlJc w:val="left"/>
      <w:pPr>
        <w:ind w:left="3447" w:hanging="360"/>
      </w:pPr>
    </w:lvl>
    <w:lvl w:ilvl="4" w:tplc="040A0019" w:tentative="1">
      <w:start w:val="1"/>
      <w:numFmt w:val="lowerLetter"/>
      <w:lvlText w:val="%5."/>
      <w:lvlJc w:val="left"/>
      <w:pPr>
        <w:ind w:left="4167" w:hanging="360"/>
      </w:pPr>
    </w:lvl>
    <w:lvl w:ilvl="5" w:tplc="040A001B" w:tentative="1">
      <w:start w:val="1"/>
      <w:numFmt w:val="lowerRoman"/>
      <w:lvlText w:val="%6."/>
      <w:lvlJc w:val="right"/>
      <w:pPr>
        <w:ind w:left="4887" w:hanging="180"/>
      </w:pPr>
    </w:lvl>
    <w:lvl w:ilvl="6" w:tplc="040A000F" w:tentative="1">
      <w:start w:val="1"/>
      <w:numFmt w:val="decimal"/>
      <w:lvlText w:val="%7."/>
      <w:lvlJc w:val="left"/>
      <w:pPr>
        <w:ind w:left="5607" w:hanging="360"/>
      </w:pPr>
    </w:lvl>
    <w:lvl w:ilvl="7" w:tplc="040A0019" w:tentative="1">
      <w:start w:val="1"/>
      <w:numFmt w:val="lowerLetter"/>
      <w:lvlText w:val="%8."/>
      <w:lvlJc w:val="left"/>
      <w:pPr>
        <w:ind w:left="6327" w:hanging="360"/>
      </w:pPr>
    </w:lvl>
    <w:lvl w:ilvl="8" w:tplc="04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364E1E73"/>
    <w:multiLevelType w:val="multilevel"/>
    <w:tmpl w:val="F872D3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9" w15:restartNumberingAfterBreak="0">
    <w:nsid w:val="45773391"/>
    <w:multiLevelType w:val="hybridMultilevel"/>
    <w:tmpl w:val="D25EEF7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F1221C9"/>
    <w:multiLevelType w:val="hybridMultilevel"/>
    <w:tmpl w:val="9362A83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BE7E96"/>
    <w:multiLevelType w:val="hybridMultilevel"/>
    <w:tmpl w:val="1690EEA4"/>
    <w:lvl w:ilvl="0" w:tplc="E6BA19CE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63534278"/>
    <w:multiLevelType w:val="multilevel"/>
    <w:tmpl w:val="F872D3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64B00F08"/>
    <w:multiLevelType w:val="hybridMultilevel"/>
    <w:tmpl w:val="814495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BE352C"/>
    <w:multiLevelType w:val="hybridMultilevel"/>
    <w:tmpl w:val="1250E146"/>
    <w:lvl w:ilvl="0" w:tplc="0C0A0005">
      <w:start w:val="1"/>
      <w:numFmt w:val="bullet"/>
      <w:lvlText w:val=""/>
      <w:lvlJc w:val="left"/>
      <w:pPr>
        <w:ind w:left="123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5" w15:restartNumberingAfterBreak="0">
    <w:nsid w:val="6E475DB1"/>
    <w:multiLevelType w:val="hybridMultilevel"/>
    <w:tmpl w:val="845E6998"/>
    <w:lvl w:ilvl="0" w:tplc="4C2213E4">
      <w:start w:val="3"/>
      <w:numFmt w:val="bullet"/>
      <w:lvlText w:val="-"/>
      <w:lvlJc w:val="left"/>
      <w:pPr>
        <w:ind w:left="720" w:hanging="360"/>
      </w:pPr>
      <w:rPr>
        <w:rFonts w:ascii="Arial" w:eastAsia="CIDFont+F2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EC23B9"/>
    <w:multiLevelType w:val="hybridMultilevel"/>
    <w:tmpl w:val="5D6C7794"/>
    <w:lvl w:ilvl="0" w:tplc="0C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7" w15:restartNumberingAfterBreak="0">
    <w:nsid w:val="714830A0"/>
    <w:multiLevelType w:val="hybridMultilevel"/>
    <w:tmpl w:val="9984D69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7A0392"/>
    <w:multiLevelType w:val="multilevel"/>
    <w:tmpl w:val="F872D3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73D91FA8"/>
    <w:multiLevelType w:val="hybridMultilevel"/>
    <w:tmpl w:val="9984D69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8A0C76"/>
    <w:multiLevelType w:val="multilevel"/>
    <w:tmpl w:val="F872D3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7BD02941"/>
    <w:multiLevelType w:val="multilevel"/>
    <w:tmpl w:val="DCA6638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DD703D1"/>
    <w:multiLevelType w:val="hybridMultilevel"/>
    <w:tmpl w:val="4C7A6F62"/>
    <w:lvl w:ilvl="0" w:tplc="0EE02D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9"/>
  </w:num>
  <w:num w:numId="2">
    <w:abstractNumId w:val="27"/>
  </w:num>
  <w:num w:numId="3">
    <w:abstractNumId w:val="17"/>
  </w:num>
  <w:num w:numId="4">
    <w:abstractNumId w:val="20"/>
  </w:num>
  <w:num w:numId="5">
    <w:abstractNumId w:val="23"/>
  </w:num>
  <w:num w:numId="6">
    <w:abstractNumId w:val="31"/>
  </w:num>
  <w:num w:numId="7">
    <w:abstractNumId w:val="25"/>
  </w:num>
  <w:num w:numId="8">
    <w:abstractNumId w:val="19"/>
  </w:num>
  <w:num w:numId="9">
    <w:abstractNumId w:val="21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9"/>
  </w:num>
  <w:num w:numId="20">
    <w:abstractNumId w:val="26"/>
  </w:num>
  <w:num w:numId="21">
    <w:abstractNumId w:val="18"/>
  </w:num>
  <w:num w:numId="22">
    <w:abstractNumId w:val="22"/>
  </w:num>
  <w:num w:numId="23">
    <w:abstractNumId w:val="14"/>
  </w:num>
  <w:num w:numId="24">
    <w:abstractNumId w:val="13"/>
  </w:num>
  <w:num w:numId="25">
    <w:abstractNumId w:val="30"/>
  </w:num>
  <w:num w:numId="26">
    <w:abstractNumId w:val="15"/>
  </w:num>
  <w:num w:numId="27">
    <w:abstractNumId w:val="10"/>
  </w:num>
  <w:num w:numId="28">
    <w:abstractNumId w:val="28"/>
  </w:num>
  <w:num w:numId="29">
    <w:abstractNumId w:val="16"/>
  </w:num>
  <w:num w:numId="30">
    <w:abstractNumId w:val="11"/>
  </w:num>
  <w:num w:numId="31">
    <w:abstractNumId w:val="24"/>
  </w:num>
  <w:num w:numId="32">
    <w:abstractNumId w:val="12"/>
  </w:num>
  <w:num w:numId="3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proofState w:spelling="clean" w:grammar="clean"/>
  <w:attachedTemplate r:id="rId1"/>
  <w:stylePaneFormatFilter w:val="1328" w:allStyles="0" w:customStyles="0" w:latentStyles="0" w:stylesInUse="1" w:headingStyles="1" w:numberingStyles="0" w:tableStyles="0" w:directFormattingOnRuns="1" w:directFormattingOnParagraphs="1" w:directFormattingOnNumbering="0" w:directFormattingOnTables="0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987"/>
    <w:rsid w:val="000022F4"/>
    <w:rsid w:val="000025CA"/>
    <w:rsid w:val="00004528"/>
    <w:rsid w:val="00025803"/>
    <w:rsid w:val="000267BB"/>
    <w:rsid w:val="00051B36"/>
    <w:rsid w:val="00063987"/>
    <w:rsid w:val="0006598D"/>
    <w:rsid w:val="00067C7B"/>
    <w:rsid w:val="00075961"/>
    <w:rsid w:val="000811DD"/>
    <w:rsid w:val="000820F2"/>
    <w:rsid w:val="00097C8E"/>
    <w:rsid w:val="000A5CD7"/>
    <w:rsid w:val="000C78CD"/>
    <w:rsid w:val="000D30B6"/>
    <w:rsid w:val="000E1998"/>
    <w:rsid w:val="000E5DBE"/>
    <w:rsid w:val="000F7EDB"/>
    <w:rsid w:val="00103337"/>
    <w:rsid w:val="001102DA"/>
    <w:rsid w:val="0011465C"/>
    <w:rsid w:val="001300A7"/>
    <w:rsid w:val="001335F3"/>
    <w:rsid w:val="00147A9A"/>
    <w:rsid w:val="001606BD"/>
    <w:rsid w:val="00161657"/>
    <w:rsid w:val="00162845"/>
    <w:rsid w:val="0018116D"/>
    <w:rsid w:val="0019539A"/>
    <w:rsid w:val="001B3443"/>
    <w:rsid w:val="001B4461"/>
    <w:rsid w:val="001B4BD7"/>
    <w:rsid w:val="001C3912"/>
    <w:rsid w:val="001D2942"/>
    <w:rsid w:val="001E11E9"/>
    <w:rsid w:val="001F354D"/>
    <w:rsid w:val="001F4163"/>
    <w:rsid w:val="001F7C03"/>
    <w:rsid w:val="002000D8"/>
    <w:rsid w:val="00213FE7"/>
    <w:rsid w:val="00215A11"/>
    <w:rsid w:val="00241461"/>
    <w:rsid w:val="00271CA6"/>
    <w:rsid w:val="00272E09"/>
    <w:rsid w:val="00275DE8"/>
    <w:rsid w:val="0028145A"/>
    <w:rsid w:val="00283309"/>
    <w:rsid w:val="00284EA7"/>
    <w:rsid w:val="00295F54"/>
    <w:rsid w:val="002A328A"/>
    <w:rsid w:val="002A4425"/>
    <w:rsid w:val="002B4E4F"/>
    <w:rsid w:val="002B729B"/>
    <w:rsid w:val="002E1C55"/>
    <w:rsid w:val="002F1C00"/>
    <w:rsid w:val="002F2869"/>
    <w:rsid w:val="002F5111"/>
    <w:rsid w:val="002F612D"/>
    <w:rsid w:val="003048DC"/>
    <w:rsid w:val="0030514C"/>
    <w:rsid w:val="00307643"/>
    <w:rsid w:val="003119B0"/>
    <w:rsid w:val="00315279"/>
    <w:rsid w:val="00325F15"/>
    <w:rsid w:val="003315DB"/>
    <w:rsid w:val="00333958"/>
    <w:rsid w:val="00333F3F"/>
    <w:rsid w:val="003546AC"/>
    <w:rsid w:val="00362448"/>
    <w:rsid w:val="003624DA"/>
    <w:rsid w:val="00370C4A"/>
    <w:rsid w:val="00387B0F"/>
    <w:rsid w:val="00393F68"/>
    <w:rsid w:val="00395B06"/>
    <w:rsid w:val="003A57B1"/>
    <w:rsid w:val="003D02FD"/>
    <w:rsid w:val="003D7498"/>
    <w:rsid w:val="003E2905"/>
    <w:rsid w:val="004012B8"/>
    <w:rsid w:val="00404BFC"/>
    <w:rsid w:val="004367E6"/>
    <w:rsid w:val="00445CD9"/>
    <w:rsid w:val="00452426"/>
    <w:rsid w:val="00462C16"/>
    <w:rsid w:val="004656BA"/>
    <w:rsid w:val="0047194F"/>
    <w:rsid w:val="0048148F"/>
    <w:rsid w:val="00495984"/>
    <w:rsid w:val="00497C8C"/>
    <w:rsid w:val="004A0D80"/>
    <w:rsid w:val="004B3175"/>
    <w:rsid w:val="004C55CF"/>
    <w:rsid w:val="004E4647"/>
    <w:rsid w:val="004F4A13"/>
    <w:rsid w:val="00506B70"/>
    <w:rsid w:val="00511F83"/>
    <w:rsid w:val="00520884"/>
    <w:rsid w:val="00523831"/>
    <w:rsid w:val="00536C1B"/>
    <w:rsid w:val="00536E50"/>
    <w:rsid w:val="00540067"/>
    <w:rsid w:val="005477E3"/>
    <w:rsid w:val="005507C5"/>
    <w:rsid w:val="005516AA"/>
    <w:rsid w:val="0055379C"/>
    <w:rsid w:val="00557091"/>
    <w:rsid w:val="005617AD"/>
    <w:rsid w:val="0057705E"/>
    <w:rsid w:val="005820A3"/>
    <w:rsid w:val="0058303A"/>
    <w:rsid w:val="005A2DD5"/>
    <w:rsid w:val="005A7401"/>
    <w:rsid w:val="005B0A2C"/>
    <w:rsid w:val="005C3A88"/>
    <w:rsid w:val="005C6512"/>
    <w:rsid w:val="005D2F0A"/>
    <w:rsid w:val="005D4F65"/>
    <w:rsid w:val="005D5E9B"/>
    <w:rsid w:val="005E197A"/>
    <w:rsid w:val="00602678"/>
    <w:rsid w:val="00611955"/>
    <w:rsid w:val="00613B1B"/>
    <w:rsid w:val="00614680"/>
    <w:rsid w:val="006236C8"/>
    <w:rsid w:val="0063187F"/>
    <w:rsid w:val="00663344"/>
    <w:rsid w:val="00664308"/>
    <w:rsid w:val="00681C9B"/>
    <w:rsid w:val="0068713A"/>
    <w:rsid w:val="006A3BCC"/>
    <w:rsid w:val="006B37CD"/>
    <w:rsid w:val="006B689A"/>
    <w:rsid w:val="006D4821"/>
    <w:rsid w:val="006E2E3D"/>
    <w:rsid w:val="00702620"/>
    <w:rsid w:val="00710388"/>
    <w:rsid w:val="00727035"/>
    <w:rsid w:val="007307F4"/>
    <w:rsid w:val="00734F2B"/>
    <w:rsid w:val="00747F71"/>
    <w:rsid w:val="00774BCA"/>
    <w:rsid w:val="00776485"/>
    <w:rsid w:val="0079209F"/>
    <w:rsid w:val="00796E59"/>
    <w:rsid w:val="007A0713"/>
    <w:rsid w:val="007B2923"/>
    <w:rsid w:val="007C0F64"/>
    <w:rsid w:val="007C5B12"/>
    <w:rsid w:val="007C655E"/>
    <w:rsid w:val="007D17D5"/>
    <w:rsid w:val="00800FA9"/>
    <w:rsid w:val="00801EE7"/>
    <w:rsid w:val="00802A7A"/>
    <w:rsid w:val="00806869"/>
    <w:rsid w:val="00807E3F"/>
    <w:rsid w:val="008121DA"/>
    <w:rsid w:val="00822C42"/>
    <w:rsid w:val="00830C24"/>
    <w:rsid w:val="00831C16"/>
    <w:rsid w:val="0083557A"/>
    <w:rsid w:val="008468BE"/>
    <w:rsid w:val="00852140"/>
    <w:rsid w:val="008610BD"/>
    <w:rsid w:val="0086227B"/>
    <w:rsid w:val="00862DD5"/>
    <w:rsid w:val="00876195"/>
    <w:rsid w:val="00882216"/>
    <w:rsid w:val="00890E93"/>
    <w:rsid w:val="008C16D4"/>
    <w:rsid w:val="008D05D8"/>
    <w:rsid w:val="008E4D6B"/>
    <w:rsid w:val="008F1265"/>
    <w:rsid w:val="008F399E"/>
    <w:rsid w:val="008F7ACE"/>
    <w:rsid w:val="008F7F2F"/>
    <w:rsid w:val="00913B6D"/>
    <w:rsid w:val="00915A33"/>
    <w:rsid w:val="00942726"/>
    <w:rsid w:val="00953344"/>
    <w:rsid w:val="009575C6"/>
    <w:rsid w:val="0096369D"/>
    <w:rsid w:val="00964375"/>
    <w:rsid w:val="009706AB"/>
    <w:rsid w:val="009711C4"/>
    <w:rsid w:val="0097258F"/>
    <w:rsid w:val="009748F9"/>
    <w:rsid w:val="009756C8"/>
    <w:rsid w:val="00976AD3"/>
    <w:rsid w:val="00981626"/>
    <w:rsid w:val="00981EDA"/>
    <w:rsid w:val="0098396E"/>
    <w:rsid w:val="009847DE"/>
    <w:rsid w:val="00991873"/>
    <w:rsid w:val="00992D4D"/>
    <w:rsid w:val="00997669"/>
    <w:rsid w:val="009A2AE0"/>
    <w:rsid w:val="009A47D6"/>
    <w:rsid w:val="009D145D"/>
    <w:rsid w:val="009D1BEA"/>
    <w:rsid w:val="009E0E3B"/>
    <w:rsid w:val="009E6DAB"/>
    <w:rsid w:val="009F6C0B"/>
    <w:rsid w:val="00A00DA2"/>
    <w:rsid w:val="00A10692"/>
    <w:rsid w:val="00A10FFB"/>
    <w:rsid w:val="00A136C2"/>
    <w:rsid w:val="00A32FF1"/>
    <w:rsid w:val="00A36BCE"/>
    <w:rsid w:val="00A44F96"/>
    <w:rsid w:val="00A6161A"/>
    <w:rsid w:val="00A93999"/>
    <w:rsid w:val="00AA0829"/>
    <w:rsid w:val="00AB3013"/>
    <w:rsid w:val="00AB72B1"/>
    <w:rsid w:val="00AD103F"/>
    <w:rsid w:val="00AD5D84"/>
    <w:rsid w:val="00AE450F"/>
    <w:rsid w:val="00AE4D46"/>
    <w:rsid w:val="00AF4FE8"/>
    <w:rsid w:val="00B03661"/>
    <w:rsid w:val="00B05389"/>
    <w:rsid w:val="00B05668"/>
    <w:rsid w:val="00B35F8C"/>
    <w:rsid w:val="00B36DEA"/>
    <w:rsid w:val="00B37528"/>
    <w:rsid w:val="00B524BF"/>
    <w:rsid w:val="00B658A5"/>
    <w:rsid w:val="00B823DC"/>
    <w:rsid w:val="00B839D4"/>
    <w:rsid w:val="00B83DED"/>
    <w:rsid w:val="00B92870"/>
    <w:rsid w:val="00B93C08"/>
    <w:rsid w:val="00BC27A0"/>
    <w:rsid w:val="00BC56FB"/>
    <w:rsid w:val="00BD688D"/>
    <w:rsid w:val="00BE0D2E"/>
    <w:rsid w:val="00BE675D"/>
    <w:rsid w:val="00BF41B3"/>
    <w:rsid w:val="00C04B36"/>
    <w:rsid w:val="00C20E50"/>
    <w:rsid w:val="00C23522"/>
    <w:rsid w:val="00C27F54"/>
    <w:rsid w:val="00C3415B"/>
    <w:rsid w:val="00C453DE"/>
    <w:rsid w:val="00C669A0"/>
    <w:rsid w:val="00C72333"/>
    <w:rsid w:val="00C748BE"/>
    <w:rsid w:val="00C84A27"/>
    <w:rsid w:val="00C856EC"/>
    <w:rsid w:val="00C903B8"/>
    <w:rsid w:val="00C9334B"/>
    <w:rsid w:val="00C93495"/>
    <w:rsid w:val="00CA444A"/>
    <w:rsid w:val="00CB6689"/>
    <w:rsid w:val="00CB7E09"/>
    <w:rsid w:val="00CC0132"/>
    <w:rsid w:val="00CC0706"/>
    <w:rsid w:val="00CC4FAD"/>
    <w:rsid w:val="00CE39E8"/>
    <w:rsid w:val="00CE51AE"/>
    <w:rsid w:val="00D05A04"/>
    <w:rsid w:val="00D102AC"/>
    <w:rsid w:val="00D119B7"/>
    <w:rsid w:val="00D156A9"/>
    <w:rsid w:val="00D2241B"/>
    <w:rsid w:val="00D22B83"/>
    <w:rsid w:val="00D31908"/>
    <w:rsid w:val="00D44152"/>
    <w:rsid w:val="00D46F11"/>
    <w:rsid w:val="00D5004A"/>
    <w:rsid w:val="00D52467"/>
    <w:rsid w:val="00D6156A"/>
    <w:rsid w:val="00D71C9B"/>
    <w:rsid w:val="00D7202E"/>
    <w:rsid w:val="00D80FB5"/>
    <w:rsid w:val="00D93BF0"/>
    <w:rsid w:val="00DA60F6"/>
    <w:rsid w:val="00DB6A89"/>
    <w:rsid w:val="00DE241D"/>
    <w:rsid w:val="00E31CF9"/>
    <w:rsid w:val="00E35457"/>
    <w:rsid w:val="00E434A2"/>
    <w:rsid w:val="00E47E6E"/>
    <w:rsid w:val="00E53D87"/>
    <w:rsid w:val="00E7498F"/>
    <w:rsid w:val="00E836D1"/>
    <w:rsid w:val="00E90253"/>
    <w:rsid w:val="00E91ED7"/>
    <w:rsid w:val="00E96EE2"/>
    <w:rsid w:val="00EA2B6B"/>
    <w:rsid w:val="00EB0483"/>
    <w:rsid w:val="00EB39C3"/>
    <w:rsid w:val="00EB774A"/>
    <w:rsid w:val="00ED3D4E"/>
    <w:rsid w:val="00ED765B"/>
    <w:rsid w:val="00EE7E95"/>
    <w:rsid w:val="00F11876"/>
    <w:rsid w:val="00F241CF"/>
    <w:rsid w:val="00F318A3"/>
    <w:rsid w:val="00F64E6F"/>
    <w:rsid w:val="00F72556"/>
    <w:rsid w:val="00F76465"/>
    <w:rsid w:val="00F839A2"/>
    <w:rsid w:val="00F86C04"/>
    <w:rsid w:val="00FA0636"/>
    <w:rsid w:val="00FA3EBC"/>
    <w:rsid w:val="00FA525A"/>
    <w:rsid w:val="00FA6104"/>
    <w:rsid w:val="00FA6B67"/>
    <w:rsid w:val="00FB7386"/>
    <w:rsid w:val="00FD039C"/>
    <w:rsid w:val="00FE3CB3"/>
    <w:rsid w:val="00FE4351"/>
    <w:rsid w:val="00FF4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9FA8434"/>
  <w15:docId w15:val="{E992DA8A-2D92-4EF8-8F19-2CF1ACE57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iPriority="99" w:unhideWhenUsed="1" w:qFormat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 w:qFormat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 w:uiPriority="99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1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/>
    <w:lsdException w:name="Plain Table 4" w:uiPriority="21"/>
    <w:lsdException w:name="Plain Table 5" w:uiPriority="31"/>
    <w:lsdException w:name="Grid Table Light" w:uiPriority="32"/>
    <w:lsdException w:name="Grid Table 1 Light" w:uiPriority="33"/>
    <w:lsdException w:name="Grid Table 2" w:uiPriority="37"/>
    <w:lsdException w:name="Grid Table 3" w:uiPriority="39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default="1" w:styleId="Normal">
    <w:name w:val="Normal"/>
    <w:qFormat/>
    <w:rsid w:val="0079209F"/>
    <w:pPr>
      <w:spacing w:before="120" w:line="288" w:lineRule="auto"/>
      <w:ind w:firstLine="510"/>
      <w:jc w:val="both"/>
    </w:pPr>
    <w:rPr>
      <w:rFonts w:ascii="Arial" w:hAnsi="Arial"/>
      <w:color w:val="000000"/>
      <w:sz w:val="22"/>
      <w:szCs w:val="24"/>
      <w:lang w:eastAsia="de-DE"/>
    </w:rPr>
  </w:style>
  <w:style w:type="paragraph" w:styleId="Ttulo1">
    <w:name w:val="heading 1"/>
    <w:basedOn w:val="Normal"/>
    <w:next w:val="Normal"/>
    <w:qFormat/>
    <w:rsid w:val="00926F1C"/>
    <w:pPr>
      <w:keepNext/>
      <w:spacing w:line="240" w:lineRule="auto"/>
      <w:ind w:firstLine="0"/>
      <w:jc w:val="left"/>
      <w:outlineLvl w:val="0"/>
    </w:pPr>
    <w:rPr>
      <w:b/>
      <w:color w:val="00000A"/>
      <w:sz w:val="48"/>
      <w:lang w:eastAsia="en-US"/>
    </w:rPr>
  </w:style>
  <w:style w:type="paragraph" w:styleId="Ttulo2">
    <w:name w:val="heading 2"/>
    <w:basedOn w:val="Normal"/>
    <w:next w:val="Normal"/>
    <w:link w:val="Ttulo2Car"/>
    <w:qFormat/>
    <w:rsid w:val="00926F1C"/>
    <w:pPr>
      <w:keepNext/>
      <w:keepLines/>
      <w:spacing w:line="240" w:lineRule="auto"/>
      <w:ind w:firstLine="0"/>
      <w:jc w:val="left"/>
      <w:outlineLvl w:val="1"/>
    </w:pPr>
    <w:rPr>
      <w:rFonts w:eastAsia="MS Gothic"/>
      <w:b/>
      <w:sz w:val="36"/>
      <w:szCs w:val="26"/>
    </w:rPr>
  </w:style>
  <w:style w:type="paragraph" w:styleId="Ttulo3">
    <w:name w:val="heading 3"/>
    <w:basedOn w:val="Normal"/>
    <w:next w:val="Normal"/>
    <w:qFormat/>
    <w:rsid w:val="0077053C"/>
    <w:pPr>
      <w:keepNext/>
      <w:ind w:firstLine="0"/>
      <w:jc w:val="left"/>
      <w:outlineLvl w:val="2"/>
    </w:pPr>
    <w:rPr>
      <w:b/>
      <w:bCs/>
      <w:color w:val="00000A"/>
      <w:sz w:val="28"/>
      <w:lang w:eastAsia="en-US"/>
    </w:rPr>
  </w:style>
  <w:style w:type="paragraph" w:styleId="Ttulo4">
    <w:name w:val="heading 4"/>
    <w:basedOn w:val="Normal"/>
    <w:next w:val="Normal"/>
    <w:link w:val="Ttulo4Car"/>
    <w:qFormat/>
    <w:rsid w:val="0077053C"/>
    <w:pPr>
      <w:keepNext/>
      <w:keepLines/>
      <w:ind w:firstLine="0"/>
      <w:jc w:val="left"/>
      <w:outlineLvl w:val="3"/>
    </w:pPr>
    <w:rPr>
      <w:rFonts w:eastAsia="MS Gothic"/>
      <w:b/>
      <w:iCs/>
    </w:rPr>
  </w:style>
  <w:style w:type="paragraph" w:styleId="Ttulo5">
    <w:name w:val="heading 5"/>
    <w:basedOn w:val="Normal"/>
    <w:next w:val="Normal"/>
    <w:link w:val="Ttulo5Car"/>
    <w:autoRedefine/>
    <w:qFormat/>
    <w:rsid w:val="002F1D46"/>
    <w:pPr>
      <w:keepNext/>
      <w:keepLines/>
      <w:spacing w:before="40"/>
      <w:outlineLvl w:val="4"/>
    </w:pPr>
    <w:rPr>
      <w:rFonts w:eastAsia="MS Gothic"/>
      <w:b/>
    </w:rPr>
  </w:style>
  <w:style w:type="paragraph" w:styleId="Ttulo6">
    <w:name w:val="heading 6"/>
    <w:basedOn w:val="Normal"/>
    <w:next w:val="Normal"/>
    <w:link w:val="Ttulo6Car"/>
    <w:autoRedefine/>
    <w:qFormat/>
    <w:rsid w:val="002F1D46"/>
    <w:pPr>
      <w:keepNext/>
      <w:keepLines/>
      <w:spacing w:before="40"/>
      <w:outlineLvl w:val="5"/>
    </w:pPr>
    <w:rPr>
      <w:rFonts w:eastAsia="MS Gothic"/>
    </w:rPr>
  </w:style>
  <w:style w:type="paragraph" w:styleId="Ttulo7">
    <w:name w:val="heading 7"/>
    <w:basedOn w:val="Normal"/>
    <w:next w:val="Normal"/>
    <w:link w:val="Ttulo7Car"/>
    <w:autoRedefine/>
    <w:qFormat/>
    <w:rsid w:val="002F1D46"/>
    <w:pPr>
      <w:keepNext/>
      <w:keepLines/>
      <w:spacing w:before="40"/>
      <w:outlineLvl w:val="6"/>
    </w:pPr>
    <w:rPr>
      <w:rFonts w:eastAsia="MS Gothic"/>
      <w:i/>
      <w:iCs/>
      <w:sz w:val="18"/>
    </w:rPr>
  </w:style>
  <w:style w:type="paragraph" w:styleId="Ttulo8">
    <w:name w:val="heading 8"/>
    <w:basedOn w:val="Normal"/>
    <w:next w:val="Normal"/>
    <w:link w:val="Ttulo8Car"/>
    <w:autoRedefine/>
    <w:qFormat/>
    <w:rsid w:val="002F1D46"/>
    <w:pPr>
      <w:keepNext/>
      <w:keepLines/>
      <w:spacing w:before="40"/>
      <w:outlineLvl w:val="7"/>
    </w:pPr>
    <w:rPr>
      <w:rFonts w:eastAsia="MS Gothic"/>
      <w:color w:val="272727"/>
      <w:szCs w:val="21"/>
    </w:rPr>
  </w:style>
  <w:style w:type="paragraph" w:styleId="Ttulo9">
    <w:name w:val="heading 9"/>
    <w:basedOn w:val="Normal"/>
    <w:next w:val="Normal"/>
    <w:link w:val="Ttulo9Car"/>
    <w:autoRedefine/>
    <w:qFormat/>
    <w:rsid w:val="002F1D46"/>
    <w:pPr>
      <w:spacing w:before="240" w:after="60"/>
      <w:outlineLvl w:val="8"/>
    </w:pPr>
    <w:rPr>
      <w:sz w:val="18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lacedeInternet">
    <w:name w:val="Enlace de Internet"/>
    <w:basedOn w:val="Fuentedeprrafopredeter"/>
    <w:uiPriority w:val="99"/>
    <w:rsid w:val="00D25CD0"/>
    <w:rPr>
      <w:color w:val="0563C1" w:themeColor="hyperlink"/>
      <w:u w:val="single"/>
    </w:rPr>
  </w:style>
  <w:style w:type="character" w:customStyle="1" w:styleId="TextosinformatoCar">
    <w:name w:val="Texto sin formato Car"/>
    <w:link w:val="Textosinformato"/>
    <w:uiPriority w:val="99"/>
    <w:qFormat/>
    <w:rsid w:val="00027ABF"/>
    <w:rPr>
      <w:rFonts w:ascii="Arial" w:eastAsia="Calibri" w:hAnsi="Arial"/>
      <w:sz w:val="21"/>
      <w:szCs w:val="21"/>
      <w:lang w:val="es-ES" w:eastAsia="en-US"/>
    </w:rPr>
  </w:style>
  <w:style w:type="character" w:customStyle="1" w:styleId="Ttulo9Car">
    <w:name w:val="Título 9 Car"/>
    <w:link w:val="Ttulo9"/>
    <w:qFormat/>
    <w:rsid w:val="002F1D46"/>
    <w:rPr>
      <w:rFonts w:ascii="Arial" w:eastAsia="Times New Roman" w:hAnsi="Arial" w:cs="Times New Roman"/>
      <w:color w:val="000000"/>
      <w:sz w:val="18"/>
      <w:szCs w:val="22"/>
      <w:lang w:val="es-ES" w:eastAsia="de-DE"/>
    </w:rPr>
  </w:style>
  <w:style w:type="character" w:customStyle="1" w:styleId="TextodegloboCar">
    <w:name w:val="Texto de globo Car"/>
    <w:link w:val="Textodeglobo"/>
    <w:semiHidden/>
    <w:qFormat/>
    <w:rsid w:val="00007987"/>
    <w:rPr>
      <w:rFonts w:ascii="Arial" w:hAnsi="Arial"/>
      <w:color w:val="000000"/>
      <w:sz w:val="18"/>
      <w:szCs w:val="18"/>
      <w:lang w:val="es-ES" w:eastAsia="de-DE"/>
    </w:rPr>
  </w:style>
  <w:style w:type="character" w:customStyle="1" w:styleId="EncabezadoCar">
    <w:name w:val="Encabezado Car"/>
    <w:link w:val="Encabezado"/>
    <w:uiPriority w:val="99"/>
    <w:qFormat/>
    <w:rsid w:val="00FD24CB"/>
    <w:rPr>
      <w:rFonts w:ascii="Arial" w:hAnsi="Arial"/>
      <w:color w:val="000000"/>
      <w:spacing w:val="4"/>
      <w:szCs w:val="24"/>
    </w:rPr>
  </w:style>
  <w:style w:type="character" w:customStyle="1" w:styleId="Cuadrculamedia2Car">
    <w:name w:val="Cuadrícula media 2 Car"/>
    <w:link w:val="Cuadrculamedia21"/>
    <w:qFormat/>
    <w:rsid w:val="00436535"/>
    <w:rPr>
      <w:rFonts w:ascii="Arial" w:eastAsia="MS Mincho" w:hAnsi="Arial"/>
      <w:sz w:val="18"/>
      <w:szCs w:val="22"/>
      <w:lang w:val="es-ES" w:eastAsia="es-ES"/>
    </w:rPr>
  </w:style>
  <w:style w:type="character" w:customStyle="1" w:styleId="PiedepginaCar">
    <w:name w:val="Pie de página Car"/>
    <w:link w:val="Piedepgina"/>
    <w:qFormat/>
    <w:rsid w:val="001B6E30"/>
    <w:rPr>
      <w:rFonts w:ascii="Arial" w:hAnsi="Arial"/>
      <w:color w:val="000000"/>
      <w:spacing w:val="4"/>
      <w:szCs w:val="24"/>
    </w:rPr>
  </w:style>
  <w:style w:type="character" w:customStyle="1" w:styleId="TextocomentarioCar">
    <w:name w:val="Texto comentario Car"/>
    <w:link w:val="Textocomentario"/>
    <w:uiPriority w:val="99"/>
    <w:qFormat/>
    <w:rsid w:val="007C1CBF"/>
    <w:rPr>
      <w:rFonts w:ascii="Arial" w:hAnsi="Arial"/>
      <w:color w:val="000000"/>
      <w:sz w:val="24"/>
      <w:szCs w:val="24"/>
      <w:lang w:val="es-ES" w:eastAsia="de-DE"/>
    </w:rPr>
  </w:style>
  <w:style w:type="character" w:styleId="CitaHTML">
    <w:name w:val="HTML Cite"/>
    <w:unhideWhenUsed/>
    <w:qFormat/>
    <w:rsid w:val="007C1CBF"/>
    <w:rPr>
      <w:i/>
      <w:iCs/>
    </w:rPr>
  </w:style>
  <w:style w:type="character" w:styleId="CdigoHTML">
    <w:name w:val="HTML Code"/>
    <w:qFormat/>
    <w:rPr>
      <w:rFonts w:ascii="Courier;Courier New" w:hAnsi="Courier;Courier New" w:cs="Courier;Courier New"/>
      <w:sz w:val="20"/>
      <w:szCs w:val="20"/>
    </w:rPr>
  </w:style>
  <w:style w:type="character" w:customStyle="1" w:styleId="SubttuloCar">
    <w:name w:val="Subtítulo Car"/>
    <w:link w:val="Subttulo"/>
    <w:qFormat/>
    <w:rsid w:val="00D37D0A"/>
    <w:rPr>
      <w:rFonts w:ascii="Arial" w:eastAsia="MS Mincho" w:hAnsi="Arial"/>
      <w:i/>
      <w:color w:val="000000"/>
      <w:sz w:val="22"/>
      <w:szCs w:val="22"/>
      <w:lang w:val="es-ES" w:eastAsia="de-DE"/>
    </w:rPr>
  </w:style>
  <w:style w:type="character" w:styleId="Textoennegrita">
    <w:name w:val="Strong"/>
    <w:qFormat/>
    <w:rsid w:val="00926F1C"/>
    <w:rPr>
      <w:rFonts w:ascii="Arial" w:hAnsi="Arial"/>
      <w:b/>
      <w:bCs/>
      <w:i w:val="0"/>
      <w:iCs w:val="0"/>
      <w:w w:val="100"/>
      <w:lang w:val="es-ES"/>
    </w:rPr>
  </w:style>
  <w:style w:type="character" w:customStyle="1" w:styleId="Ttulo2Car">
    <w:name w:val="Título 2 Car"/>
    <w:link w:val="Ttulo2"/>
    <w:qFormat/>
    <w:rsid w:val="00926F1C"/>
    <w:rPr>
      <w:rFonts w:ascii="Arial" w:eastAsia="MS Gothic" w:hAnsi="Arial" w:cs="Times New Roman"/>
      <w:b/>
      <w:color w:val="000000"/>
      <w:sz w:val="36"/>
      <w:szCs w:val="26"/>
      <w:lang w:val="es-ES"/>
    </w:rPr>
  </w:style>
  <w:style w:type="character" w:customStyle="1" w:styleId="Ttulo4Car">
    <w:name w:val="Título 4 Car"/>
    <w:link w:val="Ttulo4"/>
    <w:qFormat/>
    <w:rsid w:val="0077053C"/>
    <w:rPr>
      <w:rFonts w:ascii="Arial" w:eastAsia="MS Gothic" w:hAnsi="Arial" w:cs="Times New Roman"/>
      <w:b/>
      <w:iCs/>
      <w:color w:val="000000"/>
      <w:sz w:val="21"/>
      <w:szCs w:val="24"/>
      <w:lang w:val="es-ES"/>
    </w:rPr>
  </w:style>
  <w:style w:type="character" w:customStyle="1" w:styleId="Ttulo5Car">
    <w:name w:val="Título 5 Car"/>
    <w:link w:val="Ttulo5"/>
    <w:qFormat/>
    <w:rsid w:val="002F1D46"/>
    <w:rPr>
      <w:rFonts w:ascii="Arial" w:eastAsia="MS Gothic" w:hAnsi="Arial"/>
      <w:b/>
      <w:color w:val="000000"/>
      <w:sz w:val="21"/>
      <w:szCs w:val="24"/>
      <w:lang w:val="es-ES" w:eastAsia="de-DE"/>
    </w:rPr>
  </w:style>
  <w:style w:type="character" w:customStyle="1" w:styleId="Ttulo6Car">
    <w:name w:val="Título 6 Car"/>
    <w:link w:val="Ttulo6"/>
    <w:qFormat/>
    <w:rsid w:val="002F1D46"/>
    <w:rPr>
      <w:rFonts w:ascii="Arial" w:eastAsia="MS Gothic" w:hAnsi="Arial"/>
      <w:color w:val="000000"/>
      <w:sz w:val="21"/>
      <w:szCs w:val="24"/>
      <w:lang w:val="es-ES" w:eastAsia="de-DE"/>
    </w:rPr>
  </w:style>
  <w:style w:type="character" w:customStyle="1" w:styleId="Ttulo7Car">
    <w:name w:val="Título 7 Car"/>
    <w:link w:val="Ttulo7"/>
    <w:qFormat/>
    <w:rsid w:val="002F1D46"/>
    <w:rPr>
      <w:rFonts w:ascii="Arial" w:eastAsia="MS Gothic" w:hAnsi="Arial"/>
      <w:i/>
      <w:iCs/>
      <w:color w:val="000000"/>
      <w:sz w:val="18"/>
      <w:szCs w:val="24"/>
      <w:lang w:val="es-ES" w:eastAsia="de-DE"/>
    </w:rPr>
  </w:style>
  <w:style w:type="character" w:customStyle="1" w:styleId="Ttulo8Car">
    <w:name w:val="Título 8 Car"/>
    <w:link w:val="Ttulo8"/>
    <w:qFormat/>
    <w:rsid w:val="002F1D46"/>
    <w:rPr>
      <w:rFonts w:ascii="Arial" w:eastAsia="MS Gothic" w:hAnsi="Arial"/>
      <w:color w:val="272727"/>
      <w:sz w:val="21"/>
      <w:szCs w:val="21"/>
      <w:lang w:val="es-ES" w:eastAsia="de-DE"/>
    </w:rPr>
  </w:style>
  <w:style w:type="character" w:styleId="DefinicinHTML">
    <w:name w:val="HTML Definition"/>
    <w:unhideWhenUsed/>
    <w:qFormat/>
    <w:rsid w:val="007C1CBF"/>
    <w:rPr>
      <w:i/>
      <w:iCs/>
    </w:rPr>
  </w:style>
  <w:style w:type="character" w:customStyle="1" w:styleId="Cuadrculavistosa-nfasis1Car">
    <w:name w:val="Cuadrícula vistosa - Énfasis 1 Car"/>
    <w:uiPriority w:val="29"/>
    <w:qFormat/>
    <w:rsid w:val="007727CB"/>
    <w:rPr>
      <w:rFonts w:ascii="Arial" w:hAnsi="Arial"/>
      <w:i/>
      <w:iCs/>
      <w:color w:val="000000"/>
      <w:sz w:val="21"/>
      <w:szCs w:val="24"/>
      <w:lang w:val="es-ES"/>
    </w:rPr>
  </w:style>
  <w:style w:type="character" w:customStyle="1" w:styleId="Sombreadoclaro-nfasis2Car">
    <w:name w:val="Sombreado claro - Énfasis 2 Car"/>
    <w:uiPriority w:val="30"/>
    <w:qFormat/>
    <w:rsid w:val="005C53AB"/>
    <w:rPr>
      <w:rFonts w:ascii="Arial" w:hAnsi="Arial"/>
      <w:i/>
      <w:iCs/>
      <w:color w:val="000000"/>
      <w:sz w:val="21"/>
      <w:szCs w:val="24"/>
      <w:lang w:val="es-ES" w:eastAsia="de-DE"/>
    </w:rPr>
  </w:style>
  <w:style w:type="character" w:styleId="EjemplodeHTML">
    <w:name w:val="HTML Sample"/>
    <w:unhideWhenUsed/>
    <w:qFormat/>
    <w:rsid w:val="007C1CBF"/>
    <w:rPr>
      <w:rFonts w:ascii="Courier" w:hAnsi="Courier"/>
    </w:rPr>
  </w:style>
  <w:style w:type="character" w:customStyle="1" w:styleId="TextoindependienteCar">
    <w:name w:val="Texto independiente Car"/>
    <w:link w:val="Textoindependiente"/>
    <w:qFormat/>
    <w:rsid w:val="00360755"/>
    <w:rPr>
      <w:rFonts w:ascii="Arial" w:hAnsi="Arial"/>
      <w:b/>
      <w:bCs/>
      <w:sz w:val="28"/>
      <w:szCs w:val="24"/>
      <w:lang w:val="en-US" w:eastAsia="en-US"/>
    </w:rPr>
  </w:style>
  <w:style w:type="character" w:customStyle="1" w:styleId="DireccinHTMLCar">
    <w:name w:val="Dirección HTML Car"/>
    <w:link w:val="DireccinHTML"/>
    <w:qFormat/>
    <w:rsid w:val="007C1CBF"/>
    <w:rPr>
      <w:rFonts w:ascii="Arial" w:hAnsi="Arial"/>
      <w:i/>
      <w:iCs/>
      <w:color w:val="000000"/>
      <w:sz w:val="21"/>
      <w:szCs w:val="24"/>
      <w:lang w:val="es-ES" w:eastAsia="de-DE"/>
    </w:rPr>
  </w:style>
  <w:style w:type="character" w:customStyle="1" w:styleId="EncabezadodemensajeCar">
    <w:name w:val="Encabezado de mensaje Car"/>
    <w:link w:val="Encabezadodemensaje"/>
    <w:semiHidden/>
    <w:qFormat/>
    <w:rsid w:val="007C1CBF"/>
    <w:rPr>
      <w:rFonts w:ascii="Arial" w:eastAsia="Times New Roman" w:hAnsi="Arial" w:cs="Times New Roman"/>
      <w:color w:val="000000"/>
      <w:sz w:val="24"/>
      <w:szCs w:val="24"/>
      <w:shd w:val="clear" w:color="auto" w:fill="CCCCCC"/>
      <w:lang w:val="es-ES" w:eastAsia="de-DE"/>
    </w:rPr>
  </w:style>
  <w:style w:type="character" w:customStyle="1" w:styleId="MapadeldocumentoCar">
    <w:name w:val="Mapa del documento Car"/>
    <w:link w:val="Mapadeldocumento"/>
    <w:semiHidden/>
    <w:qFormat/>
    <w:rsid w:val="007C1CBF"/>
    <w:rPr>
      <w:rFonts w:ascii="Arial" w:hAnsi="Arial"/>
      <w:color w:val="000000"/>
      <w:sz w:val="21"/>
      <w:szCs w:val="24"/>
      <w:lang w:val="es-ES" w:eastAsia="de-DE"/>
    </w:rPr>
  </w:style>
  <w:style w:type="character" w:styleId="MquinadeescribirHTML">
    <w:name w:val="HTML Typewriter"/>
    <w:unhideWhenUsed/>
    <w:qFormat/>
    <w:rsid w:val="00007987"/>
    <w:rPr>
      <w:rFonts w:ascii="Courier" w:hAnsi="Courier"/>
      <w:b w:val="0"/>
      <w:i w:val="0"/>
      <w:sz w:val="21"/>
      <w:szCs w:val="20"/>
    </w:rPr>
  </w:style>
  <w:style w:type="character" w:customStyle="1" w:styleId="TtuloCar">
    <w:name w:val="Título Car"/>
    <w:link w:val="Ttulo"/>
    <w:qFormat/>
    <w:rsid w:val="002A4425"/>
    <w:rPr>
      <w:rFonts w:ascii="Arial" w:hAnsi="Arial"/>
      <w:b/>
      <w:bCs/>
      <w:color w:val="000000"/>
      <w:sz w:val="28"/>
      <w:szCs w:val="32"/>
      <w:u w:val="single"/>
      <w:lang w:eastAsia="de-DE"/>
    </w:rPr>
  </w:style>
  <w:style w:type="character" w:customStyle="1" w:styleId="Textoindependiente3Car">
    <w:name w:val="Texto independiente 3 Car"/>
    <w:link w:val="Textoindependiente3"/>
    <w:qFormat/>
    <w:rsid w:val="00360755"/>
    <w:rPr>
      <w:rFonts w:ascii="Arial" w:hAnsi="Arial"/>
      <w:color w:val="000000"/>
      <w:sz w:val="18"/>
      <w:szCs w:val="16"/>
      <w:lang w:val="es-ES" w:eastAsia="de-DE"/>
    </w:rPr>
  </w:style>
  <w:style w:type="character" w:customStyle="1" w:styleId="TextomacroCar">
    <w:name w:val="Texto macro Car"/>
    <w:link w:val="Textomacro"/>
    <w:semiHidden/>
    <w:qFormat/>
    <w:rsid w:val="00AA72A9"/>
    <w:rPr>
      <w:rFonts w:ascii="Courier" w:hAnsi="Courier"/>
      <w:color w:val="000000"/>
      <w:sz w:val="21"/>
      <w:lang w:val="es-ES" w:eastAsia="de-DE"/>
    </w:rPr>
  </w:style>
  <w:style w:type="character" w:customStyle="1" w:styleId="TextonotaalfinalCar">
    <w:name w:val="Texto nota al final Car"/>
    <w:link w:val="Textonotaalfinal"/>
    <w:semiHidden/>
    <w:qFormat/>
    <w:rsid w:val="00AA72A9"/>
    <w:rPr>
      <w:rFonts w:ascii="Arial" w:hAnsi="Arial"/>
      <w:color w:val="000000"/>
      <w:sz w:val="21"/>
      <w:szCs w:val="24"/>
      <w:lang w:val="es-ES" w:eastAsia="de-DE"/>
    </w:rPr>
  </w:style>
  <w:style w:type="character" w:customStyle="1" w:styleId="TextonotapieCar">
    <w:name w:val="Texto nota pie Car"/>
    <w:link w:val="Textonotapie"/>
    <w:uiPriority w:val="99"/>
    <w:qFormat/>
    <w:rsid w:val="008468BE"/>
    <w:rPr>
      <w:rFonts w:ascii="Arial" w:hAnsi="Arial" w:cs="Arial"/>
      <w:sz w:val="18"/>
      <w:szCs w:val="18"/>
      <w:lang w:eastAsia="de-DE"/>
    </w:rPr>
  </w:style>
  <w:style w:type="character" w:styleId="VariableHTML">
    <w:name w:val="HTML Variable"/>
    <w:unhideWhenUsed/>
    <w:qFormat/>
    <w:rsid w:val="00027ABF"/>
    <w:rPr>
      <w:i/>
      <w:iCs/>
    </w:rPr>
  </w:style>
  <w:style w:type="character" w:customStyle="1" w:styleId="Tablanormal41">
    <w:name w:val="Tabla normal 41"/>
    <w:uiPriority w:val="21"/>
    <w:qFormat/>
    <w:rsid w:val="00027ABF"/>
    <w:rPr>
      <w:i/>
      <w:iCs/>
      <w:color w:val="A5A5A5"/>
    </w:rPr>
  </w:style>
  <w:style w:type="character" w:customStyle="1" w:styleId="Tablaconcuadrculaclara">
    <w:name w:val="Tabla con cuadrícula clara"/>
    <w:uiPriority w:val="32"/>
    <w:qFormat/>
    <w:rsid w:val="00027ABF"/>
    <w:rPr>
      <w:b/>
      <w:bCs/>
      <w:smallCaps/>
      <w:color w:val="A5A5A5"/>
      <w:spacing w:val="5"/>
    </w:rPr>
  </w:style>
  <w:style w:type="character" w:customStyle="1" w:styleId="Tablaconcuadrcula1clara">
    <w:name w:val="Tabla con cuadrícula 1 clara"/>
    <w:uiPriority w:val="33"/>
    <w:qFormat/>
    <w:rsid w:val="00027ABF"/>
    <w:rPr>
      <w:b/>
      <w:bCs/>
      <w:i/>
      <w:iCs/>
      <w:spacing w:val="5"/>
    </w:rPr>
  </w:style>
  <w:style w:type="character" w:customStyle="1" w:styleId="Cuadrculamedia11">
    <w:name w:val="Cuadrícula media 11"/>
    <w:uiPriority w:val="99"/>
    <w:semiHidden/>
    <w:qFormat/>
    <w:rsid w:val="00027ABF"/>
    <w:rPr>
      <w:color w:val="808080"/>
    </w:rPr>
  </w:style>
  <w:style w:type="character" w:customStyle="1" w:styleId="SaludoCar">
    <w:name w:val="Saludo Car"/>
    <w:link w:val="Saludo"/>
    <w:qFormat/>
    <w:rsid w:val="00027ABF"/>
    <w:rPr>
      <w:rFonts w:ascii="Arial" w:hAnsi="Arial"/>
      <w:color w:val="000000"/>
      <w:sz w:val="21"/>
      <w:szCs w:val="24"/>
      <w:lang w:val="es-ES" w:eastAsia="de-DE"/>
    </w:rPr>
  </w:style>
  <w:style w:type="character" w:customStyle="1" w:styleId="HTMLconformatoprevioCar">
    <w:name w:val="HTML con formato previo Car"/>
    <w:link w:val="HTMLconformatoprevio"/>
    <w:qFormat/>
    <w:rsid w:val="00D37D0A"/>
    <w:rPr>
      <w:rFonts w:ascii="Courier" w:hAnsi="Courier"/>
      <w:color w:val="000000"/>
      <w:sz w:val="22"/>
      <w:lang w:val="es-ES" w:eastAsia="de-DE"/>
    </w:rPr>
  </w:style>
  <w:style w:type="character" w:customStyle="1" w:styleId="FirmaCar">
    <w:name w:val="Firma Car"/>
    <w:link w:val="Firma"/>
    <w:qFormat/>
    <w:rsid w:val="00D37D0A"/>
    <w:rPr>
      <w:rFonts w:ascii="Arial" w:hAnsi="Arial"/>
      <w:color w:val="000000"/>
      <w:sz w:val="22"/>
      <w:szCs w:val="24"/>
      <w:lang w:val="es-ES" w:eastAsia="de-DE"/>
    </w:rPr>
  </w:style>
  <w:style w:type="character" w:customStyle="1" w:styleId="Destacado">
    <w:name w:val="Destacado"/>
    <w:basedOn w:val="Fuentedeprrafopredeter"/>
    <w:uiPriority w:val="20"/>
    <w:qFormat/>
    <w:rsid w:val="00E01AF8"/>
    <w:rPr>
      <w:i/>
      <w:iCs/>
    </w:rPr>
  </w:style>
  <w:style w:type="character" w:styleId="Refdecomentario">
    <w:name w:val="annotation reference"/>
    <w:basedOn w:val="Fuentedeprrafopredeter"/>
    <w:uiPriority w:val="99"/>
    <w:semiHidden/>
    <w:unhideWhenUsed/>
    <w:qFormat/>
    <w:rsid w:val="00BB3D0A"/>
    <w:rPr>
      <w:sz w:val="16"/>
      <w:szCs w:val="16"/>
    </w:rPr>
  </w:style>
  <w:style w:type="character" w:customStyle="1" w:styleId="AsuntodelcomentarioCar">
    <w:name w:val="Asunto del comentario Car"/>
    <w:basedOn w:val="TextocomentarioCar"/>
    <w:link w:val="Asuntodelcomentario"/>
    <w:semiHidden/>
    <w:qFormat/>
    <w:rsid w:val="00BD17BE"/>
    <w:rPr>
      <w:rFonts w:ascii="Arial" w:hAnsi="Arial"/>
      <w:b/>
      <w:bCs/>
      <w:color w:val="000000"/>
      <w:sz w:val="24"/>
      <w:szCs w:val="24"/>
      <w:lang w:val="es-ES" w:eastAsia="de-DE"/>
    </w:rPr>
  </w:style>
  <w:style w:type="character" w:styleId="Hipervnculovisitado">
    <w:name w:val="FollowedHyperlink"/>
    <w:basedOn w:val="Fuentedeprrafopredeter"/>
    <w:qFormat/>
    <w:rsid w:val="004D17D7"/>
    <w:rPr>
      <w:color w:val="954F72" w:themeColor="followedHyperlink"/>
      <w:u w:val="single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eastAsia="Times New Roman" w:cs="Arial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eastAsia="Times New Roman" w:cs="Arial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eastAsia="Times New Roman" w:cs="Arial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EnlacedeInternetvisitado">
    <w:name w:val="Enlace de Internet visitado"/>
    <w:rPr>
      <w:color w:val="954F72"/>
      <w:u w:val="single"/>
    </w:rPr>
  </w:style>
  <w:style w:type="character" w:customStyle="1" w:styleId="ListLabel34">
    <w:name w:val="ListLabel 34"/>
    <w:qFormat/>
    <w:rPr>
      <w:rFonts w:cs="Arial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Wingdings"/>
    </w:rPr>
  </w:style>
  <w:style w:type="character" w:customStyle="1" w:styleId="ListLabel37">
    <w:name w:val="ListLabel 37"/>
    <w:qFormat/>
    <w:rPr>
      <w:rFonts w:cs="Symbol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Wingdings"/>
    </w:rPr>
  </w:style>
  <w:style w:type="character" w:customStyle="1" w:styleId="ListLabel40">
    <w:name w:val="ListLabel 40"/>
    <w:qFormat/>
    <w:rPr>
      <w:rFonts w:cs="Symbol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Wingdings"/>
    </w:rPr>
  </w:style>
  <w:style w:type="character" w:customStyle="1" w:styleId="ListLabel43">
    <w:name w:val="ListLabel 43"/>
    <w:qFormat/>
    <w:rPr>
      <w:rFonts w:cs="Arial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Wingdings"/>
    </w:rPr>
  </w:style>
  <w:style w:type="character" w:customStyle="1" w:styleId="ListLabel46">
    <w:name w:val="ListLabel 46"/>
    <w:qFormat/>
    <w:rPr>
      <w:rFonts w:cs="Symbol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Wingdings"/>
    </w:rPr>
  </w:style>
  <w:style w:type="character" w:customStyle="1" w:styleId="ListLabel49">
    <w:name w:val="ListLabel 49"/>
    <w:qFormat/>
    <w:rPr>
      <w:rFonts w:cs="Symbol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Wingdings"/>
    </w:rPr>
  </w:style>
  <w:style w:type="character" w:customStyle="1" w:styleId="ListLabel52">
    <w:name w:val="ListLabel 52"/>
    <w:qFormat/>
    <w:rPr>
      <w:rFonts w:cs="Arial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Wingdings"/>
    </w:rPr>
  </w:style>
  <w:style w:type="character" w:customStyle="1" w:styleId="ListLabel55">
    <w:name w:val="ListLabel 55"/>
    <w:qFormat/>
    <w:rPr>
      <w:rFonts w:cs="Symbol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Wingdings"/>
    </w:rPr>
  </w:style>
  <w:style w:type="character" w:customStyle="1" w:styleId="ListLabel58">
    <w:name w:val="ListLabel 58"/>
    <w:qFormat/>
    <w:rPr>
      <w:rFonts w:cs="Symbol"/>
    </w:rPr>
  </w:style>
  <w:style w:type="character" w:customStyle="1" w:styleId="ListLabel59">
    <w:name w:val="ListLabel 59"/>
    <w:qFormat/>
    <w:rPr>
      <w:rFonts w:cs="Courier New"/>
    </w:rPr>
  </w:style>
  <w:style w:type="character" w:customStyle="1" w:styleId="ListLabel60">
    <w:name w:val="ListLabel 60"/>
    <w:qFormat/>
    <w:rPr>
      <w:rFonts w:cs="Wingdings"/>
    </w:rPr>
  </w:style>
  <w:style w:type="character" w:customStyle="1" w:styleId="ListLabel61">
    <w:name w:val="ListLabel 61"/>
    <w:qFormat/>
    <w:rPr>
      <w:rFonts w:cs="Arial"/>
    </w:rPr>
  </w:style>
  <w:style w:type="character" w:customStyle="1" w:styleId="ListLabel62">
    <w:name w:val="ListLabel 62"/>
    <w:qFormat/>
    <w:rPr>
      <w:rFonts w:cs="Courier New"/>
    </w:rPr>
  </w:style>
  <w:style w:type="character" w:customStyle="1" w:styleId="ListLabel63">
    <w:name w:val="ListLabel 63"/>
    <w:qFormat/>
    <w:rPr>
      <w:rFonts w:cs="Wingdings"/>
    </w:rPr>
  </w:style>
  <w:style w:type="character" w:customStyle="1" w:styleId="ListLabel64">
    <w:name w:val="ListLabel 64"/>
    <w:qFormat/>
    <w:rPr>
      <w:rFonts w:cs="Symbol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Wingdings"/>
    </w:rPr>
  </w:style>
  <w:style w:type="character" w:customStyle="1" w:styleId="ListLabel67">
    <w:name w:val="ListLabel 67"/>
    <w:qFormat/>
    <w:rPr>
      <w:rFonts w:cs="Symbol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Wingdings"/>
    </w:rPr>
  </w:style>
  <w:style w:type="character" w:customStyle="1" w:styleId="ListLabel70">
    <w:name w:val="ListLabel 70"/>
    <w:qFormat/>
    <w:rPr>
      <w:rFonts w:eastAsia="Times New Roman" w:cs="Arial"/>
      <w:color w:val="00000A"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paragraph" w:styleId="Ttulo">
    <w:name w:val="Title"/>
    <w:basedOn w:val="Normal"/>
    <w:next w:val="Textoindependiente"/>
    <w:link w:val="TtuloCar"/>
    <w:autoRedefine/>
    <w:qFormat/>
    <w:rsid w:val="002A4425"/>
    <w:pPr>
      <w:spacing w:before="240" w:after="60"/>
      <w:ind w:firstLine="0"/>
      <w:jc w:val="center"/>
      <w:outlineLvl w:val="0"/>
    </w:pPr>
    <w:rPr>
      <w:b/>
      <w:bCs/>
      <w:sz w:val="28"/>
      <w:szCs w:val="32"/>
      <w:u w:val="single"/>
    </w:rPr>
  </w:style>
  <w:style w:type="paragraph" w:styleId="Textoindependiente">
    <w:name w:val="Body Text"/>
    <w:basedOn w:val="Normal"/>
    <w:link w:val="TextoindependienteCar"/>
    <w:autoRedefine/>
    <w:uiPriority w:val="1"/>
    <w:qFormat/>
    <w:rsid w:val="00360755"/>
    <w:pPr>
      <w:spacing w:line="240" w:lineRule="auto"/>
    </w:pPr>
    <w:rPr>
      <w:b/>
      <w:bCs/>
      <w:color w:val="00000A"/>
      <w:sz w:val="28"/>
      <w:lang w:val="en-US" w:eastAsia="en-US"/>
    </w:r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next w:val="Normal"/>
    <w:qFormat/>
    <w:rsid w:val="00D37D0A"/>
    <w:rPr>
      <w:b/>
      <w:bCs/>
      <w:szCs w:val="20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7C1CBF"/>
    <w:rPr>
      <w:sz w:val="24"/>
    </w:rPr>
  </w:style>
  <w:style w:type="paragraph" w:styleId="Encabezado">
    <w:name w:val="header"/>
    <w:basedOn w:val="Normal"/>
    <w:link w:val="EncabezadoCar"/>
    <w:uiPriority w:val="99"/>
    <w:rsid w:val="00E54664"/>
    <w:pPr>
      <w:tabs>
        <w:tab w:val="center" w:pos="4536"/>
        <w:tab w:val="right" w:pos="9072"/>
      </w:tabs>
    </w:pPr>
  </w:style>
  <w:style w:type="paragraph" w:styleId="Textoindependiente2">
    <w:name w:val="Body Text 2"/>
    <w:basedOn w:val="Normal"/>
    <w:autoRedefine/>
    <w:qFormat/>
    <w:rsid w:val="00360755"/>
    <w:pPr>
      <w:spacing w:line="240" w:lineRule="auto"/>
    </w:pPr>
    <w:rPr>
      <w:rFonts w:cs="Tahoma"/>
      <w:color w:val="00000A"/>
      <w:lang w:val="en-US" w:eastAsia="en-US"/>
    </w:rPr>
  </w:style>
  <w:style w:type="paragraph" w:customStyle="1" w:styleId="Listavistosa-nfasis11">
    <w:name w:val="Lista vistosa - Énfasis 11"/>
    <w:basedOn w:val="Normal"/>
    <w:uiPriority w:val="34"/>
    <w:qFormat/>
    <w:rsid w:val="009E04AD"/>
    <w:pPr>
      <w:ind w:left="568" w:hanging="284"/>
      <w:contextualSpacing/>
    </w:pPr>
  </w:style>
  <w:style w:type="paragraph" w:styleId="Textosinformato">
    <w:name w:val="Plain Text"/>
    <w:basedOn w:val="Normal"/>
    <w:link w:val="TextosinformatoCar"/>
    <w:autoRedefine/>
    <w:uiPriority w:val="99"/>
    <w:unhideWhenUsed/>
    <w:qFormat/>
    <w:rsid w:val="00027ABF"/>
    <w:pPr>
      <w:spacing w:line="240" w:lineRule="auto"/>
      <w:ind w:firstLine="0"/>
    </w:pPr>
    <w:rPr>
      <w:rFonts w:eastAsia="Calibri"/>
      <w:color w:val="00000A"/>
      <w:szCs w:val="21"/>
      <w:lang w:eastAsia="en-US"/>
    </w:rPr>
  </w:style>
  <w:style w:type="paragraph" w:styleId="Textodeglobo">
    <w:name w:val="Balloon Text"/>
    <w:basedOn w:val="Normal"/>
    <w:link w:val="TextodegloboCar"/>
    <w:semiHidden/>
    <w:unhideWhenUsed/>
    <w:qFormat/>
    <w:rsid w:val="00007987"/>
    <w:pPr>
      <w:spacing w:line="240" w:lineRule="auto"/>
    </w:pPr>
    <w:rPr>
      <w:sz w:val="18"/>
      <w:szCs w:val="18"/>
    </w:rPr>
  </w:style>
  <w:style w:type="paragraph" w:styleId="TDC9">
    <w:name w:val="toc 9"/>
    <w:basedOn w:val="Normal"/>
    <w:next w:val="Normal"/>
    <w:autoRedefine/>
    <w:unhideWhenUsed/>
    <w:rsid w:val="00D831EB"/>
    <w:pPr>
      <w:ind w:left="1680"/>
    </w:pPr>
  </w:style>
  <w:style w:type="paragraph" w:customStyle="1" w:styleId="Cuadrculamedia21">
    <w:name w:val="Cuadrícula media 21"/>
    <w:link w:val="Cuadrculamedia2Car"/>
    <w:autoRedefine/>
    <w:qFormat/>
    <w:rsid w:val="00436535"/>
    <w:pPr>
      <w:ind w:firstLine="1134"/>
    </w:pPr>
    <w:rPr>
      <w:rFonts w:ascii="Arial" w:eastAsia="MS Mincho" w:hAnsi="Arial"/>
      <w:color w:val="00000A"/>
      <w:sz w:val="18"/>
      <w:szCs w:val="22"/>
    </w:rPr>
  </w:style>
  <w:style w:type="paragraph" w:styleId="Piedepgina">
    <w:name w:val="footer"/>
    <w:basedOn w:val="Normal"/>
    <w:link w:val="PiedepginaCar"/>
    <w:unhideWhenUsed/>
    <w:rsid w:val="001B6E30"/>
    <w:pPr>
      <w:tabs>
        <w:tab w:val="center" w:pos="4252"/>
        <w:tab w:val="right" w:pos="8504"/>
      </w:tabs>
      <w:spacing w:line="240" w:lineRule="auto"/>
    </w:pPr>
  </w:style>
  <w:style w:type="paragraph" w:styleId="Subttulo">
    <w:name w:val="Subtitle"/>
    <w:basedOn w:val="Normal"/>
    <w:next w:val="Normal"/>
    <w:link w:val="SubttuloCar"/>
    <w:qFormat/>
    <w:rsid w:val="00D37D0A"/>
    <w:pPr>
      <w:spacing w:after="160"/>
    </w:pPr>
    <w:rPr>
      <w:rFonts w:eastAsia="MS Mincho"/>
      <w:i/>
      <w:szCs w:val="22"/>
    </w:rPr>
  </w:style>
  <w:style w:type="paragraph" w:styleId="Direccinsobre">
    <w:name w:val="envelope address"/>
    <w:basedOn w:val="Normal"/>
    <w:autoRedefine/>
    <w:semiHidden/>
    <w:unhideWhenUsed/>
    <w:qFormat/>
    <w:rsid w:val="007C1CBF"/>
    <w:pPr>
      <w:ind w:left="2880"/>
    </w:pPr>
    <w:rPr>
      <w:sz w:val="24"/>
    </w:rPr>
  </w:style>
  <w:style w:type="paragraph" w:customStyle="1" w:styleId="Cuadrculavistosa-nfasis11">
    <w:name w:val="Cuadrícula vistosa - Énfasis 11"/>
    <w:basedOn w:val="Normal"/>
    <w:next w:val="Normal"/>
    <w:uiPriority w:val="29"/>
    <w:qFormat/>
    <w:rsid w:val="007727CB"/>
    <w:pPr>
      <w:spacing w:before="180"/>
      <w:ind w:left="851" w:right="851" w:firstLine="0"/>
      <w:jc w:val="center"/>
    </w:pPr>
    <w:rPr>
      <w:i/>
      <w:iCs/>
    </w:rPr>
  </w:style>
  <w:style w:type="paragraph" w:customStyle="1" w:styleId="Sombreadoclaro-nfasis21">
    <w:name w:val="Sombreado claro - Énfasis 21"/>
    <w:basedOn w:val="Normal"/>
    <w:next w:val="Normal"/>
    <w:uiPriority w:val="30"/>
    <w:qFormat/>
    <w:rsid w:val="005C53AB"/>
    <w:pPr>
      <w:pBdr>
        <w:top w:val="single" w:sz="8" w:space="10" w:color="000001"/>
        <w:bottom w:val="single" w:sz="8" w:space="10" w:color="000001"/>
      </w:pBdr>
      <w:spacing w:before="180"/>
      <w:ind w:left="851" w:right="851" w:firstLine="0"/>
      <w:jc w:val="center"/>
    </w:pPr>
    <w:rPr>
      <w:i/>
      <w:iCs/>
    </w:rPr>
  </w:style>
  <w:style w:type="paragraph" w:styleId="Continuarlista">
    <w:name w:val="List Continue"/>
    <w:basedOn w:val="Normal"/>
    <w:unhideWhenUsed/>
    <w:qFormat/>
    <w:rsid w:val="007C1CBF"/>
    <w:pPr>
      <w:spacing w:after="120"/>
      <w:ind w:left="283"/>
      <w:contextualSpacing/>
    </w:pPr>
  </w:style>
  <w:style w:type="paragraph" w:styleId="Continuarlista2">
    <w:name w:val="List Continue 2"/>
    <w:basedOn w:val="Normal"/>
    <w:unhideWhenUsed/>
    <w:qFormat/>
    <w:rsid w:val="007C1CBF"/>
    <w:pPr>
      <w:spacing w:after="120"/>
      <w:ind w:left="566"/>
      <w:contextualSpacing/>
    </w:pPr>
  </w:style>
  <w:style w:type="paragraph" w:customStyle="1" w:styleId="Introduccin">
    <w:name w:val="Introducción"/>
    <w:basedOn w:val="Ttulo3"/>
    <w:qFormat/>
    <w:rsid w:val="00B1668D"/>
    <w:pPr>
      <w:jc w:val="both"/>
    </w:pPr>
    <w:rPr>
      <w:b w:val="0"/>
    </w:rPr>
  </w:style>
  <w:style w:type="paragraph" w:styleId="Continuarlista3">
    <w:name w:val="List Continue 3"/>
    <w:basedOn w:val="Normal"/>
    <w:unhideWhenUsed/>
    <w:qFormat/>
    <w:rsid w:val="007C1CBF"/>
    <w:pPr>
      <w:spacing w:after="120"/>
      <w:ind w:left="849"/>
      <w:contextualSpacing/>
    </w:pPr>
  </w:style>
  <w:style w:type="paragraph" w:styleId="Continuarlista5">
    <w:name w:val="List Continue 5"/>
    <w:basedOn w:val="Normal"/>
    <w:unhideWhenUsed/>
    <w:qFormat/>
    <w:rsid w:val="007C1CBF"/>
    <w:pPr>
      <w:spacing w:after="120"/>
      <w:ind w:left="1415"/>
      <w:contextualSpacing/>
    </w:pPr>
  </w:style>
  <w:style w:type="paragraph" w:styleId="DireccinHTML">
    <w:name w:val="HTML Address"/>
    <w:basedOn w:val="Normal"/>
    <w:link w:val="DireccinHTMLCar"/>
    <w:unhideWhenUsed/>
    <w:qFormat/>
    <w:rsid w:val="007C1CBF"/>
    <w:rPr>
      <w:i/>
      <w:iCs/>
    </w:rPr>
  </w:style>
  <w:style w:type="paragraph" w:styleId="Encabezadodemensaje">
    <w:name w:val="Message Header"/>
    <w:basedOn w:val="Normal"/>
    <w:link w:val="EncabezadodemensajeCar"/>
    <w:semiHidden/>
    <w:unhideWhenUsed/>
    <w:qFormat/>
    <w:rsid w:val="007C1CBF"/>
    <w:pPr>
      <w:pBdr>
        <w:top w:val="single" w:sz="6" w:space="1" w:color="00000A"/>
        <w:left w:val="single" w:sz="6" w:space="1" w:color="00000A"/>
        <w:bottom w:val="single" w:sz="6" w:space="1" w:color="00000A"/>
        <w:right w:val="single" w:sz="6" w:space="1" w:color="00000A"/>
      </w:pBdr>
      <w:shd w:val="pct20" w:color="auto" w:fill="auto"/>
      <w:ind w:left="1134" w:hanging="1134"/>
    </w:pPr>
    <w:rPr>
      <w:sz w:val="24"/>
    </w:rPr>
  </w:style>
  <w:style w:type="paragraph" w:styleId="Mapadeldocumento">
    <w:name w:val="Document Map"/>
    <w:basedOn w:val="Normal"/>
    <w:link w:val="MapadeldocumentoCar"/>
    <w:semiHidden/>
    <w:unhideWhenUsed/>
    <w:qFormat/>
    <w:rsid w:val="007C1CBF"/>
  </w:style>
  <w:style w:type="paragraph" w:styleId="Textoindependiente3">
    <w:name w:val="Body Text 3"/>
    <w:basedOn w:val="Normal"/>
    <w:link w:val="Textoindependiente3Car"/>
    <w:unhideWhenUsed/>
    <w:qFormat/>
    <w:rsid w:val="00360755"/>
    <w:pPr>
      <w:spacing w:after="120"/>
    </w:pPr>
    <w:rPr>
      <w:sz w:val="18"/>
      <w:szCs w:val="16"/>
    </w:rPr>
  </w:style>
  <w:style w:type="paragraph" w:styleId="Textomacro">
    <w:name w:val="macro"/>
    <w:link w:val="TextomacroCar"/>
    <w:semiHidden/>
    <w:unhideWhenUsed/>
    <w:qFormat/>
    <w:rsid w:val="00AA72A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180" w:line="336" w:lineRule="auto"/>
      <w:ind w:firstLine="567"/>
      <w:jc w:val="both"/>
    </w:pPr>
    <w:rPr>
      <w:rFonts w:ascii="Courier" w:hAnsi="Courier"/>
      <w:color w:val="000000"/>
      <w:sz w:val="21"/>
      <w:lang w:eastAsia="de-DE"/>
    </w:rPr>
  </w:style>
  <w:style w:type="paragraph" w:styleId="Textonotaalfinal">
    <w:name w:val="endnote text"/>
    <w:basedOn w:val="Normal"/>
    <w:link w:val="TextonotaalfinalCar"/>
    <w:semiHidden/>
    <w:unhideWhenUsed/>
    <w:qFormat/>
    <w:rsid w:val="00AA72A9"/>
  </w:style>
  <w:style w:type="paragraph" w:styleId="Textonotapie">
    <w:name w:val="footnote text"/>
    <w:basedOn w:val="Normal"/>
    <w:link w:val="TextonotapieCar"/>
    <w:autoRedefine/>
    <w:uiPriority w:val="99"/>
    <w:unhideWhenUsed/>
    <w:qFormat/>
    <w:rsid w:val="008468BE"/>
    <w:pPr>
      <w:ind w:firstLine="0"/>
    </w:pPr>
    <w:rPr>
      <w:rFonts w:cs="Arial"/>
      <w:color w:val="auto"/>
      <w:sz w:val="18"/>
      <w:szCs w:val="18"/>
    </w:rPr>
  </w:style>
  <w:style w:type="paragraph" w:styleId="ndice1">
    <w:name w:val="index 1"/>
    <w:basedOn w:val="Normal"/>
    <w:next w:val="Normal"/>
    <w:autoRedefine/>
    <w:semiHidden/>
    <w:unhideWhenUsed/>
    <w:qFormat/>
    <w:rsid w:val="002F1D46"/>
    <w:pPr>
      <w:ind w:left="210" w:hanging="210"/>
    </w:pPr>
  </w:style>
  <w:style w:type="paragraph" w:styleId="Ttulodendice">
    <w:name w:val="index heading"/>
    <w:basedOn w:val="Normal"/>
    <w:autoRedefine/>
    <w:semiHidden/>
    <w:unhideWhenUsed/>
    <w:qFormat/>
    <w:rsid w:val="00C574DF"/>
    <w:rPr>
      <w:b/>
      <w:bCs/>
    </w:rPr>
  </w:style>
  <w:style w:type="paragraph" w:customStyle="1" w:styleId="Tabladecuadrcula31">
    <w:name w:val="Tabla de cuadrícula 31"/>
    <w:basedOn w:val="Ttulo1"/>
    <w:next w:val="Normal"/>
    <w:autoRedefine/>
    <w:uiPriority w:val="39"/>
    <w:semiHidden/>
    <w:unhideWhenUsed/>
    <w:qFormat/>
    <w:rsid w:val="00027ABF"/>
    <w:pPr>
      <w:spacing w:before="240" w:after="60" w:line="336" w:lineRule="auto"/>
      <w:ind w:firstLine="567"/>
      <w:jc w:val="both"/>
    </w:pPr>
    <w:rPr>
      <w:bCs/>
      <w:color w:val="000000"/>
      <w:sz w:val="36"/>
      <w:szCs w:val="32"/>
      <w:lang w:eastAsia="de-DE"/>
    </w:rPr>
  </w:style>
  <w:style w:type="paragraph" w:styleId="NormalWeb">
    <w:name w:val="Normal (Web)"/>
    <w:basedOn w:val="Normal"/>
    <w:autoRedefine/>
    <w:uiPriority w:val="99"/>
    <w:semiHidden/>
    <w:unhideWhenUsed/>
    <w:qFormat/>
    <w:rsid w:val="00027ABF"/>
  </w:style>
  <w:style w:type="paragraph" w:styleId="Saludo">
    <w:name w:val="Salutation"/>
    <w:basedOn w:val="Normal"/>
    <w:next w:val="Normal"/>
    <w:link w:val="SaludoCar"/>
    <w:unhideWhenUsed/>
    <w:rsid w:val="00027ABF"/>
  </w:style>
  <w:style w:type="paragraph" w:styleId="HTMLconformatoprevio">
    <w:name w:val="HTML Preformatted"/>
    <w:basedOn w:val="Normal"/>
    <w:link w:val="HTMLconformatoprevioCar"/>
    <w:unhideWhenUsed/>
    <w:qFormat/>
    <w:rsid w:val="00D37D0A"/>
    <w:rPr>
      <w:rFonts w:ascii="Courier" w:hAnsi="Courier"/>
      <w:szCs w:val="20"/>
    </w:rPr>
  </w:style>
  <w:style w:type="paragraph" w:styleId="Firma">
    <w:name w:val="Signature"/>
    <w:basedOn w:val="Normal"/>
    <w:link w:val="FirmaCar"/>
    <w:unhideWhenUsed/>
    <w:qFormat/>
    <w:rsid w:val="00D37D0A"/>
    <w:pPr>
      <w:ind w:firstLine="1134"/>
      <w:jc w:val="left"/>
    </w:pPr>
  </w:style>
  <w:style w:type="paragraph" w:styleId="Asuntodelcomentario">
    <w:name w:val="annotation subject"/>
    <w:basedOn w:val="Textocomentario"/>
    <w:link w:val="AsuntodelcomentarioCar"/>
    <w:semiHidden/>
    <w:unhideWhenUsed/>
    <w:qFormat/>
    <w:rsid w:val="00BD17BE"/>
    <w:pPr>
      <w:spacing w:line="240" w:lineRule="auto"/>
    </w:pPr>
    <w:rPr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  <w:rsid w:val="00DD1C59"/>
    <w:pPr>
      <w:ind w:left="720"/>
      <w:contextualSpacing/>
    </w:pPr>
  </w:style>
  <w:style w:type="paragraph" w:customStyle="1" w:styleId="western">
    <w:name w:val="western"/>
    <w:basedOn w:val="Normal"/>
    <w:qFormat/>
    <w:pPr>
      <w:spacing w:before="100" w:after="142"/>
    </w:pPr>
  </w:style>
  <w:style w:type="paragraph" w:customStyle="1" w:styleId="Standard">
    <w:name w:val="Standard"/>
    <w:qFormat/>
    <w:pPr>
      <w:suppressAutoHyphens/>
      <w:textAlignment w:val="baseline"/>
    </w:pPr>
    <w:rPr>
      <w:color w:val="00000A"/>
      <w:sz w:val="24"/>
      <w:szCs w:val="24"/>
      <w:lang w:eastAsia="zh-CN"/>
    </w:rPr>
  </w:style>
  <w:style w:type="paragraph" w:customStyle="1" w:styleId="Continuarlista1">
    <w:name w:val="Continuar lista1"/>
    <w:basedOn w:val="Normal"/>
    <w:qFormat/>
    <w:pPr>
      <w:spacing w:after="120"/>
    </w:pPr>
  </w:style>
  <w:style w:type="paragraph" w:customStyle="1" w:styleId="sangrado2">
    <w:name w:val="sangrado_2"/>
    <w:basedOn w:val="Normal"/>
    <w:qFormat/>
    <w:rsid w:val="00A92672"/>
    <w:pPr>
      <w:spacing w:beforeAutospacing="1" w:afterAutospacing="1" w:line="240" w:lineRule="auto"/>
      <w:ind w:firstLine="0"/>
      <w:jc w:val="left"/>
    </w:pPr>
    <w:rPr>
      <w:rFonts w:ascii="Times New Roman" w:hAnsi="Times New Roman"/>
      <w:color w:val="00000A"/>
      <w:sz w:val="24"/>
      <w:lang w:val="en-US" w:eastAsia="en-US"/>
    </w:rPr>
  </w:style>
  <w:style w:type="paragraph" w:customStyle="1" w:styleId="sangrado">
    <w:name w:val="sangrado"/>
    <w:basedOn w:val="Normal"/>
    <w:qFormat/>
    <w:rsid w:val="00A92672"/>
    <w:pPr>
      <w:spacing w:beforeAutospacing="1" w:afterAutospacing="1" w:line="240" w:lineRule="auto"/>
      <w:ind w:firstLine="0"/>
      <w:jc w:val="left"/>
    </w:pPr>
    <w:rPr>
      <w:rFonts w:ascii="Times New Roman" w:hAnsi="Times New Roman"/>
      <w:color w:val="00000A"/>
      <w:sz w:val="24"/>
      <w:lang w:val="en-US" w:eastAsia="en-US"/>
    </w:rPr>
  </w:style>
  <w:style w:type="paragraph" w:customStyle="1" w:styleId="Default">
    <w:name w:val="Default"/>
    <w:qFormat/>
    <w:rsid w:val="00D14510"/>
    <w:rPr>
      <w:rFonts w:ascii="Arial Unicode MS" w:eastAsia="Arial Unicode MS" w:hAnsi="Arial Unicode MS" w:cs="Arial Unicode MS"/>
      <w:color w:val="000000"/>
      <w:sz w:val="24"/>
      <w:szCs w:val="24"/>
    </w:rPr>
  </w:style>
  <w:style w:type="table" w:customStyle="1" w:styleId="Tabellengitternetz">
    <w:name w:val="Tabellengitternetz"/>
    <w:basedOn w:val="Tablanormal"/>
    <w:rsid w:val="00C11F92"/>
    <w:pPr>
      <w:spacing w:line="28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276D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Cuadrculamedia1-nfasis1">
    <w:name w:val="Medium Grid 1 Accent 1"/>
    <w:basedOn w:val="Tablanormal"/>
    <w:uiPriority w:val="62"/>
    <w:rsid w:val="00276D71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Tablamoderna">
    <w:name w:val="Table Contemporary"/>
    <w:basedOn w:val="Tablanormal"/>
    <w:rsid w:val="00276D71"/>
    <w:pPr>
      <w:spacing w:line="280" w:lineRule="exac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conefectos3D3">
    <w:name w:val="Table 3D effects 3"/>
    <w:basedOn w:val="Tablanormal"/>
    <w:rsid w:val="00276D71"/>
    <w:pPr>
      <w:spacing w:line="280" w:lineRule="exac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media3">
    <w:name w:val="Medium Grid 3"/>
    <w:basedOn w:val="Tablanormal"/>
    <w:uiPriority w:val="60"/>
    <w:rsid w:val="00E928AD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styleId="Hipervnculo">
    <w:name w:val="Hyperlink"/>
    <w:basedOn w:val="Fuentedeprrafopredeter"/>
    <w:uiPriority w:val="99"/>
    <w:rsid w:val="00ED3D4E"/>
    <w:rPr>
      <w:color w:val="0563C1" w:themeColor="hyperlink"/>
      <w:u w:val="single"/>
    </w:rPr>
  </w:style>
  <w:style w:type="character" w:customStyle="1" w:styleId="enlacedeinternet0">
    <w:name w:val="enlacedeinternet"/>
    <w:basedOn w:val="Fuentedeprrafopredeter"/>
    <w:rsid w:val="000E5DBE"/>
  </w:style>
  <w:style w:type="character" w:styleId="Refdenotaalpie">
    <w:name w:val="footnote reference"/>
    <w:basedOn w:val="Fuentedeprrafopredeter"/>
    <w:uiPriority w:val="99"/>
    <w:semiHidden/>
    <w:unhideWhenUsed/>
    <w:rsid w:val="00CC0132"/>
    <w:rPr>
      <w:vertAlign w:val="superscript"/>
    </w:rPr>
  </w:style>
  <w:style w:type="character" w:styleId="Textodelmarcadordeposicin">
    <w:name w:val="Placeholder Text"/>
    <w:basedOn w:val="Fuentedeprrafopredeter"/>
    <w:unhideWhenUsed/>
    <w:rsid w:val="0019539A"/>
    <w:rPr>
      <w:color w:val="808080"/>
    </w:rPr>
  </w:style>
  <w:style w:type="paragraph" w:customStyle="1" w:styleId="CELDA">
    <w:name w:val="CELDA"/>
    <w:basedOn w:val="Prrafodelista"/>
    <w:rsid w:val="003624DA"/>
    <w:pPr>
      <w:spacing w:before="60" w:after="60" w:line="240" w:lineRule="auto"/>
      <w:ind w:left="0" w:firstLine="0"/>
      <w:jc w:val="left"/>
    </w:pPr>
    <w:rPr>
      <w:szCs w:val="20"/>
    </w:rPr>
  </w:style>
  <w:style w:type="table" w:customStyle="1" w:styleId="TableNormal">
    <w:name w:val="Table Normal"/>
    <w:uiPriority w:val="2"/>
    <w:semiHidden/>
    <w:unhideWhenUsed/>
    <w:qFormat/>
    <w:rsid w:val="000D30B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D30B6"/>
    <w:pPr>
      <w:widowControl w:val="0"/>
      <w:autoSpaceDE w:val="0"/>
      <w:autoSpaceDN w:val="0"/>
      <w:spacing w:before="0" w:line="240" w:lineRule="auto"/>
      <w:ind w:firstLine="0"/>
      <w:jc w:val="left"/>
    </w:pPr>
    <w:rPr>
      <w:rFonts w:eastAsia="Arial" w:cs="Arial"/>
      <w:color w:val="auto"/>
      <w:szCs w:val="22"/>
      <w:lang w:eastAsia="en-US"/>
    </w:rPr>
  </w:style>
  <w:style w:type="character" w:styleId="Refdenotaalfinal">
    <w:name w:val="endnote reference"/>
    <w:basedOn w:val="Fuentedeprrafopredeter"/>
    <w:semiHidden/>
    <w:unhideWhenUsed/>
    <w:rsid w:val="008068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28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aragon.es/en/tramitador/-/tramite/proteccion-datos-ejercicio-derecho-supresion-derecho-olvido" TargetMode="External"/><Relationship Id="rId18" Type="http://schemas.openxmlformats.org/officeDocument/2006/relationships/hyperlink" Target="https://www.aragon.es/en/tramitador/-/tramite/proteccion-datos-ejercicio-derecho-objeto-decisiones-individuales-automatizadas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aragon.es/en/tramitador/-/tramite/proteccion-datos-ejercicio-derecho-rectificacion" TargetMode="External"/><Relationship Id="rId17" Type="http://schemas.openxmlformats.org/officeDocument/2006/relationships/hyperlink" Target="https://www.aragon.es/en/tramitador/-/tramite/proteccion-datos-ejercicio-derecho-oposicion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aragon.es/en/tramitador/-/tramite/proteccion-datos-ejercicio-derecho-oposicion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ragon.es/en/tramitador/-/tramite/proteccion-datos-ejercicio-derecho-acceso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aragon.es/en/tramitador/-/tramite/proteccion-datos-ejercicio-derecho-limitacion" TargetMode="External"/><Relationship Id="rId23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hyperlink" Target="https://aplicaciones.aragon.es/notif_lopd_pub/details.action?fileId=962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www.aragon.es/en/tramitador/-/tramite/proteccion-datos-ejercicio-derecho-portabilidad-datos" TargetMode="External"/><Relationship Id="rId22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astun\user\planificacion_ambiental\INFORM&#193;TICA\Plantillas\NextGeneration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4B0AA06EC6C4D0AA74A625138976F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11BEA4-E60D-4609-AF8B-362FECFB5330}"/>
      </w:docPartPr>
      <w:docPartBody>
        <w:p w:rsidR="00A9188B" w:rsidRDefault="0054368F" w:rsidP="0054368F">
          <w:pPr>
            <w:pStyle w:val="04B0AA06EC6C4D0AA74A625138976FB4"/>
          </w:pPr>
          <w:r w:rsidRPr="00915CD4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IDFont+F2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;Courier New">
    <w:altName w:val="Times New Roman"/>
    <w:panose1 w:val="00000000000000000000"/>
    <w:charset w:val="00"/>
    <w:family w:val="roman"/>
    <w:notTrueType/>
    <w:pitch w:val="default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700"/>
    <w:rsid w:val="0054368F"/>
    <w:rsid w:val="007C47BF"/>
    <w:rsid w:val="00816ED6"/>
    <w:rsid w:val="00A15A6B"/>
    <w:rsid w:val="00A9188B"/>
    <w:rsid w:val="00B95700"/>
    <w:rsid w:val="00DC0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_tradnl" w:eastAsia="es-ES_trad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nhideWhenUsed/>
    <w:rsid w:val="0054368F"/>
    <w:rPr>
      <w:color w:val="808080"/>
    </w:rPr>
  </w:style>
  <w:style w:type="paragraph" w:customStyle="1" w:styleId="04B0AA06EC6C4D0AA74A625138976FB4">
    <w:name w:val="04B0AA06EC6C4D0AA74A625138976FB4"/>
    <w:rsid w:val="0054368F"/>
    <w:pPr>
      <w:spacing w:before="120" w:after="0" w:line="288" w:lineRule="auto"/>
      <w:ind w:left="720" w:firstLine="510"/>
      <w:contextualSpacing/>
      <w:jc w:val="both"/>
    </w:pPr>
    <w:rPr>
      <w:rFonts w:ascii="Arial" w:eastAsia="Times New Roman" w:hAnsi="Arial" w:cs="Times New Roman"/>
      <w:color w:val="000000"/>
      <w:szCs w:val="24"/>
      <w:lang w:val="es-ES" w:eastAsia="de-D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6D3BA17-A2AD-475B-AD94-6848B1F4A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NextGeneration.dotx</Template>
  <TotalTime>26</TotalTime>
  <Pages>8</Pages>
  <Words>1014</Words>
  <Characters>5579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p.a.t. GmbH | digitale Vorlagen und Präsentationen</Company>
  <LinksUpToDate>false</LinksUpToDate>
  <CharactersWithSpaces>6580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</dc:creator>
  <dc:description/>
  <cp:lastModifiedBy>RCF</cp:lastModifiedBy>
  <cp:revision>6</cp:revision>
  <cp:lastPrinted>2025-11-10T08:16:00Z</cp:lastPrinted>
  <dcterms:created xsi:type="dcterms:W3CDTF">2025-11-11T09:09:00Z</dcterms:created>
  <dcterms:modified xsi:type="dcterms:W3CDTF">2025-11-11T09:41:00Z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p.a.t. GmbH | digitale Vorlagen und Präsentationen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