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AFE63" w14:textId="703FDE38" w:rsidR="0057718A" w:rsidRDefault="00F11876" w:rsidP="00F11876">
      <w:pPr>
        <w:pStyle w:val="Firma"/>
        <w:ind w:firstLine="0"/>
        <w:jc w:val="both"/>
        <w:rPr>
          <w:b/>
          <w:caps/>
        </w:rPr>
      </w:pPr>
      <w:r w:rsidRPr="00F11876">
        <w:rPr>
          <w:b/>
          <w:caps/>
        </w:rPr>
        <w:t xml:space="preserve">ORDEN </w:t>
      </w:r>
      <w:r w:rsidR="00106B09">
        <w:rPr>
          <w:b/>
          <w:caps/>
        </w:rPr>
        <w:t xml:space="preserve">CONCESIÓN DIRECTA </w:t>
      </w:r>
      <w:r w:rsidRPr="00622628">
        <w:rPr>
          <w:b/>
          <w:caps/>
        </w:rPr>
        <w:t xml:space="preserve">de </w:t>
      </w:r>
      <w:permStart w:id="654446346" w:edGrp="everyone"/>
      <w:r w:rsidR="0057718A">
        <w:rPr>
          <w:b/>
          <w:caps/>
        </w:rPr>
        <w:t xml:space="preserve">                                                                                        </w:t>
      </w:r>
    </w:p>
    <w:p w14:paraId="5D3CF2DE" w14:textId="457E6219" w:rsidR="0057718A" w:rsidRDefault="0057718A" w:rsidP="00F11876">
      <w:pPr>
        <w:pStyle w:val="Firma"/>
        <w:ind w:firstLine="0"/>
        <w:jc w:val="both"/>
        <w:rPr>
          <w:b/>
          <w:caps/>
        </w:rPr>
      </w:pPr>
      <w:r>
        <w:rPr>
          <w:b/>
          <w:caps/>
        </w:rPr>
        <w:t xml:space="preserve">                                                                                                                                                      </w:t>
      </w:r>
    </w:p>
    <w:p w14:paraId="2EEC40CC" w14:textId="77777777" w:rsidR="0057718A" w:rsidRDefault="0057718A" w:rsidP="00F11876">
      <w:pPr>
        <w:pStyle w:val="Firma"/>
        <w:ind w:firstLine="0"/>
        <w:jc w:val="both"/>
        <w:rPr>
          <w:b/>
          <w:caps/>
        </w:rPr>
      </w:pPr>
      <w:r>
        <w:rPr>
          <w:b/>
          <w:caps/>
        </w:rPr>
        <w:t xml:space="preserve">                                                                                                                                                        </w:t>
      </w:r>
    </w:p>
    <w:p w14:paraId="48875388" w14:textId="0F215519" w:rsidR="0057718A" w:rsidRDefault="0057718A" w:rsidP="00F11876">
      <w:pPr>
        <w:pStyle w:val="Firma"/>
        <w:ind w:firstLine="0"/>
        <w:jc w:val="both"/>
        <w:rPr>
          <w:b/>
          <w:caps/>
        </w:rPr>
      </w:pPr>
      <w:r>
        <w:rPr>
          <w:b/>
          <w:caps/>
        </w:rPr>
        <w:t xml:space="preserve">                                                                                                                                                       </w:t>
      </w:r>
      <w:permEnd w:id="654446346"/>
    </w:p>
    <w:p w14:paraId="6738929A" w14:textId="0C042C3B" w:rsidR="00F11876" w:rsidRDefault="00F11876" w:rsidP="00F11876">
      <w:pPr>
        <w:pStyle w:val="Firma"/>
        <w:ind w:firstLine="0"/>
        <w:jc w:val="both"/>
        <w:rPr>
          <w:b/>
          <w:caps/>
        </w:rPr>
      </w:pPr>
    </w:p>
    <w:p w14:paraId="17217FB8" w14:textId="77777777" w:rsidR="0057718A" w:rsidRDefault="0057718A" w:rsidP="00F11876">
      <w:pPr>
        <w:pStyle w:val="Firma"/>
        <w:ind w:firstLine="0"/>
        <w:jc w:val="both"/>
        <w:rPr>
          <w:b/>
          <w:caps/>
        </w:rPr>
      </w:pPr>
    </w:p>
    <w:p w14:paraId="176F7B8C" w14:textId="77777777" w:rsidR="00CB5D9E" w:rsidRPr="005C4496" w:rsidRDefault="00CB5D9E" w:rsidP="00CB5D9E">
      <w:pPr>
        <w:pStyle w:val="Firma"/>
        <w:ind w:firstLine="0"/>
        <w:jc w:val="center"/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</w:pPr>
      <w:r w:rsidRPr="005C4496">
        <w:rPr>
          <w:rFonts w:ascii="Arial-BoldMT" w:hAnsi="Arial-BoldMT" w:cs="Arial-BoldMT"/>
          <w:b/>
          <w:bCs/>
          <w:color w:val="auto"/>
          <w:sz w:val="28"/>
          <w:szCs w:val="28"/>
          <w:u w:val="single"/>
          <w:lang w:val="es-ES_tradnl" w:eastAsia="es-ES"/>
        </w:rPr>
        <w:t>INFORME DE SEGUIMIENTO DEL ESTADO DE EJECUCIÓN</w:t>
      </w:r>
    </w:p>
    <w:p w14:paraId="603FBB29" w14:textId="77777777" w:rsidR="005D5E9B" w:rsidRPr="007307F4" w:rsidRDefault="005D5E9B" w:rsidP="007307F4">
      <w:pPr>
        <w:pStyle w:val="Firma"/>
        <w:ind w:firstLine="0"/>
        <w:jc w:val="both"/>
        <w:rPr>
          <w:color w:val="AEAAAA" w:themeColor="background2" w:themeShade="BF"/>
          <w:sz w:val="24"/>
        </w:rPr>
      </w:pPr>
    </w:p>
    <w:p w14:paraId="47E29F6C" w14:textId="77777777" w:rsidR="006627DA" w:rsidRDefault="00981626" w:rsidP="00F11876">
      <w:pPr>
        <w:ind w:firstLine="0"/>
        <w:rPr>
          <w:u w:val="single"/>
        </w:rPr>
      </w:pPr>
      <w:r>
        <w:rPr>
          <w:u w:val="single"/>
        </w:rPr>
        <w:t xml:space="preserve">ENTIDAD SOLICITANTE: </w:t>
      </w:r>
    </w:p>
    <w:p w14:paraId="2747108D" w14:textId="3784D5F0" w:rsidR="00981626" w:rsidRDefault="00614683" w:rsidP="009A291B">
      <w:pPr>
        <w:ind w:firstLine="0"/>
        <w:jc w:val="left"/>
      </w:pPr>
      <w:permStart w:id="1939570282" w:edGrp="everyone"/>
      <w:r>
        <w:t xml:space="preserve">                                                                                                                                                 </w:t>
      </w:r>
    </w:p>
    <w:permEnd w:id="1939570282"/>
    <w:p w14:paraId="589548A9" w14:textId="77777777" w:rsidR="006627DA" w:rsidRDefault="000F7EDB" w:rsidP="000F7EDB">
      <w:pPr>
        <w:ind w:firstLine="0"/>
        <w:jc w:val="left"/>
      </w:pPr>
      <w:r w:rsidRPr="000F7EDB">
        <w:rPr>
          <w:u w:val="single"/>
        </w:rPr>
        <w:t>TÍTULO DE LA ACTUACIÓN</w:t>
      </w:r>
      <w:r>
        <w:t xml:space="preserve">: </w:t>
      </w:r>
    </w:p>
    <w:p w14:paraId="2C63B253" w14:textId="3ECDF8DC" w:rsidR="000F7EDB" w:rsidRDefault="00614683" w:rsidP="00D913F7">
      <w:pPr>
        <w:ind w:firstLine="0"/>
        <w:jc w:val="left"/>
      </w:pPr>
      <w:permStart w:id="5121402" w:edGrp="everyone"/>
      <w:r>
        <w:t xml:space="preserve">                                                                                                                                                  </w:t>
      </w:r>
    </w:p>
    <w:permEnd w:id="5121402"/>
    <w:p w14:paraId="0B8497E0" w14:textId="77777777" w:rsidR="006627DA" w:rsidRDefault="00CB5D9E" w:rsidP="00CB5D9E">
      <w:pPr>
        <w:ind w:firstLine="0"/>
        <w:jc w:val="left"/>
      </w:pPr>
      <w:r>
        <w:rPr>
          <w:u w:val="single"/>
        </w:rPr>
        <w:t>FECHA DE INFORME</w:t>
      </w:r>
      <w:r>
        <w:t xml:space="preserve">: </w:t>
      </w:r>
    </w:p>
    <w:p w14:paraId="65D85747" w14:textId="6DB3D219" w:rsidR="00CB5D9E" w:rsidRDefault="00614683" w:rsidP="00D913F7">
      <w:pPr>
        <w:ind w:firstLine="0"/>
        <w:jc w:val="left"/>
      </w:pPr>
      <w:permStart w:id="628111234" w:edGrp="everyone"/>
      <w:r>
        <w:t xml:space="preserve">                                                   </w:t>
      </w:r>
    </w:p>
    <w:permEnd w:id="628111234"/>
    <w:p w14:paraId="07BCDF77" w14:textId="77777777" w:rsidR="00B37528" w:rsidRDefault="00B37528" w:rsidP="000F7EDB">
      <w:pPr>
        <w:ind w:firstLine="0"/>
      </w:pPr>
    </w:p>
    <w:p w14:paraId="73D58C61" w14:textId="77777777" w:rsidR="00CC0132" w:rsidRDefault="00CC0132" w:rsidP="000F7EDB">
      <w:pPr>
        <w:ind w:firstLine="0"/>
      </w:pPr>
    </w:p>
    <w:p w14:paraId="62774F43" w14:textId="0BB8E3DE" w:rsidR="00CC0132" w:rsidRDefault="00CC0132" w:rsidP="000F7EDB">
      <w:pPr>
        <w:ind w:firstLine="0"/>
      </w:pPr>
    </w:p>
    <w:p w14:paraId="4F0A7352" w14:textId="0EA651ED" w:rsidR="00622628" w:rsidRDefault="00622628" w:rsidP="000F7EDB">
      <w:pPr>
        <w:ind w:firstLine="0"/>
      </w:pPr>
    </w:p>
    <w:p w14:paraId="1DA1B74F" w14:textId="22A1C551" w:rsidR="00622628" w:rsidRDefault="00622628" w:rsidP="000F7EDB">
      <w:pPr>
        <w:ind w:firstLine="0"/>
      </w:pPr>
    </w:p>
    <w:p w14:paraId="331B7192" w14:textId="6DB8F612" w:rsidR="00622628" w:rsidRDefault="00622628" w:rsidP="000F7EDB">
      <w:pPr>
        <w:ind w:firstLine="0"/>
      </w:pPr>
    </w:p>
    <w:p w14:paraId="6BC4EFD8" w14:textId="782EC809" w:rsidR="00622628" w:rsidRDefault="00622628" w:rsidP="000F7EDB">
      <w:pPr>
        <w:ind w:firstLine="0"/>
      </w:pPr>
    </w:p>
    <w:p w14:paraId="35BCFD47" w14:textId="25D9FF35" w:rsidR="00622628" w:rsidRDefault="00622628" w:rsidP="000F7EDB">
      <w:pPr>
        <w:ind w:firstLine="0"/>
      </w:pPr>
    </w:p>
    <w:p w14:paraId="37205E0F" w14:textId="6BFEABC0" w:rsidR="00614683" w:rsidRDefault="00614683" w:rsidP="000F7EDB">
      <w:pPr>
        <w:ind w:firstLine="0"/>
      </w:pPr>
    </w:p>
    <w:p w14:paraId="240FE81A" w14:textId="20C450FB" w:rsidR="00106B09" w:rsidRDefault="00106B09" w:rsidP="000F7EDB">
      <w:pPr>
        <w:ind w:firstLine="0"/>
      </w:pPr>
    </w:p>
    <w:p w14:paraId="266365C2" w14:textId="3D026E06" w:rsidR="00106B09" w:rsidRDefault="00106B09" w:rsidP="000F7EDB">
      <w:pPr>
        <w:ind w:firstLine="0"/>
      </w:pPr>
    </w:p>
    <w:p w14:paraId="2143C2E9" w14:textId="77777777" w:rsidR="00106B09" w:rsidRDefault="00106B09" w:rsidP="000F7EDB">
      <w:pPr>
        <w:ind w:firstLine="0"/>
      </w:pPr>
    </w:p>
    <w:p w14:paraId="16289815" w14:textId="77777777" w:rsidR="00CC0132" w:rsidRDefault="00CC0132" w:rsidP="000F7EDB">
      <w:pPr>
        <w:ind w:firstLine="0"/>
      </w:pPr>
    </w:p>
    <w:p w14:paraId="2E5F0FD5" w14:textId="77777777" w:rsidR="00333958" w:rsidRDefault="00333958" w:rsidP="000F7EDB">
      <w:pPr>
        <w:ind w:firstLine="0"/>
      </w:pPr>
    </w:p>
    <w:p w14:paraId="6591E1EE" w14:textId="69F620B5" w:rsidR="009847DE" w:rsidRPr="00796E59" w:rsidRDefault="00CB5D9E" w:rsidP="009847D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  <w:szCs w:val="22"/>
        </w:rPr>
      </w:pPr>
      <w:r>
        <w:rPr>
          <w:rFonts w:eastAsia="CIDFont+F2" w:cs="Arial"/>
          <w:b/>
          <w:szCs w:val="22"/>
        </w:rPr>
        <w:lastRenderedPageBreak/>
        <w:t>Actuaciones realizadas en el periodo de informe</w:t>
      </w:r>
    </w:p>
    <w:p w14:paraId="289555AF" w14:textId="77777777" w:rsidR="00CC0132" w:rsidRDefault="00CC0132" w:rsidP="00CC0132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2796DED" w14:textId="241B9F0E" w:rsidR="00CC0132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86985377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186985377"/>
    <w:p w14:paraId="0368E803" w14:textId="06A96767" w:rsidR="00106B09" w:rsidRDefault="00106B09" w:rsidP="00106B09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/>
        </w:rPr>
      </w:pPr>
    </w:p>
    <w:p w14:paraId="00EFF01E" w14:textId="35C83CE8" w:rsidR="00CC0132" w:rsidRDefault="00106B09" w:rsidP="00106B0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rPr>
          <w:rFonts w:eastAsia="CIDFont+F2" w:cs="Arial"/>
          <w:b/>
        </w:rPr>
      </w:pPr>
      <w:r>
        <w:rPr>
          <w:rFonts w:eastAsia="CIDFont+F2"/>
        </w:rPr>
        <w:br w:type="column"/>
      </w:r>
      <w:r w:rsidR="00CB5D9E">
        <w:rPr>
          <w:rFonts w:eastAsia="CIDFont+F2" w:cs="Arial"/>
          <w:b/>
        </w:rPr>
        <w:lastRenderedPageBreak/>
        <w:t>Gastos efectuados en el periodo de informe</w:t>
      </w:r>
    </w:p>
    <w:p w14:paraId="245D30A9" w14:textId="19E72F73" w:rsidR="0019539A" w:rsidRPr="00CB5D9E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1524040929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  </w:t>
      </w:r>
    </w:p>
    <w:permEnd w:id="1524040929"/>
    <w:p w14:paraId="26209BF6" w14:textId="6472F374" w:rsidR="00333958" w:rsidRDefault="00333958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19"/>
        <w:gridCol w:w="1195"/>
        <w:gridCol w:w="3518"/>
        <w:gridCol w:w="1674"/>
        <w:gridCol w:w="1155"/>
      </w:tblGrid>
      <w:tr w:rsidR="00F77F36" w:rsidRPr="00CB5D9E" w14:paraId="2ACE7D6F" w14:textId="77777777" w:rsidTr="00F77F36">
        <w:tc>
          <w:tcPr>
            <w:tcW w:w="1519" w:type="dxa"/>
          </w:tcPr>
          <w:p w14:paraId="47E47CB3" w14:textId="0E2837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Factura</w:t>
            </w:r>
          </w:p>
        </w:tc>
        <w:tc>
          <w:tcPr>
            <w:tcW w:w="1195" w:type="dxa"/>
          </w:tcPr>
          <w:p w14:paraId="2390A922" w14:textId="577AAC39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</w:t>
            </w:r>
            <w:r>
              <w:rPr>
                <w:rFonts w:eastAsia="CIDFont+F2" w:cs="Arial"/>
                <w:b/>
                <w:sz w:val="20"/>
                <w:szCs w:val="20"/>
              </w:rPr>
              <w:t xml:space="preserve"> Factura</w:t>
            </w:r>
          </w:p>
        </w:tc>
        <w:tc>
          <w:tcPr>
            <w:tcW w:w="3518" w:type="dxa"/>
          </w:tcPr>
          <w:p w14:paraId="7FB5497A" w14:textId="09E5479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674" w:type="dxa"/>
          </w:tcPr>
          <w:p w14:paraId="71EF7D01" w14:textId="77777777" w:rsidR="00F77F36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 xml:space="preserve">Importe </w:t>
            </w:r>
          </w:p>
          <w:p w14:paraId="57272C32" w14:textId="0F81643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>
              <w:rPr>
                <w:rFonts w:eastAsia="CIDFont+F2" w:cs="Arial"/>
                <w:b/>
                <w:sz w:val="20"/>
                <w:szCs w:val="20"/>
              </w:rPr>
              <w:t>(Sin IVA)</w:t>
            </w:r>
          </w:p>
        </w:tc>
        <w:tc>
          <w:tcPr>
            <w:tcW w:w="1155" w:type="dxa"/>
          </w:tcPr>
          <w:p w14:paraId="68D0BC23" w14:textId="4C904EAD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r w:rsidRPr="00CB5D9E">
              <w:rPr>
                <w:rFonts w:eastAsia="CIDFont+F2" w:cs="Arial"/>
                <w:b/>
                <w:sz w:val="20"/>
                <w:szCs w:val="20"/>
              </w:rPr>
              <w:t>Fecha de Pago</w:t>
            </w:r>
          </w:p>
        </w:tc>
      </w:tr>
      <w:tr w:rsidR="00F77F36" w:rsidRPr="00CB5D9E" w14:paraId="3FF70FC0" w14:textId="77777777" w:rsidTr="00F77F36">
        <w:tc>
          <w:tcPr>
            <w:tcW w:w="1519" w:type="dxa"/>
          </w:tcPr>
          <w:p w14:paraId="04620D2D" w14:textId="3104168F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  <w:permStart w:id="86116105" w:edGrp="everyone"/>
          </w:p>
        </w:tc>
        <w:tc>
          <w:tcPr>
            <w:tcW w:w="1195" w:type="dxa"/>
          </w:tcPr>
          <w:p w14:paraId="40A01B50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5944AD18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25F7A26E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3AB1542D" w14:textId="14D762D8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tr w:rsidR="00F77F36" w:rsidRPr="00CB5D9E" w14:paraId="05AF68F3" w14:textId="77777777" w:rsidTr="00F77F36">
        <w:tc>
          <w:tcPr>
            <w:tcW w:w="1519" w:type="dxa"/>
          </w:tcPr>
          <w:p w14:paraId="1209A529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95" w:type="dxa"/>
          </w:tcPr>
          <w:p w14:paraId="1711CBC5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3518" w:type="dxa"/>
          </w:tcPr>
          <w:p w14:paraId="20C30F0C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674" w:type="dxa"/>
          </w:tcPr>
          <w:p w14:paraId="4DDBAFC4" w14:textId="77777777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762507F6" w14:textId="281F2503" w:rsidR="00F77F36" w:rsidRPr="00CB5D9E" w:rsidRDefault="00F77F36" w:rsidP="00062B51">
            <w:pPr>
              <w:pStyle w:val="Prrafodelista"/>
              <w:autoSpaceDE w:val="0"/>
              <w:autoSpaceDN w:val="0"/>
              <w:adjustRightInd w:val="0"/>
              <w:spacing w:before="120" w:after="0" w:line="336" w:lineRule="auto"/>
              <w:ind w:left="0" w:firstLine="0"/>
              <w:jc w:val="left"/>
              <w:rPr>
                <w:rFonts w:eastAsia="CIDFont+F2" w:cs="Arial"/>
                <w:b/>
                <w:sz w:val="20"/>
                <w:szCs w:val="20"/>
              </w:rPr>
            </w:pPr>
          </w:p>
        </w:tc>
      </w:tr>
      <w:permEnd w:id="86116105"/>
    </w:tbl>
    <w:p w14:paraId="28F29F14" w14:textId="19941874" w:rsidR="00CB5D9E" w:rsidRDefault="00CB5D9E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563D9E82" w14:textId="3B2F0B06" w:rsidR="00131C05" w:rsidRDefault="00CB5D9E" w:rsidP="00131C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jc w:val="left"/>
        <w:rPr>
          <w:rFonts w:eastAsia="CIDFont+F2" w:cs="Arial"/>
          <w:b/>
        </w:rPr>
      </w:pPr>
      <w:r>
        <w:rPr>
          <w:rFonts w:eastAsia="CIDFont+F2" w:cs="Arial"/>
          <w:b/>
        </w:rPr>
        <w:br w:type="column"/>
      </w:r>
      <w:r w:rsidR="00131C05">
        <w:rPr>
          <w:rFonts w:eastAsia="CIDFont+F2" w:cs="Arial"/>
          <w:b/>
        </w:rPr>
        <w:lastRenderedPageBreak/>
        <w:t>Revisión del Cronograma de la actuación, indicando avance realizado y reprogramación (si procede)</w:t>
      </w:r>
    </w:p>
    <w:p w14:paraId="16C6B0A3" w14:textId="77777777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2055E08C" w14:textId="3E6AB58F" w:rsidR="00CB5D9E" w:rsidRDefault="00614683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permStart w:id="514095466" w:edGrp="everyone"/>
      <w:r>
        <w:rPr>
          <w:rFonts w:eastAsia="CIDFont+F2" w:cs="Arial"/>
        </w:rPr>
        <w:t xml:space="preserve">                                                                                                                                           </w:t>
      </w:r>
    </w:p>
    <w:permEnd w:id="514095466"/>
    <w:p w14:paraId="32F00F73" w14:textId="3AABC020" w:rsidR="00131C05" w:rsidRDefault="00131C05" w:rsidP="00D913F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120" w:after="0" w:line="336" w:lineRule="auto"/>
        <w:ind w:left="284"/>
        <w:rPr>
          <w:rFonts w:eastAsia="CIDFont+F2" w:cs="Arial"/>
          <w:b/>
        </w:rPr>
      </w:pPr>
      <w:r>
        <w:rPr>
          <w:rFonts w:eastAsia="CIDFont+F2" w:cs="Arial"/>
        </w:rPr>
        <w:br w:type="column"/>
      </w:r>
      <w:r w:rsidR="00106B09">
        <w:rPr>
          <w:rFonts w:eastAsia="CIDFont+F2" w:cs="Arial"/>
          <w:b/>
        </w:rPr>
        <w:lastRenderedPageBreak/>
        <w:t>Solicitud de Anticipo (máximo 5</w:t>
      </w:r>
      <w:r>
        <w:rPr>
          <w:rFonts w:eastAsia="CIDFont+F2" w:cs="Arial"/>
          <w:b/>
        </w:rPr>
        <w:t>0%</w:t>
      </w:r>
      <w:r w:rsidR="00106B09">
        <w:rPr>
          <w:rFonts w:eastAsia="CIDFont+F2" w:cs="Arial"/>
          <w:b/>
        </w:rPr>
        <w:t xml:space="preserve"> antes del 1 de diciembre de 2025</w:t>
      </w:r>
      <w:r>
        <w:rPr>
          <w:rFonts w:eastAsia="CIDFont+F2" w:cs="Arial"/>
          <w:b/>
        </w:rPr>
        <w:t>)</w:t>
      </w:r>
    </w:p>
    <w:p w14:paraId="22B1FAC9" w14:textId="77777777" w:rsidR="00D9555D" w:rsidRDefault="00D9555D" w:rsidP="00D9555D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</w:p>
    <w:p w14:paraId="78FDC919" w14:textId="6D438D63" w:rsid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  <w:b/>
        </w:rPr>
      </w:pPr>
      <w:r>
        <w:rPr>
          <w:rFonts w:eastAsia="CIDFont+F2" w:cs="Arial"/>
        </w:rPr>
        <w:t>Dado que la entidad solicitante</w:t>
      </w:r>
      <w:r w:rsidR="00614683">
        <w:rPr>
          <w:rFonts w:eastAsia="CIDFont+F2" w:cs="Arial"/>
        </w:rPr>
        <w:t xml:space="preserve">, </w:t>
      </w:r>
      <w:r>
        <w:rPr>
          <w:rFonts w:eastAsia="CIDFont+F2" w:cs="Arial"/>
        </w:rPr>
        <w:t xml:space="preserve"> </w:t>
      </w:r>
      <w:permStart w:id="1221795579" w:edGrp="everyone"/>
      <w:r w:rsidR="00614683">
        <w:rPr>
          <w:rFonts w:eastAsia="CIDFont+F2" w:cs="Arial"/>
        </w:rPr>
        <w:t xml:space="preserve">                                                                                            </w:t>
      </w:r>
      <w:permEnd w:id="1221795579"/>
    </w:p>
    <w:p w14:paraId="53E16119" w14:textId="2FDA20D6" w:rsidR="00131C05" w:rsidRPr="00131C05" w:rsidRDefault="00131C05" w:rsidP="00A0095B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eastAsia="CIDFont+F2" w:cs="Arial"/>
        </w:rPr>
      </w:pPr>
      <w:r w:rsidRPr="00131C05">
        <w:rPr>
          <w:rFonts w:eastAsia="CIDFont+F2" w:cs="Arial"/>
        </w:rPr>
        <w:t xml:space="preserve">es </w:t>
      </w:r>
      <w:r w:rsidRPr="00106B09">
        <w:rPr>
          <w:rFonts w:eastAsia="CIDFont+F2" w:cs="Arial"/>
          <w:b/>
        </w:rPr>
        <w:t>una entidad local</w:t>
      </w:r>
      <w:r>
        <w:rPr>
          <w:rFonts w:eastAsia="CIDFont+F2" w:cs="Arial"/>
        </w:rPr>
        <w:t>,</w:t>
      </w:r>
      <w:r w:rsidR="00D9555D">
        <w:rPr>
          <w:rFonts w:eastAsia="CIDFont+F2" w:cs="Arial"/>
        </w:rPr>
        <w:t xml:space="preserve"> mediante este informe </w:t>
      </w:r>
      <w:r w:rsidR="00D9555D" w:rsidRPr="00614683">
        <w:rPr>
          <w:rFonts w:eastAsia="CIDFont+F2" w:cs="Arial"/>
          <w:b/>
        </w:rPr>
        <w:t>solicita</w:t>
      </w:r>
      <w:r w:rsidR="00D9555D">
        <w:rPr>
          <w:rFonts w:eastAsia="CIDFont+F2" w:cs="Arial"/>
        </w:rPr>
        <w:t xml:space="preserve">, conforme a lo establecido en el apartado </w:t>
      </w:r>
      <w:r w:rsidR="0057718A">
        <w:rPr>
          <w:rFonts w:eastAsia="CIDFont+F2" w:cs="Arial"/>
        </w:rPr>
        <w:t xml:space="preserve">segundo y </w:t>
      </w:r>
      <w:r w:rsidR="0057718A" w:rsidRPr="0057718A">
        <w:rPr>
          <w:rFonts w:eastAsia="CIDFont+F2" w:cs="Arial"/>
        </w:rPr>
        <w:t>d</w:t>
      </w:r>
      <w:r w:rsidR="00D9555D" w:rsidRPr="0057718A">
        <w:rPr>
          <w:rFonts w:eastAsia="CIDFont+F2" w:cs="Arial"/>
        </w:rPr>
        <w:t>ecimo</w:t>
      </w:r>
      <w:r w:rsidR="0057718A" w:rsidRPr="0057718A">
        <w:rPr>
          <w:rFonts w:eastAsia="CIDFont+F2" w:cs="Arial"/>
        </w:rPr>
        <w:t xml:space="preserve"> primero </w:t>
      </w:r>
      <w:r w:rsidR="00D9555D" w:rsidRPr="0057718A">
        <w:rPr>
          <w:rFonts w:eastAsia="CIDFont+F2" w:cs="Arial"/>
        </w:rPr>
        <w:t>de la convocatoria, e</w:t>
      </w:r>
      <w:r w:rsidR="00D9555D">
        <w:rPr>
          <w:rFonts w:eastAsia="CIDFont+F2" w:cs="Arial"/>
        </w:rPr>
        <w:t xml:space="preserve">l Anticipo del </w:t>
      </w:r>
      <w:permStart w:id="1292964382" w:edGrp="everyone"/>
      <w:r w:rsidR="00614683">
        <w:rPr>
          <w:rFonts w:eastAsia="CIDFont+F2" w:cs="Arial"/>
        </w:rPr>
        <w:t xml:space="preserve">           </w:t>
      </w:r>
      <w:permEnd w:id="1292964382"/>
      <w:r w:rsidR="00D9555D">
        <w:rPr>
          <w:rFonts w:eastAsia="CIDFont+F2" w:cs="Arial"/>
        </w:rPr>
        <w:t xml:space="preserve"> % de la ayuda, sobre el importe de la subvención.</w:t>
      </w:r>
    </w:p>
    <w:p w14:paraId="3A15FA18" w14:textId="6EC76ACD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3593FB1" w14:textId="316A57CC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7B7042D" w14:textId="0C66E1C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61F0264B" w14:textId="7777777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C898525" w14:textId="60155146" w:rsidR="00131C05" w:rsidRDefault="00131C05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CDBD3C8" w14:textId="01194DD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2CBE362" w14:textId="7BD7168A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0588B900" w14:textId="79AE027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23A16A58" w14:textId="776AD1D4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800AC5F" w14:textId="794C242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913C255" w14:textId="1639B38E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3EAA1997" w14:textId="1DBF62A6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2384CE0" w14:textId="0918D9C7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9674AB3" w14:textId="5DA4DE7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18F71B14" w14:textId="39AE83C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7035BF6" w14:textId="552366DF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A2E6F40" w14:textId="32834125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706704E6" w14:textId="13A27C88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B901EC8" w14:textId="4431B419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41D70038" w14:textId="47F250C0" w:rsidR="00D9555D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p w14:paraId="533B37CF" w14:textId="130F1E62" w:rsidR="00D9555D" w:rsidRDefault="00614683" w:rsidP="00062B51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jc w:val="left"/>
        <w:rPr>
          <w:rFonts w:cs="Arial"/>
        </w:rPr>
      </w:pPr>
      <w:r>
        <w:rPr>
          <w:rFonts w:eastAsia="CIDFont+F2" w:cs="Arial"/>
        </w:rPr>
        <w:t xml:space="preserve">En </w:t>
      </w:r>
      <w:permStart w:id="1416758964" w:edGrp="everyone"/>
      <w:r>
        <w:rPr>
          <w:rFonts w:eastAsia="CIDFont+F2" w:cs="Arial"/>
        </w:rPr>
        <w:t xml:space="preserve">  </w:t>
      </w:r>
      <w:r>
        <w:rPr>
          <w:rFonts w:cs="Arial"/>
        </w:rPr>
        <w:t xml:space="preserve">                                                     </w:t>
      </w:r>
      <w:permEnd w:id="1416758964"/>
      <w:r w:rsidR="002877E4">
        <w:rPr>
          <w:rFonts w:cs="Arial"/>
        </w:rPr>
        <w:t xml:space="preserve"> ,</w:t>
      </w:r>
      <w:r>
        <w:rPr>
          <w:rFonts w:cs="Arial"/>
        </w:rPr>
        <w:t xml:space="preserve"> a</w:t>
      </w:r>
      <w:r w:rsidR="00D9555D" w:rsidRPr="00D366E3">
        <w:rPr>
          <w:rFonts w:cs="Arial"/>
        </w:rPr>
        <w:t xml:space="preserve"> </w:t>
      </w:r>
      <w:permStart w:id="1891568332" w:edGrp="everyone"/>
      <w:r>
        <w:rPr>
          <w:rFonts w:cs="Arial"/>
        </w:rPr>
        <w:t xml:space="preserve">         </w:t>
      </w:r>
      <w:permEnd w:id="1891568332"/>
      <w:r w:rsidR="00D9555D" w:rsidRPr="00D366E3">
        <w:rPr>
          <w:rFonts w:cs="Arial"/>
        </w:rPr>
        <w:t xml:space="preserve"> de</w:t>
      </w:r>
      <w:r>
        <w:rPr>
          <w:rFonts w:cs="Arial"/>
        </w:rPr>
        <w:t xml:space="preserve"> </w:t>
      </w:r>
      <w:r w:rsidR="00D9555D" w:rsidRPr="00D366E3">
        <w:rPr>
          <w:rFonts w:cs="Arial"/>
        </w:rPr>
        <w:t xml:space="preserve"> </w:t>
      </w:r>
      <w:permStart w:id="425540585" w:edGrp="everyone"/>
      <w:r>
        <w:rPr>
          <w:rFonts w:cs="Arial"/>
        </w:rPr>
        <w:t xml:space="preserve">                              </w:t>
      </w:r>
      <w:permEnd w:id="425540585"/>
      <w:r w:rsidR="00D9555D">
        <w:rPr>
          <w:rFonts w:cs="Arial"/>
        </w:rPr>
        <w:t xml:space="preserve"> de </w:t>
      </w:r>
      <w:r w:rsidR="00622628">
        <w:rPr>
          <w:rFonts w:cs="Arial"/>
        </w:rPr>
        <w:t>202</w:t>
      </w:r>
      <w:permStart w:id="1205160205" w:edGrp="everyone"/>
      <w:r>
        <w:rPr>
          <w:rFonts w:cs="Arial"/>
        </w:rPr>
        <w:t xml:space="preserve">      </w:t>
      </w:r>
      <w:permEnd w:id="1205160205"/>
    </w:p>
    <w:p w14:paraId="21D8EFC5" w14:textId="77777777" w:rsidR="00D9555D" w:rsidRPr="00D366E3" w:rsidRDefault="00D9555D" w:rsidP="00D913F7">
      <w:pPr>
        <w:jc w:val="left"/>
        <w:rPr>
          <w:rFonts w:cs="Arial"/>
        </w:rPr>
      </w:pPr>
    </w:p>
    <w:p w14:paraId="1A731DCE" w14:textId="6251C34A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Fdo. </w:t>
      </w:r>
      <w:permStart w:id="741171067" w:edGrp="everyone"/>
      <w:r w:rsidR="00614683">
        <w:rPr>
          <w:rFonts w:cs="Arial"/>
        </w:rPr>
        <w:t xml:space="preserve">                                                                                               </w:t>
      </w:r>
      <w:permEnd w:id="741171067"/>
    </w:p>
    <w:p w14:paraId="4D4B1504" w14:textId="59041462" w:rsidR="00D9555D" w:rsidRDefault="00D9555D" w:rsidP="00D913F7">
      <w:pPr>
        <w:spacing w:line="480" w:lineRule="auto"/>
        <w:jc w:val="left"/>
        <w:rPr>
          <w:rFonts w:cs="Arial"/>
        </w:rPr>
      </w:pPr>
      <w:r w:rsidRPr="00D366E3">
        <w:rPr>
          <w:rFonts w:cs="Arial"/>
        </w:rPr>
        <w:t xml:space="preserve">Cargo: </w:t>
      </w:r>
      <w:permStart w:id="1368461888" w:edGrp="everyone"/>
      <w:r w:rsidR="00614683">
        <w:rPr>
          <w:rFonts w:cs="Arial"/>
        </w:rPr>
        <w:t xml:space="preserve">                                                                                            </w:t>
      </w:r>
      <w:permEnd w:id="1368461888"/>
    </w:p>
    <w:p w14:paraId="29F178C7" w14:textId="77777777" w:rsidR="00807C23" w:rsidRDefault="00807C23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  <w:sectPr w:rsidR="00807C23" w:rsidSect="00CB5D9E">
          <w:headerReference w:type="default" r:id="rId8"/>
          <w:footerReference w:type="default" r:id="rId9"/>
          <w:type w:val="continuous"/>
          <w:pgSz w:w="11906" w:h="16838"/>
          <w:pgMar w:top="2892" w:right="1134" w:bottom="1418" w:left="1701" w:header="568" w:footer="1134" w:gutter="0"/>
          <w:cols w:space="720"/>
          <w:formProt w:val="0"/>
          <w:docGrid w:linePitch="312" w:charSpace="-2049"/>
        </w:sectPr>
      </w:pPr>
    </w:p>
    <w:p w14:paraId="121C2D80" w14:textId="77777777" w:rsidR="00807C23" w:rsidRDefault="00807C23" w:rsidP="00807C23">
      <w:pPr>
        <w:pStyle w:val="Textoindependiente"/>
        <w:spacing w:before="93" w:line="336" w:lineRule="auto"/>
        <w:ind w:left="252" w:right="760"/>
      </w:pPr>
    </w:p>
    <w:p w14:paraId="25CB45A0" w14:textId="7777777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</w:rPr>
      </w:pPr>
    </w:p>
    <w:p w14:paraId="4EBABB8F" w14:textId="49AD0BB7" w:rsidR="00807C23" w:rsidRPr="00807C23" w:rsidRDefault="00807C23" w:rsidP="00807C23">
      <w:pPr>
        <w:pStyle w:val="Textoindependiente"/>
        <w:spacing w:before="93" w:line="336" w:lineRule="auto"/>
        <w:ind w:left="252" w:right="760"/>
        <w:rPr>
          <w:b w:val="0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responsable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tus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datos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personales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es: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DIRECCIÓN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GENERAL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="00C91E73">
        <w:rPr>
          <w:b w:val="0"/>
          <w:sz w:val="20"/>
          <w:szCs w:val="20"/>
          <w:lang w:val="es-ES_tradnl"/>
        </w:rPr>
        <w:t>CALIDAD AMBIENTAL</w:t>
      </w:r>
      <w:r w:rsidRPr="00807C23">
        <w:rPr>
          <w:b w:val="0"/>
          <w:sz w:val="20"/>
          <w:szCs w:val="20"/>
          <w:lang w:val="es-ES_tradnl"/>
        </w:rPr>
        <w:t>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finalidad de este tratamiento es: Definición de planes y programas en materia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 prevención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residuos;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impulso,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planificación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gestión de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estrategias y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acciones de economía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circular,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así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como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 gestión</w:t>
      </w:r>
      <w:r w:rsidRPr="00807C23">
        <w:rPr>
          <w:b w:val="0"/>
          <w:spacing w:val="-3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expedientes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relacionados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con</w:t>
      </w: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las ayudas y</w:t>
      </w:r>
      <w:r w:rsidRPr="00807C23">
        <w:rPr>
          <w:b w:val="0"/>
          <w:spacing w:val="-4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subvenciones</w:t>
      </w:r>
      <w:r w:rsidRPr="00807C23">
        <w:rPr>
          <w:b w:val="0"/>
          <w:spacing w:val="-1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para la gestión de residuos domésticos y comerciales</w:t>
      </w:r>
    </w:p>
    <w:p w14:paraId="6CBA2BEC" w14:textId="77777777" w:rsidR="00807C23" w:rsidRPr="00807C23" w:rsidRDefault="00807C23" w:rsidP="00807C23">
      <w:pPr>
        <w:pStyle w:val="Textoindependiente"/>
        <w:rPr>
          <w:b w:val="0"/>
          <w:sz w:val="20"/>
          <w:szCs w:val="20"/>
          <w:lang w:val="es-ES_tradnl"/>
        </w:rPr>
      </w:pPr>
    </w:p>
    <w:p w14:paraId="183AB6A0" w14:textId="23EE1584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pacing w:val="-2"/>
          <w:sz w:val="20"/>
          <w:szCs w:val="20"/>
          <w:lang w:val="es-ES_tradnl"/>
        </w:rPr>
      </w:pPr>
      <w:r w:rsidRPr="00807C23">
        <w:rPr>
          <w:b w:val="0"/>
          <w:sz w:val="20"/>
          <w:szCs w:val="20"/>
          <w:lang w:val="es-ES_tradnl"/>
        </w:rPr>
        <w:t xml:space="preserve">La legitimación para realizar el tratamiento de tus datos nos la da: </w:t>
      </w:r>
      <w:r w:rsidR="00E7048D">
        <w:rPr>
          <w:b w:val="0"/>
          <w:sz w:val="20"/>
          <w:szCs w:val="20"/>
          <w:lang w:val="es-ES_tradnl"/>
        </w:rPr>
        <w:t>interés público o ejercicio de poderes públicos</w:t>
      </w:r>
      <w:bookmarkStart w:id="0" w:name="_GoBack"/>
      <w:bookmarkEnd w:id="0"/>
      <w:r w:rsidRPr="00807C23">
        <w:rPr>
          <w:b w:val="0"/>
          <w:sz w:val="20"/>
          <w:szCs w:val="20"/>
          <w:lang w:val="es-ES_tradnl"/>
        </w:rPr>
        <w:t>.</w:t>
      </w:r>
      <w:r w:rsidRPr="00807C23">
        <w:rPr>
          <w:b w:val="0"/>
          <w:spacing w:val="4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acceso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1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rectificación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2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supresión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hyperlink r:id="rId13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portabilidad de los datos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y los de </w:t>
      </w:r>
      <w:hyperlink r:id="rId14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 xml:space="preserve">limitación </w:t>
        </w:r>
      </w:hyperlink>
      <w:r w:rsidRPr="00807C23">
        <w:rPr>
          <w:b w:val="0"/>
          <w:sz w:val="20"/>
          <w:szCs w:val="20"/>
          <w:lang w:val="es-ES_tradnl"/>
        </w:rPr>
        <w:t xml:space="preserve">y </w:t>
      </w:r>
      <w:hyperlink r:id="rId15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oposición a</w:t>
        </w:r>
      </w:hyperlink>
      <w:r w:rsidRPr="00807C23">
        <w:rPr>
          <w:b w:val="0"/>
          <w:color w:val="4567A6"/>
          <w:sz w:val="20"/>
          <w:szCs w:val="20"/>
          <w:lang w:val="es-ES_tradnl"/>
        </w:rPr>
        <w:t xml:space="preserve"> </w:t>
      </w:r>
      <w:hyperlink r:id="rId16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los tratamientos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 xml:space="preserve">así como a </w:t>
      </w:r>
      <w:hyperlink r:id="rId17" w:anchor="_blank">
        <w:r w:rsidRPr="00807C23">
          <w:rPr>
            <w:b w:val="0"/>
            <w:color w:val="4567A6"/>
            <w:sz w:val="20"/>
            <w:szCs w:val="20"/>
            <w:lang w:val="es-ES_tradnl"/>
          </w:rPr>
          <w:t>no ser objeto de decisiones individuales automatizadas</w:t>
        </w:r>
        <w:r w:rsidRPr="00807C23">
          <w:rPr>
            <w:b w:val="0"/>
            <w:sz w:val="20"/>
            <w:szCs w:val="20"/>
            <w:lang w:val="es-ES_tradnl"/>
          </w:rPr>
          <w:t xml:space="preserve">, </w:t>
        </w:r>
      </w:hyperlink>
      <w:r w:rsidRPr="00807C23">
        <w:rPr>
          <w:b w:val="0"/>
          <w:sz w:val="20"/>
          <w:szCs w:val="20"/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b w:val="0"/>
          <w:spacing w:val="-6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Puedes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obtener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información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adicional</w:t>
      </w:r>
      <w:r w:rsidRPr="00807C23">
        <w:rPr>
          <w:b w:val="0"/>
          <w:spacing w:val="-7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en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Registro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Actividades</w:t>
      </w:r>
      <w:r w:rsidRPr="00807C23">
        <w:rPr>
          <w:b w:val="0"/>
          <w:spacing w:val="-8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Tratamiento</w:t>
      </w:r>
      <w:r w:rsidRPr="00807C23">
        <w:rPr>
          <w:b w:val="0"/>
          <w:spacing w:val="-9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>del</w:t>
      </w:r>
      <w:r w:rsidRPr="00807C23">
        <w:rPr>
          <w:b w:val="0"/>
          <w:spacing w:val="-10"/>
          <w:sz w:val="20"/>
          <w:szCs w:val="20"/>
          <w:lang w:val="es-ES_tradnl"/>
        </w:rPr>
        <w:t xml:space="preserve"> </w:t>
      </w:r>
      <w:r w:rsidRPr="00807C23">
        <w:rPr>
          <w:b w:val="0"/>
          <w:sz w:val="20"/>
          <w:szCs w:val="20"/>
          <w:lang w:val="es-ES_tradnl"/>
        </w:rPr>
        <w:t xml:space="preserve">Gobierno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Aragón</w:t>
      </w:r>
      <w:r w:rsidRPr="00807C23">
        <w:rPr>
          <w:b w:val="0"/>
          <w:spacing w:val="19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"ACTIVIDADES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PLANIFICACIÓN,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PREVENCIÓN</w:t>
      </w:r>
      <w:r w:rsidRPr="00807C23">
        <w:rPr>
          <w:b w:val="0"/>
          <w:spacing w:val="2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Y</w:t>
      </w:r>
      <w:r w:rsidRPr="00807C23">
        <w:rPr>
          <w:b w:val="0"/>
          <w:spacing w:val="11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GESTIÓN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DE</w:t>
      </w:r>
      <w:r w:rsidRPr="00807C23">
        <w:rPr>
          <w:b w:val="0"/>
          <w:spacing w:val="18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RESIDUOS",</w:t>
      </w:r>
      <w:r w:rsidRPr="00807C23">
        <w:rPr>
          <w:b w:val="0"/>
          <w:spacing w:val="16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en</w:t>
      </w:r>
      <w:r w:rsidRPr="00807C23">
        <w:rPr>
          <w:b w:val="0"/>
          <w:spacing w:val="15"/>
          <w:sz w:val="20"/>
          <w:szCs w:val="20"/>
          <w:lang w:val="es-ES_tradnl"/>
        </w:rPr>
        <w:t xml:space="preserve"> </w:t>
      </w:r>
      <w:r w:rsidRPr="00807C23">
        <w:rPr>
          <w:b w:val="0"/>
          <w:w w:val="95"/>
          <w:sz w:val="20"/>
          <w:szCs w:val="20"/>
          <w:lang w:val="es-ES_tradnl"/>
        </w:rPr>
        <w:t>el</w:t>
      </w:r>
      <w:r w:rsidRPr="00807C23">
        <w:rPr>
          <w:b w:val="0"/>
          <w:spacing w:val="13"/>
          <w:sz w:val="20"/>
          <w:szCs w:val="20"/>
          <w:lang w:val="es-ES_tradnl"/>
        </w:rPr>
        <w:t xml:space="preserve"> </w:t>
      </w:r>
      <w:r w:rsidRPr="00807C23">
        <w:rPr>
          <w:b w:val="0"/>
          <w:spacing w:val="-2"/>
          <w:w w:val="95"/>
          <w:sz w:val="20"/>
          <w:szCs w:val="20"/>
          <w:lang w:val="es-ES_tradnl"/>
        </w:rPr>
        <w:t xml:space="preserve">siguiente </w:t>
      </w:r>
      <w:r w:rsidRPr="00807C23">
        <w:rPr>
          <w:b w:val="0"/>
          <w:spacing w:val="-2"/>
          <w:sz w:val="20"/>
          <w:szCs w:val="20"/>
          <w:lang w:val="es-ES_tradnl"/>
        </w:rPr>
        <w:t>enlace:</w:t>
      </w:r>
    </w:p>
    <w:p w14:paraId="0B50B968" w14:textId="32A8FE90" w:rsidR="00807C23" w:rsidRPr="00807C23" w:rsidRDefault="00807C23" w:rsidP="00807C23">
      <w:pPr>
        <w:pStyle w:val="Textoindependiente"/>
        <w:spacing w:line="336" w:lineRule="auto"/>
        <w:ind w:left="252" w:right="752"/>
        <w:rPr>
          <w:b w:val="0"/>
          <w:sz w:val="20"/>
          <w:szCs w:val="20"/>
          <w:lang w:val="es-ES_tradnl"/>
        </w:rPr>
      </w:pPr>
      <w:r w:rsidRPr="00807C23">
        <w:rPr>
          <w:b w:val="0"/>
          <w:spacing w:val="-2"/>
          <w:sz w:val="20"/>
          <w:szCs w:val="20"/>
          <w:lang w:val="es-ES_tradnl"/>
        </w:rPr>
        <w:t xml:space="preserve"> </w:t>
      </w:r>
      <w:hyperlink r:id="rId18">
        <w:r w:rsidRPr="00807C23">
          <w:rPr>
            <w:b w:val="0"/>
            <w:color w:val="000080"/>
            <w:spacing w:val="-2"/>
            <w:sz w:val="20"/>
            <w:szCs w:val="20"/>
            <w:u w:val="single" w:color="000080"/>
            <w:lang w:val="es-ES_tradnl"/>
          </w:rPr>
          <w:t>https://aplicaciones.aragon.es/notif_lopd_pub/details.action?fileId=962</w:t>
        </w:r>
      </w:hyperlink>
    </w:p>
    <w:p w14:paraId="535F101F" w14:textId="46439680" w:rsidR="00D9555D" w:rsidRPr="00131C05" w:rsidRDefault="00D9555D" w:rsidP="00131C05">
      <w:pPr>
        <w:pStyle w:val="Prrafodelista"/>
        <w:autoSpaceDE w:val="0"/>
        <w:autoSpaceDN w:val="0"/>
        <w:adjustRightInd w:val="0"/>
        <w:spacing w:before="120" w:after="0" w:line="336" w:lineRule="auto"/>
        <w:ind w:left="284" w:firstLine="0"/>
        <w:rPr>
          <w:rFonts w:eastAsia="CIDFont+F2" w:cs="Arial"/>
        </w:rPr>
      </w:pPr>
    </w:p>
    <w:sectPr w:rsidR="00D9555D" w:rsidRPr="00131C05">
      <w:headerReference w:type="default" r:id="rId19"/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AE5D2" w14:textId="77777777" w:rsidR="00614683" w:rsidRDefault="00614683">
      <w:pPr>
        <w:spacing w:after="0" w:line="240" w:lineRule="auto"/>
      </w:pPr>
      <w:r>
        <w:separator/>
      </w:r>
    </w:p>
  </w:endnote>
  <w:endnote w:type="continuationSeparator" w:id="0">
    <w:p w14:paraId="01B15DC5" w14:textId="77777777" w:rsidR="00614683" w:rsidRDefault="00614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FF8FF" w14:textId="30AA80E6" w:rsidR="00614683" w:rsidRPr="00131C05" w:rsidRDefault="00614683" w:rsidP="00131C05">
    <w:pPr>
      <w:pStyle w:val="Standard"/>
      <w:tabs>
        <w:tab w:val="center" w:pos="4252"/>
        <w:tab w:val="right" w:pos="8504"/>
      </w:tabs>
      <w:spacing w:after="180"/>
      <w:ind w:firstLine="567"/>
      <w:jc w:val="right"/>
      <w:rPr>
        <w:rFonts w:ascii="Arial" w:hAnsi="Arial" w:cs="Arial"/>
        <w:sz w:val="22"/>
        <w:szCs w:val="22"/>
      </w:rPr>
    </w:pPr>
    <w:r w:rsidRPr="0098396E">
      <w:rPr>
        <w:rFonts w:ascii="Arial" w:hAnsi="Arial" w:cs="Arial"/>
        <w:sz w:val="22"/>
        <w:szCs w:val="22"/>
      </w:rPr>
      <w:fldChar w:fldCharType="begin"/>
    </w:r>
    <w:r w:rsidRPr="0098396E">
      <w:rPr>
        <w:rFonts w:ascii="Arial" w:hAnsi="Arial" w:cs="Arial"/>
        <w:sz w:val="22"/>
        <w:szCs w:val="22"/>
      </w:rPr>
      <w:instrText>PAGE</w:instrText>
    </w:r>
    <w:r w:rsidRPr="0098396E">
      <w:rPr>
        <w:rFonts w:ascii="Arial" w:hAnsi="Arial" w:cs="Arial"/>
        <w:sz w:val="22"/>
        <w:szCs w:val="22"/>
      </w:rPr>
      <w:fldChar w:fldCharType="separate"/>
    </w:r>
    <w:r w:rsidR="00E7048D">
      <w:rPr>
        <w:rFonts w:ascii="Arial" w:hAnsi="Arial" w:cs="Arial"/>
        <w:noProof/>
        <w:sz w:val="22"/>
        <w:szCs w:val="22"/>
      </w:rPr>
      <w:t>6</w:t>
    </w:r>
    <w:r w:rsidRPr="0098396E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246F8" w14:textId="77777777" w:rsidR="00614683" w:rsidRDefault="00614683">
      <w:pPr>
        <w:spacing w:after="0" w:line="240" w:lineRule="auto"/>
      </w:pPr>
      <w:r>
        <w:separator/>
      </w:r>
    </w:p>
  </w:footnote>
  <w:footnote w:type="continuationSeparator" w:id="0">
    <w:p w14:paraId="243485E3" w14:textId="77777777" w:rsidR="00614683" w:rsidRDefault="00614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3A9B2" w14:textId="71A24900" w:rsidR="00614683" w:rsidRDefault="002C745E">
    <w:pPr>
      <w:pStyle w:val="Encabezado"/>
    </w:pPr>
    <w:r w:rsidRPr="002C745E">
      <w:rPr>
        <w:noProof/>
        <w:lang w:val="es-ES_tradnl" w:eastAsia="es-ES_tradnl"/>
      </w:rPr>
      <w:drawing>
        <wp:anchor distT="0" distB="0" distL="114300" distR="114300" simplePos="0" relativeHeight="251667456" behindDoc="0" locked="0" layoutInCell="1" allowOverlap="1" wp14:anchorId="2D3FC767" wp14:editId="3CABD6F7">
          <wp:simplePos x="0" y="0"/>
          <wp:positionH relativeFrom="column">
            <wp:posOffset>4669155</wp:posOffset>
          </wp:positionH>
          <wp:positionV relativeFrom="paragraph">
            <wp:posOffset>376555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745E">
      <w:rPr>
        <w:noProof/>
        <w:lang w:val="es-ES_tradnl" w:eastAsia="es-ES_tradnl"/>
      </w:rPr>
      <w:drawing>
        <wp:anchor distT="0" distB="0" distL="114300" distR="114300" simplePos="0" relativeHeight="251668480" behindDoc="0" locked="0" layoutInCell="1" allowOverlap="1" wp14:anchorId="3CDE1D66" wp14:editId="23743898">
          <wp:simplePos x="0" y="0"/>
          <wp:positionH relativeFrom="column">
            <wp:posOffset>2845435</wp:posOffset>
          </wp:positionH>
          <wp:positionV relativeFrom="paragraph">
            <wp:posOffset>297180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745E">
      <w:rPr>
        <w:noProof/>
        <w:lang w:val="es-ES_tradnl" w:eastAsia="es-ES_tradnl"/>
      </w:rPr>
      <w:drawing>
        <wp:anchor distT="0" distB="0" distL="114300" distR="114300" simplePos="0" relativeHeight="251669504" behindDoc="0" locked="0" layoutInCell="1" allowOverlap="1" wp14:anchorId="0AD9B204" wp14:editId="1BABA8B7">
          <wp:simplePos x="0" y="0"/>
          <wp:positionH relativeFrom="column">
            <wp:posOffset>-537845</wp:posOffset>
          </wp:positionH>
          <wp:positionV relativeFrom="paragraph">
            <wp:posOffset>375920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745E">
      <w:rPr>
        <w:noProof/>
        <w:lang w:val="es-ES_tradnl" w:eastAsia="es-ES_tradnl"/>
      </w:rPr>
      <w:drawing>
        <wp:anchor distT="0" distB="0" distL="114300" distR="114300" simplePos="0" relativeHeight="251670528" behindDoc="0" locked="0" layoutInCell="1" allowOverlap="1" wp14:anchorId="73FA1640" wp14:editId="46CC0369">
          <wp:simplePos x="0" y="0"/>
          <wp:positionH relativeFrom="column">
            <wp:posOffset>1219573</wp:posOffset>
          </wp:positionH>
          <wp:positionV relativeFrom="paragraph">
            <wp:posOffset>364490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D2DB2" w14:textId="15CFEA6E" w:rsidR="00807C23" w:rsidRDefault="00106B09">
    <w:pPr>
      <w:pStyle w:val="Encabezado"/>
    </w:pPr>
    <w:r w:rsidRPr="00106B09">
      <w:rPr>
        <w:noProof/>
        <w:lang w:val="es-ES_tradnl" w:eastAsia="es-ES_tradnl"/>
      </w:rPr>
      <w:drawing>
        <wp:anchor distT="0" distB="0" distL="114300" distR="114300" simplePos="0" relativeHeight="251675648" behindDoc="0" locked="0" layoutInCell="1" allowOverlap="1" wp14:anchorId="1B7B7C7C" wp14:editId="6D6976F1">
          <wp:simplePos x="0" y="0"/>
          <wp:positionH relativeFrom="column">
            <wp:posOffset>1673225</wp:posOffset>
          </wp:positionH>
          <wp:positionV relativeFrom="paragraph">
            <wp:posOffset>116205</wp:posOffset>
          </wp:positionV>
          <wp:extent cx="1379220" cy="369570"/>
          <wp:effectExtent l="0" t="0" r="0" b="0"/>
          <wp:wrapSquare wrapText="bothSides"/>
          <wp:docPr id="7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6B09">
      <w:rPr>
        <w:noProof/>
        <w:lang w:val="es-ES_tradnl" w:eastAsia="es-ES_tradnl"/>
      </w:rPr>
      <w:drawing>
        <wp:anchor distT="0" distB="0" distL="114300" distR="114300" simplePos="0" relativeHeight="251674624" behindDoc="0" locked="0" layoutInCell="1" allowOverlap="1" wp14:anchorId="51BFB32C" wp14:editId="0AFED621">
          <wp:simplePos x="0" y="0"/>
          <wp:positionH relativeFrom="column">
            <wp:posOffset>-83820</wp:posOffset>
          </wp:positionH>
          <wp:positionV relativeFrom="paragraph">
            <wp:posOffset>127635</wp:posOffset>
          </wp:positionV>
          <wp:extent cx="1382395" cy="369570"/>
          <wp:effectExtent l="0" t="0" r="825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6B09">
      <w:rPr>
        <w:noProof/>
        <w:lang w:val="es-ES_tradnl" w:eastAsia="es-ES_tradnl"/>
      </w:rPr>
      <w:drawing>
        <wp:anchor distT="0" distB="0" distL="114300" distR="114300" simplePos="0" relativeHeight="251673600" behindDoc="0" locked="0" layoutInCell="1" allowOverlap="1" wp14:anchorId="61462414" wp14:editId="7CD4CE64">
          <wp:simplePos x="0" y="0"/>
          <wp:positionH relativeFrom="column">
            <wp:posOffset>3299460</wp:posOffset>
          </wp:positionH>
          <wp:positionV relativeFrom="paragraph">
            <wp:posOffset>48895</wp:posOffset>
          </wp:positionV>
          <wp:extent cx="1685290" cy="5454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6B09">
      <w:rPr>
        <w:noProof/>
        <w:lang w:val="es-ES_tradnl" w:eastAsia="es-ES_tradnl"/>
      </w:rPr>
      <w:drawing>
        <wp:anchor distT="0" distB="0" distL="114300" distR="114300" simplePos="0" relativeHeight="251672576" behindDoc="0" locked="0" layoutInCell="1" allowOverlap="1" wp14:anchorId="2DCCE941" wp14:editId="4F0BC584">
          <wp:simplePos x="0" y="0"/>
          <wp:positionH relativeFrom="column">
            <wp:posOffset>5123238</wp:posOffset>
          </wp:positionH>
          <wp:positionV relativeFrom="paragraph">
            <wp:posOffset>128450</wp:posOffset>
          </wp:positionV>
          <wp:extent cx="1432560" cy="360045"/>
          <wp:effectExtent l="0" t="0" r="0" b="1905"/>
          <wp:wrapSquare wrapText="bothSides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jvvyWvtqpBJSA+sgP+12XrJRyjQ60hDehg9bcJaXh8J2fIBYCFzVpQYgtGwOjM9VNjCfvvHmCllmkaYWAlzgtQ==" w:salt="Jh3ZOorVwycTj6FZ5QNu7Q==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4528"/>
    <w:rsid w:val="00025803"/>
    <w:rsid w:val="000267BB"/>
    <w:rsid w:val="00051B36"/>
    <w:rsid w:val="00061EEC"/>
    <w:rsid w:val="00062B51"/>
    <w:rsid w:val="00063987"/>
    <w:rsid w:val="000811DD"/>
    <w:rsid w:val="00083C17"/>
    <w:rsid w:val="00097C8E"/>
    <w:rsid w:val="000E5DBE"/>
    <w:rsid w:val="000F7EDB"/>
    <w:rsid w:val="00103337"/>
    <w:rsid w:val="00106B09"/>
    <w:rsid w:val="0011465C"/>
    <w:rsid w:val="00131C05"/>
    <w:rsid w:val="001335F3"/>
    <w:rsid w:val="0019539A"/>
    <w:rsid w:val="001B3443"/>
    <w:rsid w:val="001B4461"/>
    <w:rsid w:val="001B5248"/>
    <w:rsid w:val="001C3912"/>
    <w:rsid w:val="001D2942"/>
    <w:rsid w:val="00241461"/>
    <w:rsid w:val="00271CA6"/>
    <w:rsid w:val="00272E09"/>
    <w:rsid w:val="00284EA7"/>
    <w:rsid w:val="002877E4"/>
    <w:rsid w:val="002A328A"/>
    <w:rsid w:val="002C745E"/>
    <w:rsid w:val="003048DC"/>
    <w:rsid w:val="0030514C"/>
    <w:rsid w:val="00333958"/>
    <w:rsid w:val="003B1F2D"/>
    <w:rsid w:val="003D02FD"/>
    <w:rsid w:val="004012B8"/>
    <w:rsid w:val="00404BFC"/>
    <w:rsid w:val="00452426"/>
    <w:rsid w:val="004A549B"/>
    <w:rsid w:val="004C55CF"/>
    <w:rsid w:val="00520884"/>
    <w:rsid w:val="00540067"/>
    <w:rsid w:val="00557091"/>
    <w:rsid w:val="005617AD"/>
    <w:rsid w:val="0057718A"/>
    <w:rsid w:val="005A7401"/>
    <w:rsid w:val="005C3A88"/>
    <w:rsid w:val="005C6512"/>
    <w:rsid w:val="005D4F65"/>
    <w:rsid w:val="005D5E9B"/>
    <w:rsid w:val="005E197A"/>
    <w:rsid w:val="00614683"/>
    <w:rsid w:val="00622628"/>
    <w:rsid w:val="0063187F"/>
    <w:rsid w:val="006627DA"/>
    <w:rsid w:val="00664308"/>
    <w:rsid w:val="006B3670"/>
    <w:rsid w:val="006D4821"/>
    <w:rsid w:val="00710388"/>
    <w:rsid w:val="007307F4"/>
    <w:rsid w:val="00776485"/>
    <w:rsid w:val="00796E59"/>
    <w:rsid w:val="007D17D5"/>
    <w:rsid w:val="00807C23"/>
    <w:rsid w:val="00830C24"/>
    <w:rsid w:val="0083557A"/>
    <w:rsid w:val="0086227B"/>
    <w:rsid w:val="00862DD5"/>
    <w:rsid w:val="00876195"/>
    <w:rsid w:val="008D05D8"/>
    <w:rsid w:val="008F7F2F"/>
    <w:rsid w:val="00915A33"/>
    <w:rsid w:val="00953344"/>
    <w:rsid w:val="00964375"/>
    <w:rsid w:val="0097258F"/>
    <w:rsid w:val="009748F9"/>
    <w:rsid w:val="00981626"/>
    <w:rsid w:val="00981EDA"/>
    <w:rsid w:val="0098396E"/>
    <w:rsid w:val="009847DE"/>
    <w:rsid w:val="00991873"/>
    <w:rsid w:val="009A291B"/>
    <w:rsid w:val="009E0E3B"/>
    <w:rsid w:val="009E6529"/>
    <w:rsid w:val="009F5B96"/>
    <w:rsid w:val="009F6C0B"/>
    <w:rsid w:val="00A0095B"/>
    <w:rsid w:val="00A00DA2"/>
    <w:rsid w:val="00A10692"/>
    <w:rsid w:val="00A10FFB"/>
    <w:rsid w:val="00A44F96"/>
    <w:rsid w:val="00AA0829"/>
    <w:rsid w:val="00AB72B1"/>
    <w:rsid w:val="00AD5D84"/>
    <w:rsid w:val="00AE4D46"/>
    <w:rsid w:val="00B03661"/>
    <w:rsid w:val="00B36DEA"/>
    <w:rsid w:val="00B37528"/>
    <w:rsid w:val="00B524BF"/>
    <w:rsid w:val="00B839D4"/>
    <w:rsid w:val="00B93C08"/>
    <w:rsid w:val="00BC56FB"/>
    <w:rsid w:val="00BE675D"/>
    <w:rsid w:val="00BF41B3"/>
    <w:rsid w:val="00C20E50"/>
    <w:rsid w:val="00C23522"/>
    <w:rsid w:val="00C748BE"/>
    <w:rsid w:val="00C856EC"/>
    <w:rsid w:val="00C903B8"/>
    <w:rsid w:val="00C91E73"/>
    <w:rsid w:val="00C9334B"/>
    <w:rsid w:val="00C93495"/>
    <w:rsid w:val="00CB5D9E"/>
    <w:rsid w:val="00CB6689"/>
    <w:rsid w:val="00CB7E09"/>
    <w:rsid w:val="00CC0132"/>
    <w:rsid w:val="00CE51AE"/>
    <w:rsid w:val="00D102AC"/>
    <w:rsid w:val="00D119B7"/>
    <w:rsid w:val="00D156A9"/>
    <w:rsid w:val="00D2241B"/>
    <w:rsid w:val="00D31908"/>
    <w:rsid w:val="00D52467"/>
    <w:rsid w:val="00D7202E"/>
    <w:rsid w:val="00D913F7"/>
    <w:rsid w:val="00D9555D"/>
    <w:rsid w:val="00DE241D"/>
    <w:rsid w:val="00DF7094"/>
    <w:rsid w:val="00E35457"/>
    <w:rsid w:val="00E47E6E"/>
    <w:rsid w:val="00E53D87"/>
    <w:rsid w:val="00E7048D"/>
    <w:rsid w:val="00E91ED7"/>
    <w:rsid w:val="00EB0483"/>
    <w:rsid w:val="00ED3D4E"/>
    <w:rsid w:val="00F11876"/>
    <w:rsid w:val="00F4694C"/>
    <w:rsid w:val="00F64E6F"/>
    <w:rsid w:val="00F77F36"/>
    <w:rsid w:val="00F95D02"/>
    <w:rsid w:val="00FA3EBC"/>
    <w:rsid w:val="00FA525A"/>
    <w:rsid w:val="00FA6104"/>
    <w:rsid w:val="00FD039C"/>
    <w:rsid w:val="00FD5117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5D5E9B"/>
    <w:pPr>
      <w:spacing w:after="180" w:line="288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uiPriority w:val="1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007987"/>
    <w:rPr>
      <w:rFonts w:ascii="Arial" w:eastAsia="Times New Roman" w:hAnsi="Arial" w:cs="Times New Roman"/>
      <w:b/>
      <w:bCs/>
      <w:color w:val="000000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333958"/>
    <w:rPr>
      <w:rFonts w:ascii="Arial" w:hAnsi="Arial" w:cs="Arial"/>
      <w:color w:val="000000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sz w:val="28"/>
      <w:szCs w:val="32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after="0"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333958"/>
    <w:rPr>
      <w:rFonts w:cs="Arial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tun\user\planificacion_ambiental\INFORM&#193;TICA\Plantillas\NextGeneratio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104275-63C6-4994-8C0E-A761269F1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NextGeneration.dotx</Template>
  <TotalTime>40</TotalTime>
  <Pages>6</Pages>
  <Words>753</Words>
  <Characters>4143</Characters>
  <Application>Microsoft Office Word</Application>
  <DocSecurity>8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Oscar</cp:lastModifiedBy>
  <cp:revision>10</cp:revision>
  <cp:lastPrinted>2022-03-01T13:29:00Z</cp:lastPrinted>
  <dcterms:created xsi:type="dcterms:W3CDTF">2023-03-14T07:09:00Z</dcterms:created>
  <dcterms:modified xsi:type="dcterms:W3CDTF">2025-06-16T07:00:00Z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