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125B9" w14:textId="314310CC" w:rsidR="00322658" w:rsidRDefault="00DD79F2" w:rsidP="00DD79F2">
      <w:pPr>
        <w:rPr>
          <w:rFonts w:eastAsia="Calibri" w:cs="Calibri"/>
          <w:b/>
          <w:sz w:val="32"/>
          <w:szCs w:val="32"/>
          <w:lang w:eastAsia="es-ES"/>
        </w:rPr>
      </w:pPr>
      <w:r w:rsidRPr="00DD79F2">
        <w:rPr>
          <w:rFonts w:eastAsia="Calibri" w:cs="Calibri"/>
          <w:b/>
          <w:sz w:val="32"/>
          <w:szCs w:val="32"/>
          <w:lang w:eastAsia="es-ES"/>
        </w:rPr>
        <w:t xml:space="preserve">Anexo </w:t>
      </w:r>
      <w:r>
        <w:rPr>
          <w:rFonts w:eastAsia="Calibri" w:cs="Calibri"/>
          <w:b/>
          <w:sz w:val="32"/>
          <w:szCs w:val="32"/>
          <w:lang w:eastAsia="es-ES"/>
        </w:rPr>
        <w:t>I</w:t>
      </w:r>
      <w:r w:rsidRPr="00DD79F2">
        <w:rPr>
          <w:rFonts w:eastAsia="Calibri" w:cs="Calibri"/>
          <w:b/>
          <w:sz w:val="32"/>
          <w:szCs w:val="32"/>
          <w:lang w:eastAsia="es-ES"/>
        </w:rPr>
        <w:t xml:space="preserve">I · </w:t>
      </w:r>
      <w:r>
        <w:rPr>
          <w:rFonts w:eastAsia="Calibri" w:cs="Calibri"/>
          <w:b/>
          <w:sz w:val="32"/>
          <w:szCs w:val="32"/>
          <w:lang w:eastAsia="es-ES"/>
        </w:rPr>
        <w:t xml:space="preserve">Resumen de </w:t>
      </w:r>
      <w:r w:rsidR="00C923EF">
        <w:rPr>
          <w:rFonts w:eastAsia="Calibri" w:cs="Calibri"/>
          <w:b/>
          <w:sz w:val="32"/>
          <w:szCs w:val="32"/>
          <w:lang w:eastAsia="es-ES"/>
        </w:rPr>
        <w:t>M</w:t>
      </w:r>
      <w:r>
        <w:rPr>
          <w:rFonts w:eastAsia="Calibri" w:cs="Calibri"/>
          <w:b/>
          <w:sz w:val="32"/>
          <w:szCs w:val="32"/>
          <w:lang w:eastAsia="es-ES"/>
        </w:rPr>
        <w:t>éritos</w:t>
      </w:r>
      <w:r w:rsidR="00C923EF">
        <w:rPr>
          <w:rFonts w:eastAsia="Calibri" w:cs="Calibri"/>
          <w:b/>
          <w:sz w:val="32"/>
          <w:szCs w:val="32"/>
          <w:lang w:eastAsia="es-ES"/>
        </w:rPr>
        <w:t>.</w:t>
      </w:r>
    </w:p>
    <w:p w14:paraId="14FDA747" w14:textId="77777777" w:rsidR="007E2034" w:rsidRDefault="007E2034" w:rsidP="007E2034">
      <w:pPr>
        <w:rPr>
          <w:b/>
          <w:sz w:val="32"/>
          <w:szCs w:val="32"/>
        </w:rPr>
      </w:pPr>
      <w:r>
        <w:rPr>
          <w:b/>
          <w:sz w:val="32"/>
          <w:szCs w:val="32"/>
        </w:rPr>
        <w:t>Evaluación para la acreditación de la figura de Profesor/a Contratado/a Doctor/a con vinculación clínica al sistema sanitario público de Aragón que permita el acceso a plazas de Profesor/a Permanente Laboral con dicha vinculación clínica.</w:t>
      </w:r>
    </w:p>
    <w:p w14:paraId="544FD552" w14:textId="4AB9D813" w:rsidR="00694FE8" w:rsidRPr="006C1868" w:rsidRDefault="00694FE8" w:rsidP="00694FE8">
      <w:pPr>
        <w:spacing w:after="0" w:line="336" w:lineRule="auto"/>
        <w:rPr>
          <w:rFonts w:eastAsia="Arial" w:cs="Arial"/>
          <w:b/>
          <w:lang w:val="es" w:eastAsia="es-ES"/>
        </w:rPr>
      </w:pPr>
      <w:bookmarkStart w:id="0" w:name="_GoBack"/>
      <w:bookmarkEnd w:id="0"/>
      <w:r w:rsidRPr="006C1868">
        <w:rPr>
          <w:rFonts w:eastAsia="Arial" w:cs="Arial"/>
          <w:b/>
          <w:lang w:val="es" w:eastAsia="es-ES"/>
        </w:rPr>
        <w:t>Instrucciones para la presentación del resumen de méritos</w:t>
      </w:r>
    </w:p>
    <w:p w14:paraId="15B790D8" w14:textId="13E3E6F7" w:rsidR="00694FE8" w:rsidRPr="00D71E2D" w:rsidRDefault="00694FE8" w:rsidP="00D71E2D">
      <w:pPr>
        <w:spacing w:before="120" w:after="0"/>
        <w:rPr>
          <w:rFonts w:eastAsia="Arial" w:cs="Arial"/>
          <w:i/>
          <w:lang w:val="es" w:eastAsia="es-ES"/>
        </w:rPr>
      </w:pPr>
      <w:r w:rsidRPr="006C1868">
        <w:rPr>
          <w:rFonts w:eastAsia="Arial" w:cs="Arial"/>
          <w:i/>
          <w:lang w:val="es" w:eastAsia="es-ES"/>
        </w:rPr>
        <w:t>La persona solicitante deberá cumplimentar la plantilla que se incluye a continuación. E</w:t>
      </w:r>
      <w:r w:rsidR="00893635">
        <w:rPr>
          <w:rFonts w:eastAsia="Arial" w:cs="Arial"/>
          <w:i/>
          <w:lang w:val="es" w:eastAsia="es-ES"/>
        </w:rPr>
        <w:t>n la misma</w:t>
      </w:r>
      <w:r w:rsidR="00DC0A84">
        <w:rPr>
          <w:rFonts w:eastAsia="Arial" w:cs="Arial"/>
          <w:i/>
          <w:lang w:val="es" w:eastAsia="es-ES"/>
        </w:rPr>
        <w:t>,</w:t>
      </w:r>
      <w:r w:rsidR="00893635">
        <w:rPr>
          <w:rFonts w:eastAsia="Arial" w:cs="Arial"/>
          <w:i/>
          <w:lang w:val="es" w:eastAsia="es-ES"/>
        </w:rPr>
        <w:t xml:space="preserve"> se </w:t>
      </w:r>
      <w:r w:rsidRPr="006C1868">
        <w:rPr>
          <w:rFonts w:eastAsia="Arial" w:cs="Arial"/>
          <w:i/>
          <w:lang w:val="es" w:eastAsia="es-ES"/>
        </w:rPr>
        <w:t>deben describir cada uno de los méritos presentados dentro de cada epígrafe. Una vez completada la plantilla se deberá</w:t>
      </w:r>
      <w:r w:rsidR="003C7331" w:rsidRPr="006C1868">
        <w:rPr>
          <w:rFonts w:eastAsia="Arial" w:cs="Arial"/>
          <w:i/>
          <w:lang w:val="es" w:eastAsia="es-ES"/>
        </w:rPr>
        <w:t xml:space="preserve"> </w:t>
      </w:r>
      <w:r w:rsidR="006C1868">
        <w:rPr>
          <w:rFonts w:eastAsia="Arial" w:cs="Arial"/>
          <w:i/>
          <w:lang w:val="es" w:eastAsia="es-ES"/>
        </w:rPr>
        <w:t>convertir a formato PDF</w:t>
      </w:r>
      <w:r w:rsidR="00D71E2D">
        <w:rPr>
          <w:rFonts w:eastAsia="Arial" w:cs="Arial"/>
          <w:i/>
          <w:lang w:val="es" w:eastAsia="es-ES"/>
        </w:rPr>
        <w:t xml:space="preserve">, firmar electrónicamente y denominarse </w:t>
      </w:r>
      <w:r w:rsidR="00D71E2D" w:rsidRPr="00D71E2D">
        <w:rPr>
          <w:rFonts w:eastAsia="Arial" w:cs="Arial"/>
          <w:i/>
          <w:lang w:val="es" w:eastAsia="es-ES"/>
        </w:rPr>
        <w:t>«Resumen.pdf»</w:t>
      </w:r>
      <w:r w:rsidR="00D71E2D">
        <w:rPr>
          <w:rFonts w:eastAsia="Arial" w:cs="Arial"/>
          <w:i/>
          <w:lang w:val="es" w:eastAsia="es-ES"/>
        </w:rPr>
        <w:t>.</w:t>
      </w:r>
    </w:p>
    <w:p w14:paraId="325D99C4" w14:textId="77777777" w:rsidR="00694FE8" w:rsidRPr="00026C98" w:rsidRDefault="00694FE8" w:rsidP="00026C98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4E8C1D1" w14:textId="77777777" w:rsidR="00C36CB4" w:rsidRPr="00026C98" w:rsidRDefault="00C36CB4" w:rsidP="00026C98">
      <w:pPr>
        <w:spacing w:after="0" w:line="336" w:lineRule="auto"/>
        <w:rPr>
          <w:rFonts w:eastAsia="Arial" w:cs="Arial"/>
          <w:b/>
          <w:lang w:val="es" w:eastAsia="es-ES"/>
        </w:rPr>
      </w:pPr>
      <w:r w:rsidRPr="00026C98">
        <w:rPr>
          <w:rFonts w:eastAsia="Arial" w:cs="Arial"/>
          <w:b/>
          <w:lang w:val="es" w:eastAsia="es-ES"/>
        </w:rPr>
        <w:t>DATOS DE LA PERSONA SOLICITANTE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438"/>
        <w:gridCol w:w="2381"/>
        <w:gridCol w:w="2410"/>
      </w:tblGrid>
      <w:tr w:rsidR="00C36CB4" w:rsidRPr="00C36CB4" w14:paraId="68C696B3" w14:textId="77777777" w:rsidTr="00047180">
        <w:tc>
          <w:tcPr>
            <w:tcW w:w="1526" w:type="dxa"/>
            <w:shd w:val="clear" w:color="auto" w:fill="D0CECE"/>
          </w:tcPr>
          <w:p w14:paraId="60604757" w14:textId="0FF69409" w:rsidR="00C36CB4" w:rsidRPr="00047180" w:rsidRDefault="00047180" w:rsidP="00047180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DNI (</w:t>
            </w:r>
            <w:r w:rsidR="00C36CB4" w:rsidRPr="00047180">
              <w:rPr>
                <w:rFonts w:eastAsia="Arial" w:cs="Arial"/>
                <w:b/>
                <w:lang w:val="es" w:eastAsia="es-ES"/>
              </w:rPr>
              <w:t>NIF</w:t>
            </w:r>
            <w:r>
              <w:rPr>
                <w:rFonts w:eastAsia="Arial" w:cs="Arial"/>
                <w:b/>
                <w:lang w:val="es" w:eastAsia="es-ES"/>
              </w:rPr>
              <w:t>)</w:t>
            </w:r>
            <w:r w:rsidR="00C36CB4" w:rsidRPr="00047180">
              <w:rPr>
                <w:rFonts w:eastAsia="Arial" w:cs="Arial"/>
                <w:b/>
                <w:lang w:val="es" w:eastAsia="es-ES"/>
              </w:rPr>
              <w:t>/</w:t>
            </w:r>
            <w:r>
              <w:rPr>
                <w:rFonts w:eastAsia="Arial" w:cs="Arial"/>
                <w:b/>
                <w:lang w:val="es" w:eastAsia="es-ES"/>
              </w:rPr>
              <w:t xml:space="preserve"> </w:t>
            </w:r>
            <w:r w:rsidR="00C36CB4" w:rsidRPr="00047180">
              <w:rPr>
                <w:rFonts w:eastAsia="Arial" w:cs="Arial"/>
                <w:b/>
                <w:lang w:val="es" w:eastAsia="es-ES"/>
              </w:rPr>
              <w:t>NIE</w:t>
            </w:r>
          </w:p>
        </w:tc>
        <w:tc>
          <w:tcPr>
            <w:tcW w:w="2438" w:type="dxa"/>
            <w:shd w:val="clear" w:color="auto" w:fill="D0CECE"/>
          </w:tcPr>
          <w:p w14:paraId="689DBB54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047180">
              <w:rPr>
                <w:rFonts w:eastAsia="Arial" w:cs="Arial"/>
                <w:b/>
                <w:lang w:val="es" w:eastAsia="es-ES"/>
              </w:rPr>
              <w:t>Apellido 1</w:t>
            </w:r>
          </w:p>
        </w:tc>
        <w:tc>
          <w:tcPr>
            <w:tcW w:w="2381" w:type="dxa"/>
            <w:shd w:val="clear" w:color="auto" w:fill="D0CECE"/>
          </w:tcPr>
          <w:p w14:paraId="062886D9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047180">
              <w:rPr>
                <w:rFonts w:eastAsia="Arial" w:cs="Arial"/>
                <w:b/>
                <w:lang w:val="es" w:eastAsia="es-ES"/>
              </w:rPr>
              <w:t>Apellido 2</w:t>
            </w:r>
          </w:p>
        </w:tc>
        <w:tc>
          <w:tcPr>
            <w:tcW w:w="2410" w:type="dxa"/>
            <w:shd w:val="clear" w:color="auto" w:fill="D0CECE"/>
          </w:tcPr>
          <w:p w14:paraId="5BC9D393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047180">
              <w:rPr>
                <w:rFonts w:eastAsia="Arial" w:cs="Arial"/>
                <w:b/>
                <w:lang w:val="es" w:eastAsia="es-ES"/>
              </w:rPr>
              <w:t>Nombre</w:t>
            </w:r>
          </w:p>
        </w:tc>
      </w:tr>
      <w:tr w:rsidR="00C36CB4" w:rsidRPr="00C36CB4" w14:paraId="30C3941D" w14:textId="77777777" w:rsidTr="00047180">
        <w:tc>
          <w:tcPr>
            <w:tcW w:w="1526" w:type="dxa"/>
          </w:tcPr>
          <w:p w14:paraId="25904B3D" w14:textId="77777777" w:rsidR="00C36CB4" w:rsidRPr="00047180" w:rsidRDefault="00C36CB4" w:rsidP="00C36CB4">
            <w:pPr>
              <w:tabs>
                <w:tab w:val="left" w:pos="377"/>
                <w:tab w:val="left" w:pos="549"/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2438" w:type="dxa"/>
            <w:shd w:val="clear" w:color="auto" w:fill="auto"/>
          </w:tcPr>
          <w:p w14:paraId="2BA32074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  <w:p w14:paraId="2C20CBF2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2381" w:type="dxa"/>
            <w:shd w:val="clear" w:color="auto" w:fill="auto"/>
          </w:tcPr>
          <w:p w14:paraId="013CD989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2410" w:type="dxa"/>
            <w:shd w:val="clear" w:color="auto" w:fill="auto"/>
          </w:tcPr>
          <w:p w14:paraId="16720F59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E3E45A1" w14:textId="0483CD6C" w:rsidR="00C36CB4" w:rsidRDefault="00C36CB4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4F6C5651" w14:textId="7F2A6B40" w:rsidR="001657FA" w:rsidRDefault="00DF1A0F" w:rsidP="0016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eastAsia="Arial" w:cs="Arial"/>
          <w:b/>
          <w:lang w:val="es" w:eastAsia="es-ES"/>
        </w:rPr>
      </w:pPr>
      <w:r>
        <w:rPr>
          <w:rFonts w:eastAsia="Arial" w:cs="Arial"/>
          <w:b/>
          <w:lang w:val="es" w:eastAsia="es-ES"/>
        </w:rPr>
        <w:t>AÑO DE LA CONVOCATORIA</w:t>
      </w:r>
      <w:r w:rsidR="001657FA">
        <w:rPr>
          <w:rFonts w:eastAsia="Arial" w:cs="Arial"/>
          <w:b/>
          <w:lang w:val="es" w:eastAsia="es-ES"/>
        </w:rPr>
        <w:t>:</w:t>
      </w:r>
    </w:p>
    <w:p w14:paraId="14E4ED98" w14:textId="77777777" w:rsidR="001657FA" w:rsidRDefault="001657FA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DE84983" w14:textId="47C5E711" w:rsidR="00207E9E" w:rsidRPr="00F157A0" w:rsidRDefault="00207E9E" w:rsidP="005018F0">
      <w:pP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RESUMEN DE MÉRITOS</w:t>
      </w:r>
    </w:p>
    <w:p w14:paraId="1358EBE7" w14:textId="5FAA656E" w:rsidR="00207E9E" w:rsidRDefault="005B2C47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>
        <w:rPr>
          <w:rFonts w:eastAsia="Arial" w:cs="Arial"/>
          <w:b/>
          <w:lang w:val="es" w:eastAsia="es-ES"/>
        </w:rPr>
        <w:t>1. EXPERIENCIA INVESTIGADORA</w:t>
      </w:r>
    </w:p>
    <w:p w14:paraId="555EB11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1.A. Publicaciones científicas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6CCE001F" w14:textId="77777777" w:rsidTr="00991897">
        <w:tc>
          <w:tcPr>
            <w:tcW w:w="2835" w:type="dxa"/>
            <w:gridSpan w:val="2"/>
            <w:vAlign w:val="center"/>
          </w:tcPr>
          <w:p w14:paraId="2CBBC333" w14:textId="3DEDA144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1.A. Publicaciones en revistas recogidas en JCR.</w:t>
            </w:r>
          </w:p>
          <w:p w14:paraId="3A3C5631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6086" w:type="dxa"/>
            <w:gridSpan w:val="2"/>
            <w:vAlign w:val="center"/>
          </w:tcPr>
          <w:p w14:paraId="37C3676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5E628679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 primera y última página del artículo. </w:t>
            </w:r>
          </w:p>
          <w:p w14:paraId="04CDC8AC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la(s) página(s) del índice, del número o volumen de la revista (en el caso de que no figure en la primera página del artículo). </w:t>
            </w:r>
          </w:p>
          <w:p w14:paraId="1630E500" w14:textId="0ACD53E6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En el caso de revistas electrónicas: dirección electrónica de la revista e identificación del artículo o localizador web. </w:t>
            </w:r>
          </w:p>
        </w:tc>
      </w:tr>
      <w:tr w:rsidR="00207E9E" w:rsidRPr="00F157A0" w14:paraId="03B5C55A" w14:textId="77777777" w:rsidTr="00991897">
        <w:tc>
          <w:tcPr>
            <w:tcW w:w="562" w:type="dxa"/>
          </w:tcPr>
          <w:p w14:paraId="35E79E4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1AFA46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1A427C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F519EBD" w14:textId="77777777" w:rsidTr="00991897">
        <w:tc>
          <w:tcPr>
            <w:tcW w:w="562" w:type="dxa"/>
          </w:tcPr>
          <w:p w14:paraId="6F60D2A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07D488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primer artículo presentado” </w:t>
            </w:r>
          </w:p>
          <w:p w14:paraId="1154150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61B740A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Revista</w:t>
            </w:r>
            <w:r w:rsidRPr="00F157A0">
              <w:rPr>
                <w:rFonts w:eastAsia="Arial" w:cs="Arial"/>
                <w:lang w:eastAsia="es-ES"/>
              </w:rPr>
              <w:t xml:space="preserve">: “Nombre de la revista” </w:t>
            </w:r>
            <w:r w:rsidRPr="00F157A0">
              <w:rPr>
                <w:rFonts w:eastAsia="Arial" w:cs="Arial"/>
                <w:b/>
                <w:lang w:eastAsia="es-ES"/>
              </w:rPr>
              <w:t>DOI</w:t>
            </w:r>
            <w:r w:rsidRPr="00F157A0">
              <w:rPr>
                <w:rFonts w:eastAsia="Arial" w:cs="Arial"/>
                <w:lang w:eastAsia="es-ES"/>
              </w:rPr>
              <w:t>: https://doi.org/xxxxxx</w:t>
            </w:r>
          </w:p>
          <w:p w14:paraId="4E38065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Volumen</w:t>
            </w:r>
            <w:r w:rsidRPr="00F157A0">
              <w:rPr>
                <w:rFonts w:eastAsia="Arial" w:cs="Arial"/>
                <w:lang w:val="es" w:eastAsia="es-ES"/>
              </w:rPr>
              <w:t xml:space="preserve">: NNN </w:t>
            </w:r>
            <w:r w:rsidRPr="00F157A0">
              <w:rPr>
                <w:rFonts w:eastAsia="Arial" w:cs="Arial"/>
                <w:b/>
                <w:lang w:val="es" w:eastAsia="es-ES"/>
              </w:rPr>
              <w:t>Páginas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nnn-nn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b/>
                <w:lang w:val="es" w:eastAsia="es-ES"/>
              </w:rPr>
              <w:t>Editorial</w:t>
            </w:r>
            <w:r w:rsidRPr="00F157A0">
              <w:rPr>
                <w:rFonts w:eastAsia="Arial" w:cs="Arial"/>
                <w:lang w:val="es" w:eastAsia="es-ES"/>
              </w:rPr>
              <w:t xml:space="preserve">: “Nombre editorial” </w:t>
            </w:r>
            <w:r w:rsidRPr="00F157A0">
              <w:rPr>
                <w:rFonts w:eastAsia="Arial" w:cs="Arial"/>
                <w:b/>
                <w:lang w:val="es" w:eastAsia="es-ES"/>
              </w:rPr>
              <w:t>Año de publicación</w:t>
            </w:r>
            <w:r w:rsidRPr="00F157A0">
              <w:rPr>
                <w:rFonts w:eastAsia="Arial" w:cs="Arial"/>
                <w:lang w:val="es" w:eastAsia="es-ES"/>
              </w:rPr>
              <w:t xml:space="preserve">: AAAA </w:t>
            </w:r>
            <w:r w:rsidRPr="00F157A0">
              <w:rPr>
                <w:rFonts w:eastAsia="Arial" w:cs="Arial"/>
                <w:b/>
                <w:lang w:val="es" w:eastAsia="es-ES"/>
              </w:rPr>
              <w:t>ISSN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xxxxxxxx</w:t>
            </w:r>
            <w:proofErr w:type="spellEnd"/>
          </w:p>
          <w:p w14:paraId="5658BA08" w14:textId="7AA1F7BE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="0038047B">
              <w:rPr>
                <w:rFonts w:eastAsia="Arial" w:cs="Arial"/>
                <w:b/>
                <w:lang w:val="es" w:eastAsia="es-ES"/>
              </w:rPr>
              <w:t xml:space="preserve"> (en el momento de la publicación del artículo)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24E5B11B" w14:textId="0D59AA9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JCR (AAAA):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Posición que ocupa la revista en la categoría: x de xx</w:t>
            </w:r>
          </w:p>
          <w:p w14:paraId="1AC81760" w14:textId="1BB77D64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Categoría: “Nombre categoría”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Tercil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Cuartil: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Qn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Número de citas en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Scopus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>: xx</w:t>
            </w:r>
          </w:p>
          <w:p w14:paraId="69522D8F" w14:textId="6D55278C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lastRenderedPageBreak/>
              <w:t>Número de autores firmantes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 Posición que ocupa la persona solicitante entre ellas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).</w:t>
            </w:r>
          </w:p>
          <w:p w14:paraId="09358B0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66244F0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19F7DF0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>«méritos 1A.pdf»</w:t>
            </w:r>
          </w:p>
          <w:p w14:paraId="553437E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F8413DF" w14:textId="77777777" w:rsidTr="00991897">
        <w:tc>
          <w:tcPr>
            <w:tcW w:w="562" w:type="dxa"/>
          </w:tcPr>
          <w:p w14:paraId="0943A23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</w:t>
            </w:r>
          </w:p>
        </w:tc>
        <w:tc>
          <w:tcPr>
            <w:tcW w:w="7088" w:type="dxa"/>
            <w:gridSpan w:val="2"/>
          </w:tcPr>
          <w:p w14:paraId="02B3AF0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segundo artículo presentado” </w:t>
            </w:r>
          </w:p>
          <w:p w14:paraId="424DF06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430CE2A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Revista</w:t>
            </w:r>
            <w:r w:rsidRPr="00F157A0">
              <w:rPr>
                <w:rFonts w:eastAsia="Arial" w:cs="Arial"/>
                <w:lang w:eastAsia="es-ES"/>
              </w:rPr>
              <w:t xml:space="preserve">: “Nombre de la revista” </w:t>
            </w:r>
            <w:r w:rsidRPr="00F157A0">
              <w:rPr>
                <w:rFonts w:eastAsia="Arial" w:cs="Arial"/>
                <w:b/>
                <w:lang w:eastAsia="es-ES"/>
              </w:rPr>
              <w:t>DOI</w:t>
            </w:r>
            <w:r w:rsidRPr="00F157A0">
              <w:rPr>
                <w:rFonts w:eastAsia="Arial" w:cs="Arial"/>
                <w:lang w:eastAsia="es-ES"/>
              </w:rPr>
              <w:t>: https://doi.org/xxxxxx</w:t>
            </w:r>
          </w:p>
          <w:p w14:paraId="60612BB0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Volumen</w:t>
            </w:r>
            <w:r w:rsidRPr="00F157A0">
              <w:rPr>
                <w:rFonts w:eastAsia="Arial" w:cs="Arial"/>
                <w:lang w:val="es" w:eastAsia="es-ES"/>
              </w:rPr>
              <w:t xml:space="preserve">: NNN </w:t>
            </w:r>
            <w:r w:rsidRPr="00F157A0">
              <w:rPr>
                <w:rFonts w:eastAsia="Arial" w:cs="Arial"/>
                <w:b/>
                <w:lang w:val="es" w:eastAsia="es-ES"/>
              </w:rPr>
              <w:t>Páginas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nnn-nn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b/>
                <w:lang w:val="es" w:eastAsia="es-ES"/>
              </w:rPr>
              <w:t>Editorial</w:t>
            </w:r>
            <w:r w:rsidRPr="00F157A0">
              <w:rPr>
                <w:rFonts w:eastAsia="Arial" w:cs="Arial"/>
                <w:lang w:val="es" w:eastAsia="es-ES"/>
              </w:rPr>
              <w:t xml:space="preserve">: “Nombre editorial” </w:t>
            </w:r>
            <w:r w:rsidRPr="00F157A0">
              <w:rPr>
                <w:rFonts w:eastAsia="Arial" w:cs="Arial"/>
                <w:b/>
                <w:lang w:val="es" w:eastAsia="es-ES"/>
              </w:rPr>
              <w:t>Año de publicación</w:t>
            </w:r>
            <w:r w:rsidRPr="00F157A0">
              <w:rPr>
                <w:rFonts w:eastAsia="Arial" w:cs="Arial"/>
                <w:lang w:val="es" w:eastAsia="es-ES"/>
              </w:rPr>
              <w:t xml:space="preserve">: AAAA </w:t>
            </w:r>
            <w:r w:rsidRPr="00F157A0">
              <w:rPr>
                <w:rFonts w:eastAsia="Arial" w:cs="Arial"/>
                <w:b/>
                <w:lang w:val="es" w:eastAsia="es-ES"/>
              </w:rPr>
              <w:t>ISSN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xxxxxxxx</w:t>
            </w:r>
            <w:proofErr w:type="spellEnd"/>
          </w:p>
          <w:p w14:paraId="0AD5F02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4C6AF39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JCR (AAAA):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nnnn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Posición que ocupa la revista en la categoría: x de xx</w:t>
            </w:r>
          </w:p>
          <w:p w14:paraId="3E10BA02" w14:textId="4D19EA8C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Categoría: “Nombre categoría”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Tercil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Tn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Cuartil: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Qn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 xml:space="preserve"> Número de citas en </w:t>
            </w:r>
            <w:proofErr w:type="spellStart"/>
            <w:r w:rsidRPr="00F157A0">
              <w:rPr>
                <w:rFonts w:eastAsia="Arial" w:cs="Arial"/>
                <w:lang w:val="es" w:eastAsia="es-ES"/>
              </w:rPr>
              <w:t>Scopus</w:t>
            </w:r>
            <w:proofErr w:type="spellEnd"/>
            <w:r w:rsidRPr="00F157A0">
              <w:rPr>
                <w:rFonts w:eastAsia="Arial" w:cs="Arial"/>
                <w:lang w:val="es" w:eastAsia="es-ES"/>
              </w:rPr>
              <w:t>: xx</w:t>
            </w:r>
          </w:p>
          <w:p w14:paraId="3C6929AF" w14:textId="77777777" w:rsidR="00470755" w:rsidRPr="00F157A0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Número de autores firmantes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 Posición que ocupa la persona solicitante entre ellas (</w:t>
            </w:r>
            <w:proofErr w:type="spellStart"/>
            <w:r>
              <w:rPr>
                <w:rFonts w:eastAsia="Arial" w:cs="Arial"/>
                <w:lang w:val="es" w:eastAsia="es-ES"/>
              </w:rPr>
              <w:t>nnnnn</w:t>
            </w:r>
            <w:proofErr w:type="spellEnd"/>
            <w:r>
              <w:rPr>
                <w:rFonts w:eastAsia="Arial" w:cs="Arial"/>
                <w:lang w:val="es" w:eastAsia="es-ES"/>
              </w:rPr>
              <w:t>).</w:t>
            </w:r>
          </w:p>
          <w:p w14:paraId="22BCAEC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B88D54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B6B540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08DD7340" w14:textId="77777777" w:rsidTr="00991897">
        <w:tc>
          <w:tcPr>
            <w:tcW w:w="562" w:type="dxa"/>
          </w:tcPr>
          <w:p w14:paraId="78FB1EB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4D71280" w14:textId="1179B9CE" w:rsidR="00207E9E" w:rsidRPr="0019242C" w:rsidRDefault="0019242C" w:rsidP="00C42F20">
            <w:pPr>
              <w:spacing w:after="0"/>
              <w:rPr>
                <w:rFonts w:eastAsia="Arial" w:cs="Arial"/>
                <w:i/>
                <w:lang w:val="es" w:eastAsia="es-ES"/>
              </w:rPr>
            </w:pPr>
            <w:r w:rsidRPr="0019242C">
              <w:rPr>
                <w:rFonts w:eastAsia="Arial" w:cs="Arial"/>
                <w:i/>
                <w:lang w:val="es" w:eastAsia="es-ES"/>
              </w:rPr>
              <w:t>Copie y pegue tantas veces como sea necesario</w:t>
            </w:r>
          </w:p>
        </w:tc>
        <w:tc>
          <w:tcPr>
            <w:tcW w:w="1271" w:type="dxa"/>
            <w:vMerge/>
          </w:tcPr>
          <w:p w14:paraId="59ED8A3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8C219BB" w14:textId="77777777" w:rsidTr="00991897">
        <w:tc>
          <w:tcPr>
            <w:tcW w:w="562" w:type="dxa"/>
          </w:tcPr>
          <w:p w14:paraId="329B01F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FA8396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3AEECD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961D20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68C25D9B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1.B. Libros y capítulos de libros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106"/>
        <w:gridCol w:w="1980"/>
      </w:tblGrid>
      <w:tr w:rsidR="00207E9E" w:rsidRPr="00F157A0" w14:paraId="6A8967C8" w14:textId="77777777" w:rsidTr="00991897">
        <w:tc>
          <w:tcPr>
            <w:tcW w:w="2835" w:type="dxa"/>
            <w:gridSpan w:val="2"/>
            <w:vAlign w:val="center"/>
          </w:tcPr>
          <w:p w14:paraId="038DFD12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1.B. Libros y capítulos de libros</w:t>
            </w:r>
          </w:p>
        </w:tc>
        <w:tc>
          <w:tcPr>
            <w:tcW w:w="6086" w:type="dxa"/>
            <w:gridSpan w:val="2"/>
            <w:vAlign w:val="center"/>
          </w:tcPr>
          <w:p w14:paraId="7932556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1B027323" w14:textId="77777777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Copias de portada y título, autores (o editores), créditos del libro (editorial, ISBN, ...), índice, año de publicación y depósito legal (comité científico de la editorial o publicación). </w:t>
            </w:r>
          </w:p>
          <w:p w14:paraId="4807B3CC" w14:textId="77777777" w:rsidR="00207E9E" w:rsidRPr="00F157A0" w:rsidRDefault="00207E9E" w:rsidP="005B2C47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En el caso de capítulos de libros, incluir además: primera y última página del capítulo, índice de capítulos en el que figure la contribución del solicitante.</w:t>
            </w:r>
          </w:p>
        </w:tc>
      </w:tr>
      <w:tr w:rsidR="00207E9E" w:rsidRPr="00F157A0" w14:paraId="2C0D921B" w14:textId="77777777" w:rsidTr="00991897">
        <w:tc>
          <w:tcPr>
            <w:tcW w:w="562" w:type="dxa"/>
          </w:tcPr>
          <w:p w14:paraId="345F593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6379" w:type="dxa"/>
            <w:gridSpan w:val="2"/>
          </w:tcPr>
          <w:p w14:paraId="48EE92F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980" w:type="dxa"/>
          </w:tcPr>
          <w:p w14:paraId="0388A42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A221277" w14:textId="77777777" w:rsidTr="00991897">
        <w:trPr>
          <w:trHeight w:val="1053"/>
        </w:trPr>
        <w:tc>
          <w:tcPr>
            <w:tcW w:w="562" w:type="dxa"/>
          </w:tcPr>
          <w:p w14:paraId="1FAAE2E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6379" w:type="dxa"/>
            <w:gridSpan w:val="2"/>
          </w:tcPr>
          <w:p w14:paraId="79CFDAF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libro/capítulo presentado” </w:t>
            </w:r>
          </w:p>
          <w:p w14:paraId="360FF2CC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35651109" w14:textId="77777777" w:rsidR="00470755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4379666E" w14:textId="77777777" w:rsidR="00470755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Libro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 Capítulo de libro. </w:t>
            </w:r>
          </w:p>
          <w:p w14:paraId="1CE25773" w14:textId="235B690C" w:rsidR="00207E9E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lang w:val="es" w:eastAsia="es-ES"/>
              </w:rPr>
              <w:t xml:space="preserve">Editorial de prestigio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Nacional.</w:t>
            </w:r>
          </w:p>
          <w:p w14:paraId="04D9C38F" w14:textId="4ED6FA2E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Autor/a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>Editor/a Coordinador/a. Número de autores (</w:t>
            </w:r>
            <w:proofErr w:type="spellStart"/>
            <w:r>
              <w:rPr>
                <w:rFonts w:eastAsia="Arial" w:cs="Arial"/>
                <w:lang w:eastAsia="es-ES"/>
              </w:rPr>
              <w:t>nnnnn</w:t>
            </w:r>
            <w:proofErr w:type="spellEnd"/>
            <w:r>
              <w:rPr>
                <w:rFonts w:eastAsia="Arial" w:cs="Arial"/>
                <w:lang w:eastAsia="es-ES"/>
              </w:rPr>
              <w:t>).</w:t>
            </w:r>
          </w:p>
          <w:p w14:paraId="03E6B700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2419A5D" w14:textId="28489772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</w:p>
        </w:tc>
        <w:tc>
          <w:tcPr>
            <w:tcW w:w="1980" w:type="dxa"/>
            <w:vMerge w:val="restart"/>
          </w:tcPr>
          <w:p w14:paraId="19CBB5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1B.pdf»</w:t>
            </w:r>
          </w:p>
          <w:p w14:paraId="36FE056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97872D2" w14:textId="77777777" w:rsidTr="00991897">
        <w:tc>
          <w:tcPr>
            <w:tcW w:w="562" w:type="dxa"/>
          </w:tcPr>
          <w:p w14:paraId="182B351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6379" w:type="dxa"/>
            <w:gridSpan w:val="2"/>
          </w:tcPr>
          <w:p w14:paraId="4CA0E01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libro/capítulo presentado” </w:t>
            </w:r>
          </w:p>
          <w:p w14:paraId="52C0B9C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572D1D43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78C8683B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Libro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 Capítulo de libro. </w:t>
            </w:r>
          </w:p>
          <w:p w14:paraId="3B5397EB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lang w:val="es" w:eastAsia="es-ES"/>
              </w:rPr>
              <w:t xml:space="preserve">Editorial de prestigio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Nacional.</w:t>
            </w:r>
          </w:p>
          <w:p w14:paraId="10F7EF36" w14:textId="77777777" w:rsidR="00470755" w:rsidRPr="00F157A0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Autor/a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>Editor/a Coordinador/a. Número de autores (</w:t>
            </w:r>
            <w:proofErr w:type="spellStart"/>
            <w:r>
              <w:rPr>
                <w:rFonts w:eastAsia="Arial" w:cs="Arial"/>
                <w:lang w:eastAsia="es-ES"/>
              </w:rPr>
              <w:t>nnnnn</w:t>
            </w:r>
            <w:proofErr w:type="spellEnd"/>
            <w:r>
              <w:rPr>
                <w:rFonts w:eastAsia="Arial" w:cs="Arial"/>
                <w:lang w:eastAsia="es-ES"/>
              </w:rPr>
              <w:t>).</w:t>
            </w:r>
          </w:p>
          <w:p w14:paraId="402A0902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B878DD6" w14:textId="45073286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A5928A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0985BE4" w14:textId="77777777" w:rsidTr="00991897">
        <w:tc>
          <w:tcPr>
            <w:tcW w:w="562" w:type="dxa"/>
          </w:tcPr>
          <w:p w14:paraId="0CD99CF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6379" w:type="dxa"/>
            <w:gridSpan w:val="2"/>
          </w:tcPr>
          <w:p w14:paraId="1367457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7BE08D4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72834FE" w14:textId="77777777" w:rsidTr="00991897">
        <w:tc>
          <w:tcPr>
            <w:tcW w:w="562" w:type="dxa"/>
          </w:tcPr>
          <w:p w14:paraId="200A332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6379" w:type="dxa"/>
            <w:gridSpan w:val="2"/>
          </w:tcPr>
          <w:p w14:paraId="4258A28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D60D71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C85D17D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4C25A64" w14:textId="08BF503C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1.C. Proyectos de investigación </w:t>
      </w:r>
      <w:r w:rsidR="00322658">
        <w:rPr>
          <w:rFonts w:eastAsia="Arial" w:cs="Arial"/>
          <w:b/>
          <w:lang w:val="es" w:eastAsia="es-ES"/>
        </w:rPr>
        <w:t>y</w:t>
      </w:r>
      <w:r w:rsidRPr="00F157A0">
        <w:rPr>
          <w:rFonts w:eastAsia="Arial" w:cs="Arial"/>
          <w:b/>
          <w:lang w:val="es" w:eastAsia="es-ES"/>
        </w:rPr>
        <w:t xml:space="preserve"> contratos de investigación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70128007" w14:textId="77777777" w:rsidTr="00991897">
        <w:tc>
          <w:tcPr>
            <w:tcW w:w="2835" w:type="dxa"/>
            <w:gridSpan w:val="2"/>
            <w:vAlign w:val="center"/>
          </w:tcPr>
          <w:p w14:paraId="2F1267B9" w14:textId="7CFE330B" w:rsidR="00207E9E" w:rsidRPr="00F157A0" w:rsidRDefault="00207E9E" w:rsidP="005B2C47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1.C. Proyectos de investigación </w:t>
            </w:r>
            <w:r w:rsidR="005B2C47">
              <w:rPr>
                <w:rFonts w:eastAsia="Arial" w:cs="Arial"/>
                <w:b/>
                <w:lang w:val="es" w:eastAsia="es-ES"/>
              </w:rPr>
              <w:t xml:space="preserve"> y contratos de investigación</w:t>
            </w:r>
          </w:p>
        </w:tc>
        <w:tc>
          <w:tcPr>
            <w:tcW w:w="6086" w:type="dxa"/>
            <w:gridSpan w:val="2"/>
            <w:vAlign w:val="center"/>
          </w:tcPr>
          <w:p w14:paraId="7022034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008451CE" w14:textId="4E9879FA" w:rsidR="005B2C47" w:rsidRDefault="005B2C47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Tipo de convocatoria (pública, privada) y ámbito de la misma (autonómica, estatal, europeo u otro ámbito internacional)</w:t>
            </w:r>
          </w:p>
          <w:p w14:paraId="63E51AFA" w14:textId="5F775853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del documento oficial de concesión. </w:t>
            </w:r>
          </w:p>
          <w:p w14:paraId="6748D4A4" w14:textId="5EA2B633" w:rsidR="00207E9E" w:rsidRPr="00F157A0" w:rsidRDefault="00207E9E" w:rsidP="005B2C47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Copias firmadas por la universidad o el responsable del proyecto en las que figure la documentación que soporte los datos incluidos en el resumen</w:t>
            </w:r>
            <w:r w:rsidR="005B2C47">
              <w:rPr>
                <w:rFonts w:eastAsia="Arial" w:cs="Arial"/>
                <w:lang w:val="es" w:eastAsia="es-ES"/>
              </w:rPr>
              <w:t xml:space="preserve"> (duración del proyecto / contrato financiado, participación grado de responsabilidad en el proyecto)</w:t>
            </w:r>
            <w:r w:rsidRPr="00F157A0">
              <w:rPr>
                <w:rFonts w:eastAsia="Arial" w:cs="Arial"/>
                <w:lang w:val="es" w:eastAsia="es-ES"/>
              </w:rPr>
              <w:t>.</w:t>
            </w:r>
          </w:p>
        </w:tc>
      </w:tr>
      <w:tr w:rsidR="00207E9E" w:rsidRPr="00F157A0" w14:paraId="70AF6AE5" w14:textId="77777777" w:rsidTr="00991897">
        <w:tc>
          <w:tcPr>
            <w:tcW w:w="562" w:type="dxa"/>
          </w:tcPr>
          <w:p w14:paraId="10C66E5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78341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17A021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7A42631B" w14:textId="77777777" w:rsidTr="00991897">
        <w:tc>
          <w:tcPr>
            <w:tcW w:w="562" w:type="dxa"/>
          </w:tcPr>
          <w:p w14:paraId="14A4D01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5CEB3B3" w14:textId="0784D79E" w:rsidR="005B2C47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</w:t>
            </w:r>
            <w:r w:rsidR="00207E9E" w:rsidRPr="00F157A0">
              <w:rPr>
                <w:rFonts w:eastAsia="Arial" w:cs="Arial"/>
                <w:b/>
                <w:lang w:eastAsia="es-ES"/>
              </w:rPr>
              <w:t>:</w:t>
            </w:r>
            <w:r w:rsidR="00207E9E" w:rsidRPr="00F157A0">
              <w:rPr>
                <w:rFonts w:eastAsia="Arial" w:cs="Arial"/>
                <w:lang w:eastAsia="es-ES"/>
              </w:rPr>
              <w:t xml:space="preserve"> “Nombre del proyecto/identificación del contrato”</w:t>
            </w:r>
          </w:p>
          <w:p w14:paraId="11D02122" w14:textId="72B3498D" w:rsidR="00207E9E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Tipo de convocatoria:</w:t>
            </w:r>
            <w:r>
              <w:rPr>
                <w:rFonts w:eastAsia="Arial" w:cs="Arial"/>
                <w:lang w:eastAsia="es-ES"/>
              </w:rPr>
              <w:t xml:space="preserve">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A</w:t>
            </w:r>
            <w:r>
              <w:rPr>
                <w:rFonts w:eastAsia="Arial" w:cs="Arial"/>
                <w:lang w:eastAsia="es-ES"/>
              </w:rPr>
              <w:t xml:space="preserve">utonómica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statal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uropea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 </w:t>
            </w:r>
            <w:r w:rsidR="00470755">
              <w:rPr>
                <w:rFonts w:eastAsia="Arial" w:cs="Arial"/>
                <w:lang w:eastAsia="es-ES"/>
              </w:rPr>
              <w:t>O</w:t>
            </w:r>
            <w:r>
              <w:rPr>
                <w:rFonts w:eastAsia="Arial" w:cs="Arial"/>
                <w:lang w:eastAsia="es-ES"/>
              </w:rPr>
              <w:t>tro ámbito internacional</w:t>
            </w:r>
            <w:r w:rsidR="00470755">
              <w:rPr>
                <w:rFonts w:eastAsia="Arial" w:cs="Arial"/>
                <w:lang w:eastAsia="es-ES"/>
              </w:rPr>
              <w:t>.</w:t>
            </w:r>
          </w:p>
          <w:p w14:paraId="4CDEB21B" w14:textId="3891F27A" w:rsidR="005B2C47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Duración del proyecto /</w:t>
            </w:r>
            <w:r>
              <w:rPr>
                <w:rFonts w:eastAsia="Arial" w:cs="Arial"/>
                <w:b/>
                <w:lang w:eastAsia="es-ES"/>
              </w:rPr>
              <w:t xml:space="preserve"> </w:t>
            </w:r>
            <w:r w:rsidRPr="005B2C47">
              <w:rPr>
                <w:rFonts w:eastAsia="Arial" w:cs="Arial"/>
                <w:b/>
                <w:lang w:eastAsia="es-ES"/>
              </w:rPr>
              <w:t>contrato financiado:</w:t>
            </w:r>
          </w:p>
          <w:p w14:paraId="382E58E5" w14:textId="3040E9A4" w:rsidR="005B2C47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 xml:space="preserve">Participación y grado de responsabilidad: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I</w:t>
            </w:r>
            <w:r>
              <w:rPr>
                <w:rFonts w:eastAsia="Arial" w:cs="Arial"/>
                <w:lang w:eastAsia="es-ES"/>
              </w:rPr>
              <w:t xml:space="preserve">nvestigador/a </w:t>
            </w:r>
            <w:r w:rsidR="00470755">
              <w:rPr>
                <w:rFonts w:eastAsia="Arial" w:cs="Arial"/>
                <w:lang w:eastAsia="es-ES"/>
              </w:rPr>
              <w:t>P</w:t>
            </w:r>
            <w:r>
              <w:rPr>
                <w:rFonts w:eastAsia="Arial" w:cs="Arial"/>
                <w:lang w:eastAsia="es-ES"/>
              </w:rPr>
              <w:t xml:space="preserve">rincipal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C</w:t>
            </w:r>
            <w:r>
              <w:rPr>
                <w:rFonts w:eastAsia="Arial" w:cs="Arial"/>
                <w:lang w:eastAsia="es-ES"/>
              </w:rPr>
              <w:t xml:space="preserve">olaborador/a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qué)____________</w:t>
            </w:r>
          </w:p>
          <w:p w14:paraId="7893C4DA" w14:textId="2B42AE8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57F3E58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42B9D3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1C.pdf»</w:t>
            </w:r>
          </w:p>
          <w:p w14:paraId="6DE80CD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n-US" w:eastAsia="es-ES"/>
              </w:rPr>
            </w:pPr>
          </w:p>
        </w:tc>
      </w:tr>
      <w:tr w:rsidR="00207E9E" w:rsidRPr="00F157A0" w14:paraId="2A1CC37E" w14:textId="77777777" w:rsidTr="00991897">
        <w:tc>
          <w:tcPr>
            <w:tcW w:w="562" w:type="dxa"/>
          </w:tcPr>
          <w:p w14:paraId="5FE1078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56E9D413" w14:textId="2F98EE40" w:rsidR="00207E9E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</w:t>
            </w:r>
            <w:r w:rsidR="00207E9E" w:rsidRPr="00F157A0">
              <w:rPr>
                <w:rFonts w:eastAsia="Arial" w:cs="Arial"/>
                <w:b/>
                <w:lang w:eastAsia="es-ES"/>
              </w:rPr>
              <w:t>:</w:t>
            </w:r>
            <w:r w:rsidR="00207E9E" w:rsidRPr="00F157A0">
              <w:rPr>
                <w:rFonts w:eastAsia="Arial" w:cs="Arial"/>
                <w:lang w:eastAsia="es-ES"/>
              </w:rPr>
              <w:t xml:space="preserve"> “Nombre del proyecto/identificación del contrato” </w:t>
            </w:r>
          </w:p>
          <w:p w14:paraId="12E8193A" w14:textId="25BA78A6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Tipo de convocatoria:</w:t>
            </w:r>
            <w:r>
              <w:rPr>
                <w:rFonts w:eastAsia="Arial" w:cs="Arial"/>
                <w:lang w:eastAsia="es-ES"/>
              </w:rPr>
              <w:t xml:space="preserve">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A</w:t>
            </w:r>
            <w:r>
              <w:rPr>
                <w:rFonts w:eastAsia="Arial" w:cs="Arial"/>
                <w:lang w:eastAsia="es-ES"/>
              </w:rPr>
              <w:t xml:space="preserve">utonómica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statal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uropea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 </w:t>
            </w:r>
            <w:r w:rsidR="00470755">
              <w:rPr>
                <w:rFonts w:eastAsia="Arial" w:cs="Arial"/>
                <w:lang w:eastAsia="es-ES"/>
              </w:rPr>
              <w:t>O</w:t>
            </w:r>
            <w:r>
              <w:rPr>
                <w:rFonts w:eastAsia="Arial" w:cs="Arial"/>
                <w:lang w:eastAsia="es-ES"/>
              </w:rPr>
              <w:t>tro ámbito internacional</w:t>
            </w:r>
            <w:r w:rsidRPr="00F157A0">
              <w:rPr>
                <w:rFonts w:eastAsia="Arial" w:cs="Arial"/>
                <w:lang w:eastAsia="es-ES"/>
              </w:rPr>
              <w:t xml:space="preserve"> </w:t>
            </w:r>
          </w:p>
          <w:p w14:paraId="6D1C938B" w14:textId="77777777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Duración del proyecto /</w:t>
            </w:r>
            <w:r>
              <w:rPr>
                <w:rFonts w:eastAsia="Arial" w:cs="Arial"/>
                <w:b/>
                <w:lang w:eastAsia="es-ES"/>
              </w:rPr>
              <w:t xml:space="preserve"> </w:t>
            </w:r>
            <w:r w:rsidRPr="005B2C47">
              <w:rPr>
                <w:rFonts w:eastAsia="Arial" w:cs="Arial"/>
                <w:b/>
                <w:lang w:eastAsia="es-ES"/>
              </w:rPr>
              <w:t>contrato financiado:</w:t>
            </w:r>
          </w:p>
          <w:p w14:paraId="7C5534A7" w14:textId="66849035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 xml:space="preserve">Participación y grado de responsabilidad: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I</w:t>
            </w:r>
            <w:r>
              <w:rPr>
                <w:rFonts w:eastAsia="Arial" w:cs="Arial"/>
                <w:lang w:eastAsia="es-ES"/>
              </w:rPr>
              <w:t xml:space="preserve">nvestigador/a </w:t>
            </w:r>
            <w:r w:rsidR="00470755">
              <w:rPr>
                <w:rFonts w:eastAsia="Arial" w:cs="Arial"/>
                <w:lang w:eastAsia="es-ES"/>
              </w:rPr>
              <w:t>P</w:t>
            </w:r>
            <w:r>
              <w:rPr>
                <w:rFonts w:eastAsia="Arial" w:cs="Arial"/>
                <w:lang w:eastAsia="es-ES"/>
              </w:rPr>
              <w:t xml:space="preserve">rincipal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C</w:t>
            </w:r>
            <w:r>
              <w:rPr>
                <w:rFonts w:eastAsia="Arial" w:cs="Arial"/>
                <w:lang w:eastAsia="es-ES"/>
              </w:rPr>
              <w:t xml:space="preserve">olaborador/a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qué)____________</w:t>
            </w:r>
          </w:p>
          <w:p w14:paraId="65FC246B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6379D28A" w14:textId="63198B26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1271" w:type="dxa"/>
            <w:vMerge/>
          </w:tcPr>
          <w:p w14:paraId="538ED8B7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7EF8BA2D" w14:textId="77777777" w:rsidTr="00991897">
        <w:tc>
          <w:tcPr>
            <w:tcW w:w="562" w:type="dxa"/>
          </w:tcPr>
          <w:p w14:paraId="2C84788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71110FB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94A1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AE06D90" w14:textId="77777777" w:rsidTr="00991897">
        <w:tc>
          <w:tcPr>
            <w:tcW w:w="562" w:type="dxa"/>
          </w:tcPr>
          <w:p w14:paraId="270B475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6BC72C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8D040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E60170C" w14:textId="77777777" w:rsidR="00D96478" w:rsidRPr="00F157A0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95EF96D" w14:textId="77777777" w:rsidR="00D96478" w:rsidRPr="00F157A0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723DC1D4" w14:textId="6760D88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1.D. Transferencia de tecnología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06D5E956" w14:textId="77777777" w:rsidTr="00991897">
        <w:tc>
          <w:tcPr>
            <w:tcW w:w="2835" w:type="dxa"/>
            <w:gridSpan w:val="2"/>
            <w:vAlign w:val="center"/>
          </w:tcPr>
          <w:p w14:paraId="4641C37F" w14:textId="7A6DCC90" w:rsidR="00207E9E" w:rsidRPr="00F157A0" w:rsidRDefault="00207E9E" w:rsidP="00F97A2E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1.D. </w:t>
            </w:r>
            <w:r w:rsidR="00F97A2E">
              <w:rPr>
                <w:rFonts w:eastAsia="Arial" w:cs="Arial"/>
                <w:b/>
                <w:lang w:val="es" w:eastAsia="es-ES"/>
              </w:rPr>
              <w:t>Aportaciones de investigación que produzcan transferencia tecnológica y contribuyan a la innovación en el sector productivo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</w:t>
            </w:r>
          </w:p>
        </w:tc>
        <w:tc>
          <w:tcPr>
            <w:tcW w:w="6086" w:type="dxa"/>
            <w:gridSpan w:val="2"/>
            <w:vAlign w:val="center"/>
          </w:tcPr>
          <w:p w14:paraId="63F5C51D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los documentos oficiales de registro y concesión. </w:t>
            </w:r>
          </w:p>
          <w:p w14:paraId="6697CB8A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los documentos que acrediten la explotación de patentes. </w:t>
            </w:r>
          </w:p>
          <w:p w14:paraId="68685D73" w14:textId="77777777" w:rsidR="00207E9E" w:rsidRPr="00F157A0" w:rsidRDefault="00207E9E" w:rsidP="00F97A2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97A2E">
              <w:rPr>
                <w:rFonts w:eastAsia="Arial" w:cs="Arial"/>
                <w:lang w:val="es" w:eastAsia="es-ES"/>
              </w:rPr>
              <w:t>Copia de los documentos que acrediten la transferencia de tecnología y otros resultados de I+D.</w:t>
            </w:r>
            <w:r w:rsidRPr="00F157A0">
              <w:rPr>
                <w:rFonts w:cs="Arial"/>
              </w:rPr>
              <w:t xml:space="preserve"> </w:t>
            </w:r>
          </w:p>
        </w:tc>
      </w:tr>
      <w:tr w:rsidR="00207E9E" w:rsidRPr="00F157A0" w14:paraId="6818ED74" w14:textId="77777777" w:rsidTr="00991897">
        <w:tc>
          <w:tcPr>
            <w:tcW w:w="562" w:type="dxa"/>
          </w:tcPr>
          <w:p w14:paraId="5765329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Nº</w:t>
            </w:r>
          </w:p>
        </w:tc>
        <w:tc>
          <w:tcPr>
            <w:tcW w:w="7088" w:type="dxa"/>
            <w:gridSpan w:val="2"/>
          </w:tcPr>
          <w:p w14:paraId="6052234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4A20D1A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3DCDEFC1" w14:textId="77777777" w:rsidTr="00991897">
        <w:trPr>
          <w:trHeight w:val="370"/>
        </w:trPr>
        <w:tc>
          <w:tcPr>
            <w:tcW w:w="562" w:type="dxa"/>
          </w:tcPr>
          <w:p w14:paraId="1F5A74E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EE5F91E" w14:textId="7A34C481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Identificación:</w:t>
            </w:r>
          </w:p>
          <w:p w14:paraId="3907AD79" w14:textId="18F8E13F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6C437BC3" w14:textId="5FF444FE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73EFCA5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1D.pdf»</w:t>
            </w:r>
          </w:p>
          <w:p w14:paraId="513372F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76E7E6F" w14:textId="77777777" w:rsidTr="00991897">
        <w:tc>
          <w:tcPr>
            <w:tcW w:w="562" w:type="dxa"/>
          </w:tcPr>
          <w:p w14:paraId="2073954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64CDB718" w14:textId="26FEF212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Identificación:</w:t>
            </w:r>
          </w:p>
          <w:p w14:paraId="45508926" w14:textId="55637D60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0D32C0A7" w14:textId="6CAD0974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F1583CF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62EB3C64" w14:textId="77777777" w:rsidTr="00991897">
        <w:tc>
          <w:tcPr>
            <w:tcW w:w="562" w:type="dxa"/>
          </w:tcPr>
          <w:p w14:paraId="54F520E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AFBD05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974DA6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14F66BD" w14:textId="77777777" w:rsidTr="00991897">
        <w:tc>
          <w:tcPr>
            <w:tcW w:w="562" w:type="dxa"/>
          </w:tcPr>
          <w:p w14:paraId="7578B12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231036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D5D59E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FD8908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622C9C13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1.E. Dirección de tesis doctorales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5D858E7D" w14:textId="77777777" w:rsidTr="00991897">
        <w:tc>
          <w:tcPr>
            <w:tcW w:w="2835" w:type="dxa"/>
            <w:gridSpan w:val="2"/>
            <w:vAlign w:val="center"/>
          </w:tcPr>
          <w:p w14:paraId="646C5E71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1.E. Dirección de tesis doctorales</w:t>
            </w:r>
          </w:p>
        </w:tc>
        <w:tc>
          <w:tcPr>
            <w:tcW w:w="6086" w:type="dxa"/>
            <w:gridSpan w:val="2"/>
            <w:vAlign w:val="center"/>
          </w:tcPr>
          <w:p w14:paraId="2C6FF137" w14:textId="0786A920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Certificado de la universidad en el que se incluya: nombre de</w:t>
            </w:r>
            <w:r w:rsidR="00A92259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lang w:val="es" w:eastAsia="es-ES"/>
              </w:rPr>
              <w:t>l</w:t>
            </w:r>
            <w:r w:rsidR="00A92259">
              <w:rPr>
                <w:rFonts w:eastAsia="Arial" w:cs="Arial"/>
                <w:lang w:val="es" w:eastAsia="es-ES"/>
              </w:rPr>
              <w:t>a</w:t>
            </w:r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="00A92259">
              <w:rPr>
                <w:rFonts w:eastAsia="Arial" w:cs="Arial"/>
                <w:lang w:val="es" w:eastAsia="es-ES"/>
              </w:rPr>
              <w:t xml:space="preserve">persona </w:t>
            </w:r>
            <w:r w:rsidRPr="00F157A0">
              <w:rPr>
                <w:rFonts w:eastAsia="Arial" w:cs="Arial"/>
                <w:lang w:val="es" w:eastAsia="es-ES"/>
              </w:rPr>
              <w:t>doctor</w:t>
            </w:r>
            <w:r w:rsidR="00A92259">
              <w:rPr>
                <w:rFonts w:eastAsia="Arial" w:cs="Arial"/>
                <w:lang w:val="es" w:eastAsia="es-ES"/>
              </w:rPr>
              <w:t>ada</w:t>
            </w:r>
            <w:r w:rsidRPr="00F157A0">
              <w:rPr>
                <w:rFonts w:eastAsia="Arial" w:cs="Arial"/>
                <w:lang w:val="es" w:eastAsia="es-ES"/>
              </w:rPr>
              <w:t xml:space="preserve">, título de la tesis, </w:t>
            </w:r>
            <w:r w:rsidR="003A220F" w:rsidRPr="00F157A0">
              <w:rPr>
                <w:rFonts w:eastAsia="Arial" w:cs="Arial"/>
                <w:lang w:val="es" w:eastAsia="es-ES"/>
              </w:rPr>
              <w:t>director/a (es/as)</w:t>
            </w:r>
            <w:r w:rsidRPr="00F157A0">
              <w:rPr>
                <w:rFonts w:eastAsia="Arial" w:cs="Arial"/>
                <w:lang w:val="es" w:eastAsia="es-ES"/>
              </w:rPr>
              <w:t>, calificación, mención de doctorado europeo (en su caso), mención de calidad del programa de doctorado (en su caso) y premio extraordinario (en su caso).</w:t>
            </w:r>
          </w:p>
        </w:tc>
      </w:tr>
      <w:tr w:rsidR="00207E9E" w:rsidRPr="00F157A0" w14:paraId="3BC5A82F" w14:textId="77777777" w:rsidTr="00991897">
        <w:tc>
          <w:tcPr>
            <w:tcW w:w="562" w:type="dxa"/>
          </w:tcPr>
          <w:p w14:paraId="67B8447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328BC5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6CCE274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2D6CC72" w14:textId="77777777" w:rsidTr="00991897">
        <w:tc>
          <w:tcPr>
            <w:tcW w:w="562" w:type="dxa"/>
          </w:tcPr>
          <w:p w14:paraId="28D1E16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6BFF29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tesis” </w:t>
            </w:r>
          </w:p>
          <w:p w14:paraId="5CCA9F70" w14:textId="3D47F80B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Nombre doctor</w:t>
            </w:r>
            <w:r w:rsidR="00F97A2E">
              <w:rPr>
                <w:rFonts w:eastAsia="Arial" w:cs="Arial"/>
                <w:b/>
                <w:lang w:val="es" w:eastAsia="es-ES"/>
              </w:rPr>
              <w:t>/a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: </w:t>
            </w:r>
            <w:r w:rsidRPr="00F157A0">
              <w:rPr>
                <w:rFonts w:eastAsia="Arial" w:cs="Arial"/>
                <w:lang w:val="es" w:eastAsia="es-ES"/>
              </w:rPr>
              <w:t>“Nombre”</w:t>
            </w:r>
          </w:p>
          <w:p w14:paraId="35297FC1" w14:textId="0AB0E8BF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Número de directores de tesis:</w:t>
            </w:r>
          </w:p>
          <w:p w14:paraId="356DE33A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Calificación</w:t>
            </w:r>
            <w:r>
              <w:rPr>
                <w:rFonts w:eastAsia="Arial" w:cs="Arial"/>
                <w:b/>
                <w:lang w:val="es" w:eastAsia="es-ES"/>
              </w:rPr>
              <w:t>:</w:t>
            </w:r>
          </w:p>
          <w:p w14:paraId="4E106905" w14:textId="7102D138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 xml:space="preserve">Mención doctorado internacional: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Sí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No</w:t>
            </w:r>
          </w:p>
          <w:p w14:paraId="4C8673CF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Descripción</w:t>
            </w:r>
            <w:r w:rsidR="00F97A2E">
              <w:rPr>
                <w:rFonts w:eastAsia="Arial" w:cs="Arial"/>
                <w:b/>
                <w:lang w:val="es" w:eastAsia="es-ES"/>
              </w:rPr>
              <w:t>:</w:t>
            </w:r>
          </w:p>
          <w:p w14:paraId="6F8750E9" w14:textId="78D63399" w:rsidR="00F97A2E" w:rsidRPr="00F157A0" w:rsidRDefault="00F97A2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3537E20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1E.pdf»</w:t>
            </w:r>
          </w:p>
          <w:p w14:paraId="3BE7B35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45492725" w14:textId="77777777" w:rsidTr="00991897">
        <w:tc>
          <w:tcPr>
            <w:tcW w:w="562" w:type="dxa"/>
          </w:tcPr>
          <w:p w14:paraId="456DF6B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69EF1B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tesis” </w:t>
            </w:r>
          </w:p>
          <w:p w14:paraId="63D803DD" w14:textId="77777777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Nombre doctor</w:t>
            </w:r>
            <w:r>
              <w:rPr>
                <w:rFonts w:eastAsia="Arial" w:cs="Arial"/>
                <w:b/>
                <w:lang w:val="es" w:eastAsia="es-ES"/>
              </w:rPr>
              <w:t>/a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: </w:t>
            </w:r>
            <w:r w:rsidRPr="00F157A0">
              <w:rPr>
                <w:rFonts w:eastAsia="Arial" w:cs="Arial"/>
                <w:lang w:val="es" w:eastAsia="es-ES"/>
              </w:rPr>
              <w:t>“Nombre”</w:t>
            </w:r>
          </w:p>
          <w:p w14:paraId="71192AFF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Número de directores de tesis:</w:t>
            </w:r>
          </w:p>
          <w:p w14:paraId="6D936BA6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Calificación</w:t>
            </w:r>
            <w:r>
              <w:rPr>
                <w:rFonts w:eastAsia="Arial" w:cs="Arial"/>
                <w:b/>
                <w:lang w:val="es" w:eastAsia="es-ES"/>
              </w:rPr>
              <w:t>:</w:t>
            </w:r>
          </w:p>
          <w:p w14:paraId="4B95B89D" w14:textId="77777777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 xml:space="preserve">Mención doctorado internacional: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Sí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No</w:t>
            </w:r>
          </w:p>
          <w:p w14:paraId="6C44DE55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Descripción</w:t>
            </w:r>
            <w:r w:rsidR="00F97A2E">
              <w:rPr>
                <w:rFonts w:eastAsia="Arial" w:cs="Arial"/>
                <w:b/>
                <w:lang w:val="es" w:eastAsia="es-ES"/>
              </w:rPr>
              <w:t>:</w:t>
            </w:r>
          </w:p>
          <w:p w14:paraId="1E2C22A9" w14:textId="3860951A" w:rsidR="00F97A2E" w:rsidRPr="00F157A0" w:rsidRDefault="00F97A2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E3A7FE5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447D9AB8" w14:textId="77777777" w:rsidTr="00991897">
        <w:tc>
          <w:tcPr>
            <w:tcW w:w="562" w:type="dxa"/>
          </w:tcPr>
          <w:p w14:paraId="226F7DB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2A360BE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673688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0F6DB663" w14:textId="77777777" w:rsidTr="00991897">
        <w:tc>
          <w:tcPr>
            <w:tcW w:w="562" w:type="dxa"/>
          </w:tcPr>
          <w:p w14:paraId="21A56DF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627896D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474078F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7EFAA3D7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706C71ED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1.F. Congresos, conferencias, seminarios 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40B829CF" w14:textId="77777777" w:rsidTr="00991897">
        <w:tc>
          <w:tcPr>
            <w:tcW w:w="2835" w:type="dxa"/>
            <w:gridSpan w:val="2"/>
            <w:vAlign w:val="center"/>
          </w:tcPr>
          <w:p w14:paraId="0B5B9700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1.F. Contribuciones presentadas en congresos, conferencias, seminarios u otros tipos de reuniones de relevancia científica</w:t>
            </w:r>
          </w:p>
        </w:tc>
        <w:tc>
          <w:tcPr>
            <w:tcW w:w="6086" w:type="dxa"/>
            <w:gridSpan w:val="2"/>
            <w:vAlign w:val="center"/>
          </w:tcPr>
          <w:p w14:paraId="53BC7EE4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 de la carátula, índice de autores, y primera y última página del libro de resúmenes de la reunión científica.</w:t>
            </w:r>
          </w:p>
          <w:p w14:paraId="015CCAE5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 del resumen presentado.</w:t>
            </w:r>
          </w:p>
          <w:p w14:paraId="5FE07367" w14:textId="77777777" w:rsidR="00207E9E" w:rsidRPr="00F157A0" w:rsidRDefault="00207E9E" w:rsidP="00B61861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que acredite el tipo de participación. </w:t>
            </w:r>
          </w:p>
        </w:tc>
      </w:tr>
      <w:tr w:rsidR="00207E9E" w:rsidRPr="00F157A0" w14:paraId="2B41D24E" w14:textId="77777777" w:rsidTr="00991897">
        <w:tc>
          <w:tcPr>
            <w:tcW w:w="562" w:type="dxa"/>
          </w:tcPr>
          <w:p w14:paraId="7428C50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5B1AE39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319B3B6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5930CA9" w14:textId="77777777" w:rsidTr="00991897">
        <w:tc>
          <w:tcPr>
            <w:tcW w:w="562" w:type="dxa"/>
          </w:tcPr>
          <w:p w14:paraId="172DBA8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2CB2BC73" w14:textId="22E2645C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Título:</w:t>
            </w:r>
          </w:p>
          <w:p w14:paraId="6230EF64" w14:textId="4F7385CD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Indicios de calidad:</w:t>
            </w:r>
          </w:p>
          <w:p w14:paraId="700349DF" w14:textId="59749293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</w:t>
            </w:r>
          </w:p>
          <w:p w14:paraId="2F19045C" w14:textId="6CECFE6C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Ponencia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Comunicación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Póster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cuál)</w:t>
            </w:r>
          </w:p>
          <w:p w14:paraId="505A8040" w14:textId="21E57E6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lastRenderedPageBreak/>
              <w:t>Descripción</w:t>
            </w:r>
            <w:r w:rsidR="00B61861">
              <w:rPr>
                <w:rFonts w:eastAsia="Arial" w:cs="Arial"/>
                <w:b/>
                <w:lang w:eastAsia="es-ES"/>
              </w:rPr>
              <w:t>:</w:t>
            </w:r>
          </w:p>
          <w:p w14:paraId="3AF6E69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2CF9632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>«méritos 1F.pdf»</w:t>
            </w:r>
          </w:p>
          <w:p w14:paraId="765CEA3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5F52032" w14:textId="77777777" w:rsidTr="00991897">
        <w:tc>
          <w:tcPr>
            <w:tcW w:w="562" w:type="dxa"/>
          </w:tcPr>
          <w:p w14:paraId="55599BD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</w:t>
            </w:r>
          </w:p>
        </w:tc>
        <w:tc>
          <w:tcPr>
            <w:tcW w:w="7088" w:type="dxa"/>
            <w:gridSpan w:val="2"/>
          </w:tcPr>
          <w:p w14:paraId="7C2EC586" w14:textId="77777777" w:rsidR="00B61861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Título:</w:t>
            </w:r>
          </w:p>
          <w:p w14:paraId="295CA7E8" w14:textId="77777777" w:rsidR="00B61861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Indicios de calidad:</w:t>
            </w:r>
          </w:p>
          <w:p w14:paraId="62A23D6E" w14:textId="77777777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</w:t>
            </w:r>
          </w:p>
          <w:p w14:paraId="051B901D" w14:textId="77777777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Ponencia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Comunicación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Póster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cuál)</w:t>
            </w:r>
          </w:p>
          <w:p w14:paraId="19D6ECB3" w14:textId="77777777" w:rsidR="00207E9E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Descripción:</w:t>
            </w:r>
          </w:p>
          <w:p w14:paraId="576D2DDE" w14:textId="59FB541E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2857C10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3AFF5105" w14:textId="77777777" w:rsidTr="00991897">
        <w:tc>
          <w:tcPr>
            <w:tcW w:w="562" w:type="dxa"/>
          </w:tcPr>
          <w:p w14:paraId="47E0E25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195855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CD1784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C0CADA8" w14:textId="77777777" w:rsidTr="00991897">
        <w:tc>
          <w:tcPr>
            <w:tcW w:w="562" w:type="dxa"/>
          </w:tcPr>
          <w:p w14:paraId="6FD40CF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501A1D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AAA8DC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D6ED4A2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FE0131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1.G. Participación en ensayos clínicos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450D9B68" w14:textId="77777777" w:rsidTr="00991897">
        <w:tc>
          <w:tcPr>
            <w:tcW w:w="2835" w:type="dxa"/>
            <w:gridSpan w:val="2"/>
            <w:vAlign w:val="center"/>
          </w:tcPr>
          <w:p w14:paraId="2248EA5E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1.G. Participación en ensayos clínicos valorándose especialmente la participación como Investigador/a Principal</w:t>
            </w:r>
          </w:p>
        </w:tc>
        <w:tc>
          <w:tcPr>
            <w:tcW w:w="6086" w:type="dxa"/>
            <w:gridSpan w:val="2"/>
            <w:vAlign w:val="center"/>
          </w:tcPr>
          <w:p w14:paraId="53DB5618" w14:textId="77777777" w:rsidR="00207E9E" w:rsidRDefault="00207E9E" w:rsidP="00C42F20">
            <w:pPr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Aportar certificación y autorización del ensayo por un organismo oficial y </w:t>
            </w:r>
            <w:r w:rsidR="00185D81">
              <w:rPr>
                <w:rFonts w:eastAsia="Arial" w:cs="Arial"/>
                <w:lang w:val="es" w:eastAsia="es-ES"/>
              </w:rPr>
              <w:t>comités éticos.</w:t>
            </w:r>
          </w:p>
          <w:p w14:paraId="6253D48A" w14:textId="153178AD" w:rsidR="00185D81" w:rsidRPr="00F157A0" w:rsidRDefault="00185D81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Tipo de participación</w:t>
            </w:r>
          </w:p>
        </w:tc>
      </w:tr>
      <w:tr w:rsidR="00207E9E" w:rsidRPr="00F157A0" w14:paraId="1CC21200" w14:textId="77777777" w:rsidTr="00991897">
        <w:tc>
          <w:tcPr>
            <w:tcW w:w="562" w:type="dxa"/>
          </w:tcPr>
          <w:p w14:paraId="360FC67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63E7DD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66F09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195A8D9" w14:textId="77777777" w:rsidTr="00991897">
        <w:tc>
          <w:tcPr>
            <w:tcW w:w="562" w:type="dxa"/>
          </w:tcPr>
          <w:p w14:paraId="5C393D5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AF2834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Nombre ensayo:</w:t>
            </w:r>
            <w:r w:rsidRPr="00F157A0">
              <w:rPr>
                <w:rFonts w:eastAsia="Arial" w:cs="Arial"/>
                <w:lang w:eastAsia="es-ES"/>
              </w:rPr>
              <w:t xml:space="preserve"> “Nombre del ensayo” </w:t>
            </w:r>
          </w:p>
          <w:p w14:paraId="64A20FE1" w14:textId="4B19F323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Datos identificativos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14936122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participación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38481E94" w14:textId="2693F10E" w:rsidR="00185D81" w:rsidRPr="00F157A0" w:rsidRDefault="00185D8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1271" w:type="dxa"/>
            <w:vMerge w:val="restart"/>
          </w:tcPr>
          <w:p w14:paraId="41C9E690" w14:textId="39D2200B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1G.pdf»</w:t>
            </w:r>
          </w:p>
          <w:p w14:paraId="799EF12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4B0DCE3" w14:textId="77777777" w:rsidTr="00991897">
        <w:tc>
          <w:tcPr>
            <w:tcW w:w="562" w:type="dxa"/>
          </w:tcPr>
          <w:p w14:paraId="457B84A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E9C726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Nombre ensayo:</w:t>
            </w:r>
            <w:r w:rsidRPr="00F157A0">
              <w:rPr>
                <w:rFonts w:eastAsia="Arial" w:cs="Arial"/>
                <w:lang w:eastAsia="es-ES"/>
              </w:rPr>
              <w:t xml:space="preserve"> “Nombre del ensayo” </w:t>
            </w:r>
          </w:p>
          <w:p w14:paraId="42DE9A30" w14:textId="6ADCF5E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Datos identificativos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32DAA135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participación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</w:t>
            </w:r>
          </w:p>
          <w:p w14:paraId="70CDEE10" w14:textId="7C53B884" w:rsidR="00185D81" w:rsidRPr="00F157A0" w:rsidRDefault="00185D8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2732D8B8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24CCCC11" w14:textId="77777777" w:rsidTr="00991897">
        <w:tc>
          <w:tcPr>
            <w:tcW w:w="562" w:type="dxa"/>
          </w:tcPr>
          <w:p w14:paraId="7016ECB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3A8348A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86D60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6BE266B" w14:textId="77777777" w:rsidTr="00991897">
        <w:tc>
          <w:tcPr>
            <w:tcW w:w="562" w:type="dxa"/>
          </w:tcPr>
          <w:p w14:paraId="5FBD6A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00B0CD7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9C7882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7D4A057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58FA48A9" w14:textId="5B38171C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2. EXPERIENCIA DOCENTE Y ASISTENCIAL </w:t>
      </w:r>
    </w:p>
    <w:p w14:paraId="14C26AE4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2.1. Experiencia docente universitaria </w:t>
      </w:r>
    </w:p>
    <w:p w14:paraId="018B6B19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2.1.A. Amplitud, diversidad, intensidad, responsabilidad, ciclos, tipo de docencia universitaria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817"/>
        <w:gridCol w:w="1577"/>
      </w:tblGrid>
      <w:tr w:rsidR="00207E9E" w:rsidRPr="00F157A0" w14:paraId="0ABC5105" w14:textId="77777777" w:rsidTr="00991897">
        <w:trPr>
          <w:cantSplit/>
          <w:trHeight w:val="1073"/>
        </w:trPr>
        <w:tc>
          <w:tcPr>
            <w:tcW w:w="1877" w:type="pct"/>
            <w:gridSpan w:val="2"/>
            <w:vAlign w:val="center"/>
          </w:tcPr>
          <w:p w14:paraId="5C984F62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2.1.A. Amplitud, intensidad, diversidad, grado de responsabilidad, ciclos y tipo de docencia en su ámbito disciplinar universitario en enseñanzas regladas. </w:t>
            </w:r>
          </w:p>
          <w:p w14:paraId="5A2A505F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Dirección de TFG y TFM </w:t>
            </w:r>
          </w:p>
        </w:tc>
        <w:tc>
          <w:tcPr>
            <w:tcW w:w="3123" w:type="pct"/>
            <w:gridSpan w:val="2"/>
            <w:vAlign w:val="center"/>
          </w:tcPr>
          <w:p w14:paraId="245A35CA" w14:textId="7D093E33" w:rsidR="00207E9E" w:rsidRPr="003C6AA4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3C6AA4">
              <w:rPr>
                <w:rFonts w:eastAsia="Arial" w:cs="Arial"/>
                <w:lang w:val="es" w:eastAsia="es-ES"/>
              </w:rPr>
              <w:t>Certificación de la u</w:t>
            </w:r>
            <w:r w:rsidR="00BD736D" w:rsidRPr="003C6AA4">
              <w:rPr>
                <w:rFonts w:eastAsia="Arial" w:cs="Arial"/>
                <w:lang w:val="es" w:eastAsia="es-ES"/>
              </w:rPr>
              <w:t>niversidad donde se expliciten</w:t>
            </w:r>
            <w:r w:rsidRPr="003C6AA4">
              <w:rPr>
                <w:rFonts w:eastAsia="Arial" w:cs="Arial"/>
                <w:lang w:val="es" w:eastAsia="es-ES"/>
              </w:rPr>
              <w:t xml:space="preserve"> </w:t>
            </w:r>
            <w:r w:rsidR="00185D81" w:rsidRPr="003C6AA4">
              <w:rPr>
                <w:rFonts w:eastAsia="Arial" w:cs="Arial"/>
                <w:lang w:val="es" w:eastAsia="es-ES"/>
              </w:rPr>
              <w:t xml:space="preserve">los </w:t>
            </w:r>
            <w:r w:rsidRPr="003C6AA4">
              <w:rPr>
                <w:rFonts w:eastAsia="Arial" w:cs="Arial"/>
                <w:lang w:val="es" w:eastAsia="es-ES"/>
              </w:rPr>
              <w:t>puestos ocupados y la docencia impartida oficialmente, con especificación de las materia</w:t>
            </w:r>
            <w:r w:rsidR="005B1FC8">
              <w:rPr>
                <w:rFonts w:eastAsia="Arial" w:cs="Arial"/>
                <w:lang w:val="es" w:eastAsia="es-ES"/>
              </w:rPr>
              <w:t>s</w:t>
            </w:r>
            <w:r w:rsidR="00185D81" w:rsidRPr="003C6AA4">
              <w:rPr>
                <w:rFonts w:eastAsia="Arial" w:cs="Arial"/>
                <w:lang w:val="es" w:eastAsia="es-ES"/>
              </w:rPr>
              <w:t>,</w:t>
            </w:r>
            <w:r w:rsidRPr="003C6AA4">
              <w:rPr>
                <w:rFonts w:eastAsia="Arial" w:cs="Arial"/>
                <w:lang w:val="es" w:eastAsia="es-ES"/>
              </w:rPr>
              <w:t xml:space="preserve"> el grado de responsabilidad</w:t>
            </w:r>
            <w:r w:rsidR="00185D81" w:rsidRPr="003C6AA4">
              <w:rPr>
                <w:rFonts w:eastAsia="Arial" w:cs="Arial"/>
                <w:lang w:val="es" w:eastAsia="es-ES"/>
              </w:rPr>
              <w:t xml:space="preserve"> y el número de horas</w:t>
            </w:r>
            <w:r w:rsidR="008A07BB" w:rsidRPr="003C6AA4">
              <w:rPr>
                <w:rFonts w:eastAsia="Arial" w:cs="Arial"/>
                <w:lang w:val="es" w:eastAsia="es-ES"/>
              </w:rPr>
              <w:t xml:space="preserve"> impartidas</w:t>
            </w:r>
            <w:r w:rsidR="005B1FC8">
              <w:rPr>
                <w:rFonts w:eastAsia="Arial" w:cs="Arial"/>
                <w:lang w:val="es" w:eastAsia="es-ES"/>
              </w:rPr>
              <w:t>.</w:t>
            </w:r>
          </w:p>
          <w:p w14:paraId="33CE41BA" w14:textId="34BA7A96" w:rsidR="00207E9E" w:rsidRPr="00F157A0" w:rsidRDefault="00207E9E" w:rsidP="00DD3E5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que indique el número de TFM y TFG dirigidos incluyendo el nombre y calificación obtenida por el alumno. </w:t>
            </w:r>
          </w:p>
        </w:tc>
      </w:tr>
      <w:tr w:rsidR="00207E9E" w:rsidRPr="00F157A0" w14:paraId="274166BA" w14:textId="77777777" w:rsidTr="00991897">
        <w:tc>
          <w:tcPr>
            <w:tcW w:w="300" w:type="pct"/>
          </w:tcPr>
          <w:p w14:paraId="757CD52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87" w:type="pct"/>
            <w:gridSpan w:val="2"/>
          </w:tcPr>
          <w:p w14:paraId="51092230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13" w:type="pct"/>
          </w:tcPr>
          <w:p w14:paraId="6671652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2BDF0B63" w14:textId="77777777" w:rsidTr="00991897">
        <w:tc>
          <w:tcPr>
            <w:tcW w:w="300" w:type="pct"/>
          </w:tcPr>
          <w:p w14:paraId="130EA8D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87" w:type="pct"/>
            <w:gridSpan w:val="2"/>
          </w:tcPr>
          <w:p w14:paraId="34700D95" w14:textId="6E79801E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49C5DFE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 w:val="restart"/>
          </w:tcPr>
          <w:p w14:paraId="472C55E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>«méritos 2.1.A.pdf»</w:t>
            </w:r>
          </w:p>
          <w:p w14:paraId="0AE91BE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307DE566" w14:textId="77777777" w:rsidTr="00991897">
        <w:tc>
          <w:tcPr>
            <w:tcW w:w="300" w:type="pct"/>
          </w:tcPr>
          <w:p w14:paraId="26C492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</w:t>
            </w:r>
          </w:p>
        </w:tc>
        <w:tc>
          <w:tcPr>
            <w:tcW w:w="3787" w:type="pct"/>
            <w:gridSpan w:val="2"/>
          </w:tcPr>
          <w:p w14:paraId="5E345764" w14:textId="4634F91B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190987F3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1DB128FB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01AD348E" w14:textId="77777777" w:rsidTr="00991897">
        <w:tc>
          <w:tcPr>
            <w:tcW w:w="300" w:type="pct"/>
          </w:tcPr>
          <w:p w14:paraId="68D6471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87" w:type="pct"/>
            <w:gridSpan w:val="2"/>
          </w:tcPr>
          <w:p w14:paraId="7F71BFF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49DEC15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4245F74" w14:textId="77777777" w:rsidTr="00991897">
        <w:tc>
          <w:tcPr>
            <w:tcW w:w="300" w:type="pct"/>
          </w:tcPr>
          <w:p w14:paraId="6CC5D34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87" w:type="pct"/>
            <w:gridSpan w:val="2"/>
          </w:tcPr>
          <w:p w14:paraId="7C47EEC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6EA0A69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26EA23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951A685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2.1.B.  Docencia universitaria no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2"/>
        <w:gridCol w:w="3673"/>
        <w:gridCol w:w="1722"/>
      </w:tblGrid>
      <w:tr w:rsidR="00207E9E" w:rsidRPr="00F157A0" w14:paraId="0258BB4E" w14:textId="77777777" w:rsidTr="00991897">
        <w:trPr>
          <w:cantSplit/>
          <w:trHeight w:val="557"/>
        </w:trPr>
        <w:tc>
          <w:tcPr>
            <w:tcW w:w="1876" w:type="pct"/>
            <w:gridSpan w:val="2"/>
            <w:vAlign w:val="center"/>
          </w:tcPr>
          <w:p w14:paraId="1C6DF8F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2.1.B. </w:t>
            </w:r>
          </w:p>
          <w:p w14:paraId="41F3C0A4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Amplitud, intensidad, diversidad, grado de responsabilidad, y tipo de docencia universitaria no reglada.</w:t>
            </w:r>
          </w:p>
        </w:tc>
        <w:tc>
          <w:tcPr>
            <w:tcW w:w="3124" w:type="pct"/>
            <w:gridSpan w:val="2"/>
            <w:vAlign w:val="center"/>
          </w:tcPr>
          <w:p w14:paraId="3F3228EC" w14:textId="70730C8E" w:rsidR="00207E9E" w:rsidRPr="00F157A0" w:rsidRDefault="00207E9E" w:rsidP="005C15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Cuando se trate de docencia en enseñanzas de títulos propios se requerirá informe del responsable de la unidad u organismo de la universidad encargado con especificaciones de</w:t>
            </w:r>
            <w:r w:rsidR="005C158A">
              <w:rPr>
                <w:rFonts w:eastAsia="Arial" w:cs="Arial"/>
                <w:lang w:val="es" w:eastAsia="es-ES"/>
              </w:rPr>
              <w:t xml:space="preserve">l número de </w:t>
            </w:r>
            <w:r w:rsidRPr="00F157A0">
              <w:rPr>
                <w:rFonts w:eastAsia="Arial" w:cs="Arial"/>
                <w:lang w:val="es" w:eastAsia="es-ES"/>
              </w:rPr>
              <w:t>horas</w:t>
            </w:r>
            <w:r w:rsidR="005C158A">
              <w:rPr>
                <w:rFonts w:eastAsia="Arial" w:cs="Arial"/>
                <w:lang w:val="es" w:eastAsia="es-ES"/>
              </w:rPr>
              <w:t xml:space="preserve"> impartidas </w:t>
            </w:r>
            <w:r w:rsidRPr="00F157A0">
              <w:rPr>
                <w:rFonts w:eastAsia="Arial" w:cs="Arial"/>
                <w:lang w:val="es" w:eastAsia="es-ES"/>
              </w:rPr>
              <w:t xml:space="preserve">, cursos, tipo de docencia, etc. </w:t>
            </w:r>
          </w:p>
        </w:tc>
      </w:tr>
      <w:tr w:rsidR="00207E9E" w:rsidRPr="00F157A0" w14:paraId="4D5F5F20" w14:textId="77777777" w:rsidTr="00991897">
        <w:tc>
          <w:tcPr>
            <w:tcW w:w="300" w:type="pct"/>
          </w:tcPr>
          <w:p w14:paraId="2116637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72F1EA8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45BF0CE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58829596" w14:textId="77777777" w:rsidTr="00991897">
        <w:tc>
          <w:tcPr>
            <w:tcW w:w="300" w:type="pct"/>
          </w:tcPr>
          <w:p w14:paraId="5ED11A9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06461A77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5C158A">
              <w:rPr>
                <w:rFonts w:eastAsia="Arial" w:cs="Arial"/>
                <w:b/>
                <w:lang w:eastAsia="es-ES"/>
              </w:rPr>
              <w:t>:</w:t>
            </w:r>
          </w:p>
          <w:p w14:paraId="16F666D5" w14:textId="37D8767B" w:rsidR="005C158A" w:rsidRPr="00F157A0" w:rsidRDefault="005C158A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 w:val="restart"/>
          </w:tcPr>
          <w:p w14:paraId="05D3A78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2.1.B.pdf»</w:t>
            </w:r>
          </w:p>
          <w:p w14:paraId="23CF08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8F68EAA" w14:textId="77777777" w:rsidTr="00991897">
        <w:tc>
          <w:tcPr>
            <w:tcW w:w="300" w:type="pct"/>
          </w:tcPr>
          <w:p w14:paraId="24B175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9183B93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5C158A">
              <w:rPr>
                <w:rFonts w:eastAsia="Arial" w:cs="Arial"/>
                <w:b/>
                <w:lang w:eastAsia="es-ES"/>
              </w:rPr>
              <w:t>:</w:t>
            </w:r>
          </w:p>
          <w:p w14:paraId="46F4CF4B" w14:textId="0F0B21B1" w:rsidR="005C158A" w:rsidRPr="00F157A0" w:rsidRDefault="005C158A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/>
          </w:tcPr>
          <w:p w14:paraId="38C14165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7D536239" w14:textId="77777777" w:rsidTr="00991897">
        <w:tc>
          <w:tcPr>
            <w:tcW w:w="300" w:type="pct"/>
          </w:tcPr>
          <w:p w14:paraId="55CBFAD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0D62868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CF0DD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C9C6B29" w14:textId="77777777" w:rsidTr="00991897">
        <w:tc>
          <w:tcPr>
            <w:tcW w:w="300" w:type="pct"/>
          </w:tcPr>
          <w:p w14:paraId="02EC127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358DB03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ADAB9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7C803A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6F40C59A" w14:textId="79E1939F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2.1.C. Ponente en seminarios</w:t>
      </w:r>
      <w:r w:rsidR="00322658">
        <w:rPr>
          <w:rFonts w:eastAsia="Times New Roman" w:cs="Arial"/>
          <w:b/>
          <w:lang w:eastAsia="es-ES"/>
        </w:rPr>
        <w:t>/</w:t>
      </w:r>
      <w:r w:rsidRPr="00F157A0">
        <w:rPr>
          <w:rFonts w:eastAsia="Times New Roman" w:cs="Arial"/>
          <w:b/>
          <w:lang w:eastAsia="es-ES"/>
        </w:rPr>
        <w:t>cursos y participación en congresos</w:t>
      </w:r>
      <w:r w:rsidR="00322658">
        <w:rPr>
          <w:rFonts w:eastAsia="Times New Roman" w:cs="Arial"/>
          <w:b/>
          <w:lang w:eastAsia="es-ES"/>
        </w:rPr>
        <w:t xml:space="preserve"> específicamente orientados a la formación para la actividad docente universitaria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672"/>
        <w:gridCol w:w="1722"/>
      </w:tblGrid>
      <w:tr w:rsidR="00207E9E" w:rsidRPr="00F157A0" w14:paraId="3AC3623B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22E99E08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2.1.C. Actuación como ponente en seminarios y cursos, y participación en congresos específicamente orientados a la formación para la actividad docente universitaria</w:t>
            </w:r>
          </w:p>
        </w:tc>
        <w:tc>
          <w:tcPr>
            <w:tcW w:w="3123" w:type="pct"/>
            <w:gridSpan w:val="2"/>
            <w:vAlign w:val="center"/>
          </w:tcPr>
          <w:p w14:paraId="776060C2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en el que se especifique tipo de participación. </w:t>
            </w:r>
          </w:p>
          <w:p w14:paraId="476CFA19" w14:textId="2C30EB8A" w:rsidR="007D05BD" w:rsidRPr="00F157A0" w:rsidRDefault="00207E9E" w:rsidP="007D05B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En caso de publicación: créditos (editorial, ISSN, ISBN), carátula, índice y páginas inicial y final de la contribución.</w:t>
            </w:r>
          </w:p>
        </w:tc>
      </w:tr>
      <w:tr w:rsidR="00207E9E" w:rsidRPr="00F157A0" w14:paraId="2C84D670" w14:textId="77777777" w:rsidTr="00991897">
        <w:tc>
          <w:tcPr>
            <w:tcW w:w="300" w:type="pct"/>
          </w:tcPr>
          <w:p w14:paraId="749C406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295FC0D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59765AC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543296B3" w14:textId="77777777" w:rsidTr="00991897">
        <w:trPr>
          <w:trHeight w:val="187"/>
        </w:trPr>
        <w:tc>
          <w:tcPr>
            <w:tcW w:w="300" w:type="pct"/>
          </w:tcPr>
          <w:p w14:paraId="7F235A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279FCFE4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actuación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0A497795" w14:textId="5589EEED" w:rsidR="008A07BB" w:rsidRPr="00F157A0" w:rsidRDefault="008A07BB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 w:val="restart"/>
          </w:tcPr>
          <w:p w14:paraId="3F7D433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2.1.C.pdf»</w:t>
            </w:r>
          </w:p>
          <w:p w14:paraId="438804F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C597A9F" w14:textId="77777777" w:rsidTr="00991897">
        <w:tc>
          <w:tcPr>
            <w:tcW w:w="300" w:type="pct"/>
          </w:tcPr>
          <w:p w14:paraId="33CC224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696F457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actuación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394AC732" w14:textId="7EFFCE36" w:rsidR="008A07BB" w:rsidRPr="00F157A0" w:rsidRDefault="008A07BB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/>
          </w:tcPr>
          <w:p w14:paraId="04C889C2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FDF8575" w14:textId="77777777" w:rsidTr="00991897">
        <w:tc>
          <w:tcPr>
            <w:tcW w:w="300" w:type="pct"/>
          </w:tcPr>
          <w:p w14:paraId="2FC1E08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3BCE9E4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009B462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366A139" w14:textId="77777777" w:rsidTr="00991897">
        <w:tc>
          <w:tcPr>
            <w:tcW w:w="300" w:type="pct"/>
          </w:tcPr>
          <w:p w14:paraId="1D0FCF4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029043D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3886A6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343F448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0FF2934" w14:textId="5DE93B4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2.1.D. Material docente original, publicaciones docentes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962"/>
        <w:gridCol w:w="1432"/>
      </w:tblGrid>
      <w:tr w:rsidR="00207E9E" w:rsidRPr="00F157A0" w14:paraId="008EDE64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57DC6876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2.1.D. Material docente original cualquiera que sea el soporte utilizado y publicaciones relacionadas con la docencia</w:t>
            </w:r>
          </w:p>
        </w:tc>
        <w:tc>
          <w:tcPr>
            <w:tcW w:w="3123" w:type="pct"/>
            <w:gridSpan w:val="2"/>
            <w:vAlign w:val="center"/>
          </w:tcPr>
          <w:p w14:paraId="3DA05607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En caso de tratarse de material docente en soporte electrónico: impresión del índice y los créditos del material electrónico, e indicar la referencia explícita de la web. </w:t>
            </w:r>
          </w:p>
          <w:p w14:paraId="4B1123B5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 primera y última página de la publicación. </w:t>
            </w:r>
          </w:p>
          <w:p w14:paraId="6B93B66F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la(s) página(s) del índice del número o volumen de la publicación. </w:t>
            </w:r>
          </w:p>
          <w:p w14:paraId="1CCABECE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de la participación en proyectos de innovación docente financiados en convocatorias públicas competitivas. </w:t>
            </w:r>
          </w:p>
          <w:p w14:paraId="2906AFB1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de la participación en planes y equipos de trabajo relacionados con el Espacio Europeo de Educación Superior. </w:t>
            </w:r>
          </w:p>
        </w:tc>
      </w:tr>
      <w:tr w:rsidR="00207E9E" w:rsidRPr="00F157A0" w14:paraId="450C500A" w14:textId="77777777" w:rsidTr="00991897">
        <w:tc>
          <w:tcPr>
            <w:tcW w:w="300" w:type="pct"/>
          </w:tcPr>
          <w:p w14:paraId="03F6419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871" w:type="pct"/>
            <w:gridSpan w:val="2"/>
          </w:tcPr>
          <w:p w14:paraId="193E746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829" w:type="pct"/>
          </w:tcPr>
          <w:p w14:paraId="0C055E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56F98A4" w14:textId="77777777" w:rsidTr="00991897">
        <w:tc>
          <w:tcPr>
            <w:tcW w:w="300" w:type="pct"/>
          </w:tcPr>
          <w:p w14:paraId="04675DD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871" w:type="pct"/>
            <w:gridSpan w:val="2"/>
          </w:tcPr>
          <w:p w14:paraId="0C87D4BB" w14:textId="6BC8E44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material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1F8B25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 w:val="restart"/>
          </w:tcPr>
          <w:p w14:paraId="4CDDC9F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2.1.D.pdf»</w:t>
            </w:r>
          </w:p>
          <w:p w14:paraId="7399917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6198140" w14:textId="77777777" w:rsidTr="00991897">
        <w:tc>
          <w:tcPr>
            <w:tcW w:w="300" w:type="pct"/>
          </w:tcPr>
          <w:p w14:paraId="053FADD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871" w:type="pct"/>
            <w:gridSpan w:val="2"/>
          </w:tcPr>
          <w:p w14:paraId="76FBBD0E" w14:textId="14EA34CA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material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3290C0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829" w:type="pct"/>
            <w:vMerge/>
          </w:tcPr>
          <w:p w14:paraId="763B2579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6E1E10E" w14:textId="77777777" w:rsidTr="00991897">
        <w:tc>
          <w:tcPr>
            <w:tcW w:w="300" w:type="pct"/>
          </w:tcPr>
          <w:p w14:paraId="2B805C7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871" w:type="pct"/>
            <w:gridSpan w:val="2"/>
          </w:tcPr>
          <w:p w14:paraId="766881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223142F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07236E7" w14:textId="77777777" w:rsidTr="00991897">
        <w:tc>
          <w:tcPr>
            <w:tcW w:w="300" w:type="pct"/>
          </w:tcPr>
          <w:p w14:paraId="3283B7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871" w:type="pct"/>
            <w:gridSpan w:val="2"/>
          </w:tcPr>
          <w:p w14:paraId="0217BC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639CC659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</w:tbl>
    <w:p w14:paraId="08B0FBF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8BFB1A4" w14:textId="2437A81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2.1.E. </w:t>
      </w:r>
      <w:r w:rsidR="00322658">
        <w:rPr>
          <w:rFonts w:eastAsia="Times New Roman" w:cs="Arial"/>
          <w:b/>
          <w:lang w:eastAsia="es-ES"/>
        </w:rPr>
        <w:t>Proyectos de i</w:t>
      </w:r>
      <w:r w:rsidRPr="00F157A0">
        <w:rPr>
          <w:rFonts w:eastAsia="Times New Roman" w:cs="Arial"/>
          <w:b/>
          <w:lang w:eastAsia="es-ES"/>
        </w:rPr>
        <w:t>nnovación docente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3"/>
        <w:gridCol w:w="3172"/>
        <w:gridCol w:w="3228"/>
        <w:gridCol w:w="1722"/>
      </w:tblGrid>
      <w:tr w:rsidR="00207E9E" w:rsidRPr="00F157A0" w14:paraId="59C6B925" w14:textId="77777777" w:rsidTr="00991897">
        <w:trPr>
          <w:cantSplit/>
          <w:trHeight w:val="908"/>
        </w:trPr>
        <w:tc>
          <w:tcPr>
            <w:tcW w:w="2134" w:type="pct"/>
            <w:gridSpan w:val="2"/>
            <w:vAlign w:val="center"/>
          </w:tcPr>
          <w:p w14:paraId="3D0E91CE" w14:textId="5732DD73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2.1.E. Desarrollo de instrumentos y herramientas de innovación docente, basadas</w:t>
            </w:r>
            <w:r w:rsidR="00DD3E5B">
              <w:rPr>
                <w:rFonts w:eastAsia="Arial" w:cs="Arial"/>
                <w:b/>
                <w:lang w:val="es" w:eastAsia="es-ES"/>
              </w:rPr>
              <w:t xml:space="preserve"> en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la utilización de las </w:t>
            </w:r>
            <w:proofErr w:type="spellStart"/>
            <w:r w:rsidRPr="00F157A0">
              <w:rPr>
                <w:rFonts w:eastAsia="Arial" w:cs="Arial"/>
                <w:b/>
                <w:lang w:val="es" w:eastAsia="es-ES"/>
              </w:rPr>
              <w:t>TICs</w:t>
            </w:r>
            <w:proofErr w:type="spellEnd"/>
            <w:r w:rsidRPr="00F157A0">
              <w:rPr>
                <w:rFonts w:eastAsia="Arial" w:cs="Arial"/>
                <w:b/>
                <w:lang w:val="es" w:eastAsia="es-ES"/>
              </w:rPr>
              <w:t xml:space="preserve"> y metodologías avanzadas de aprendizaje</w:t>
            </w:r>
          </w:p>
        </w:tc>
        <w:tc>
          <w:tcPr>
            <w:tcW w:w="2866" w:type="pct"/>
            <w:gridSpan w:val="2"/>
            <w:vAlign w:val="center"/>
          </w:tcPr>
          <w:p w14:paraId="72FC72A3" w14:textId="00670302" w:rsidR="00207E9E" w:rsidRPr="00F157A0" w:rsidRDefault="00207E9E" w:rsidP="007D05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Acreditación documental de los méritos alegados en este apartado, siguiendo las pautas generales inclui</w:t>
            </w:r>
            <w:r w:rsidR="007D05BD">
              <w:rPr>
                <w:rFonts w:eastAsia="Arial" w:cs="Arial"/>
                <w:lang w:val="es" w:eastAsia="es-ES"/>
              </w:rPr>
              <w:t>das en los apartados anteriores (por ejemplo en caso de financiación en una convocatoria pública en concurrencia competitiva la documentación acreditativa).</w:t>
            </w:r>
          </w:p>
        </w:tc>
      </w:tr>
      <w:tr w:rsidR="00207E9E" w:rsidRPr="00F157A0" w14:paraId="24AEA92F" w14:textId="77777777" w:rsidTr="00991897">
        <w:tc>
          <w:tcPr>
            <w:tcW w:w="297" w:type="pct"/>
          </w:tcPr>
          <w:p w14:paraId="37B9A9D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6" w:type="pct"/>
            <w:gridSpan w:val="2"/>
          </w:tcPr>
          <w:p w14:paraId="68B672E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3A63E0A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19078CB8" w14:textId="77777777" w:rsidTr="00991897">
        <w:tc>
          <w:tcPr>
            <w:tcW w:w="297" w:type="pct"/>
          </w:tcPr>
          <w:p w14:paraId="5B9D38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6" w:type="pct"/>
            <w:gridSpan w:val="2"/>
          </w:tcPr>
          <w:p w14:paraId="39830634" w14:textId="0AEB095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 la aportación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7291B96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 w:val="restart"/>
          </w:tcPr>
          <w:p w14:paraId="5B828D5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2.1.E.pdf»</w:t>
            </w:r>
          </w:p>
          <w:p w14:paraId="3A7441A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42E9AC5D" w14:textId="77777777" w:rsidTr="00991897">
        <w:tc>
          <w:tcPr>
            <w:tcW w:w="297" w:type="pct"/>
          </w:tcPr>
          <w:p w14:paraId="51AE3BA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6" w:type="pct"/>
            <w:gridSpan w:val="2"/>
          </w:tcPr>
          <w:p w14:paraId="243309C0" w14:textId="5DE7D272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 la aportación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509D84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997" w:type="pct"/>
            <w:vMerge/>
          </w:tcPr>
          <w:p w14:paraId="75BBDBBC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43F941DD" w14:textId="77777777" w:rsidTr="00991897">
        <w:tc>
          <w:tcPr>
            <w:tcW w:w="297" w:type="pct"/>
          </w:tcPr>
          <w:p w14:paraId="1986496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6" w:type="pct"/>
            <w:gridSpan w:val="2"/>
          </w:tcPr>
          <w:p w14:paraId="4FB9965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DC9060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A8009AF" w14:textId="77777777" w:rsidTr="00991897">
        <w:tc>
          <w:tcPr>
            <w:tcW w:w="297" w:type="pct"/>
          </w:tcPr>
          <w:p w14:paraId="4C6096C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6" w:type="pct"/>
            <w:gridSpan w:val="2"/>
          </w:tcPr>
          <w:p w14:paraId="3084FB7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8AF5C9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D007018" w14:textId="77777777" w:rsidR="00207E9E" w:rsidRPr="00F157A0" w:rsidRDefault="00207E9E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4D90363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2.2. Experiencia docente para la formación continua y MIR/EIR/EFVR  </w:t>
      </w:r>
    </w:p>
    <w:p w14:paraId="0463CF6D" w14:textId="2EA5E367" w:rsidR="00207E9E" w:rsidRPr="00F157A0" w:rsidRDefault="00207E9E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 xml:space="preserve">). No es necesario introducirlos en este resumen. El solicitante deberá comprobar que los méritos se encuentran incluidos en </w:t>
      </w:r>
      <w:r w:rsidR="00C42F20" w:rsidRPr="00F157A0">
        <w:rPr>
          <w:rFonts w:eastAsia="Times New Roman" w:cs="Arial"/>
          <w:i/>
          <w:lang w:eastAsia="es-ES"/>
        </w:rPr>
        <w:t>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021"/>
        <w:gridCol w:w="5616"/>
      </w:tblGrid>
      <w:tr w:rsidR="00207E9E" w:rsidRPr="00F157A0" w14:paraId="5E8314F1" w14:textId="77777777" w:rsidTr="00991897">
        <w:trPr>
          <w:cantSplit/>
          <w:trHeight w:val="221"/>
        </w:trPr>
        <w:tc>
          <w:tcPr>
            <w:tcW w:w="1749" w:type="pct"/>
            <w:shd w:val="clear" w:color="auto" w:fill="auto"/>
          </w:tcPr>
          <w:p w14:paraId="04192F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3251" w:type="pct"/>
            <w:shd w:val="clear" w:color="auto" w:fill="auto"/>
          </w:tcPr>
          <w:p w14:paraId="55454C0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66712420" w14:textId="77777777" w:rsidTr="00991897">
        <w:trPr>
          <w:cantSplit/>
          <w:trHeight w:val="948"/>
        </w:trPr>
        <w:tc>
          <w:tcPr>
            <w:tcW w:w="1749" w:type="pct"/>
            <w:vAlign w:val="center"/>
          </w:tcPr>
          <w:p w14:paraId="65C73E4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2.2.A. Horas de docencia en actividades formativas acreditadas en Gestión Clínica, Organización Sanitaria y/o Calidad Asistencial</w:t>
            </w:r>
          </w:p>
        </w:tc>
        <w:tc>
          <w:tcPr>
            <w:tcW w:w="3251" w:type="pct"/>
            <w:vAlign w:val="center"/>
          </w:tcPr>
          <w:p w14:paraId="27AE57F5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2.2.A. Horas de docencia en actividades formativas acreditadas en Gestión clínica, Organización Sanitaria y/o Calidad Asistencial y en el área de conocimiento de la especialidad y/o línea de la actividad profesional que se realiza.</w:t>
            </w:r>
          </w:p>
        </w:tc>
      </w:tr>
      <w:tr w:rsidR="00207E9E" w:rsidRPr="00F157A0" w14:paraId="2FF791EF" w14:textId="77777777" w:rsidTr="00991897">
        <w:trPr>
          <w:cantSplit/>
          <w:trHeight w:val="954"/>
        </w:trPr>
        <w:tc>
          <w:tcPr>
            <w:tcW w:w="1749" w:type="pct"/>
            <w:vAlign w:val="center"/>
          </w:tcPr>
          <w:p w14:paraId="1D83BC7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2.2.B. Jefe de Estudios y/o Tutor de residentes </w:t>
            </w:r>
          </w:p>
        </w:tc>
        <w:tc>
          <w:tcPr>
            <w:tcW w:w="3251" w:type="pct"/>
            <w:vAlign w:val="center"/>
          </w:tcPr>
          <w:p w14:paraId="61E1D6BA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2.2.B. Jefe de Estudios y/o Tutor de residentes en la categoría profesional a la que pertenece la especialidad</w:t>
            </w:r>
          </w:p>
        </w:tc>
      </w:tr>
    </w:tbl>
    <w:p w14:paraId="47A65B09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eastAsia="es-ES"/>
        </w:rPr>
      </w:pPr>
    </w:p>
    <w:p w14:paraId="53FF409C" w14:textId="3CC17C8B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2.3. Experiencia asistencial </w:t>
      </w:r>
      <w:r w:rsidR="00322658">
        <w:rPr>
          <w:rFonts w:eastAsia="Times New Roman" w:cs="Arial"/>
          <w:b/>
          <w:lang w:eastAsia="es-ES"/>
        </w:rPr>
        <w:t>(experiencia profesional)</w:t>
      </w:r>
    </w:p>
    <w:p w14:paraId="49B50E7F" w14:textId="1D401332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595"/>
        <w:gridCol w:w="5042"/>
      </w:tblGrid>
      <w:tr w:rsidR="00207E9E" w:rsidRPr="00F157A0" w14:paraId="5441CF41" w14:textId="77777777" w:rsidTr="00991897">
        <w:trPr>
          <w:cantSplit/>
          <w:trHeight w:val="199"/>
        </w:trPr>
        <w:tc>
          <w:tcPr>
            <w:tcW w:w="863" w:type="pct"/>
            <w:shd w:val="clear" w:color="auto" w:fill="auto"/>
          </w:tcPr>
          <w:p w14:paraId="7E71DB0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1211" w:type="pct"/>
            <w:shd w:val="clear" w:color="auto" w:fill="auto"/>
          </w:tcPr>
          <w:p w14:paraId="70ED2217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1624A3BC" w14:textId="77777777" w:rsidTr="00991897">
        <w:trPr>
          <w:cantSplit/>
          <w:trHeight w:val="548"/>
        </w:trPr>
        <w:tc>
          <w:tcPr>
            <w:tcW w:w="863" w:type="pct"/>
            <w:vAlign w:val="center"/>
          </w:tcPr>
          <w:p w14:paraId="7BB8D70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2.3. Experiencia asistencial (experiencia profesional)</w:t>
            </w:r>
          </w:p>
        </w:tc>
        <w:tc>
          <w:tcPr>
            <w:tcW w:w="1211" w:type="pct"/>
            <w:vAlign w:val="center"/>
          </w:tcPr>
          <w:p w14:paraId="7D1E8015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2.3. Experiencia profesional </w:t>
            </w:r>
          </w:p>
        </w:tc>
      </w:tr>
    </w:tbl>
    <w:p w14:paraId="16AA31C0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1A434D0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322658">
        <w:rPr>
          <w:rFonts w:eastAsia="Arial" w:cs="Arial"/>
          <w:b/>
          <w:highlight w:val="lightGray"/>
          <w:lang w:val="es" w:eastAsia="es-ES"/>
        </w:rPr>
        <w:t>3. FORMACIÓN ACADÉMICA Y CLÍNICA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22EF84FA" w14:textId="742FE654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3.1. Formación académica</w:t>
      </w:r>
      <w:r w:rsidR="00322658">
        <w:rPr>
          <w:rFonts w:eastAsia="Times New Roman" w:cs="Arial"/>
          <w:b/>
          <w:lang w:eastAsia="es-ES"/>
        </w:rPr>
        <w:t>: tesis doctoral, mención de doctorado europeo, estancias en otros centros de investigación, programa de doctorado, becas pre y post doctoral, posesión de más de un título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846"/>
        <w:gridCol w:w="947"/>
        <w:gridCol w:w="5612"/>
        <w:gridCol w:w="1232"/>
      </w:tblGrid>
      <w:tr w:rsidR="00207E9E" w:rsidRPr="00F157A0" w14:paraId="4AE4F08A" w14:textId="77777777" w:rsidTr="00C42F20">
        <w:trPr>
          <w:cantSplit/>
          <w:trHeight w:val="4111"/>
        </w:trPr>
        <w:tc>
          <w:tcPr>
            <w:tcW w:w="1038" w:type="pct"/>
            <w:gridSpan w:val="2"/>
            <w:vAlign w:val="center"/>
          </w:tcPr>
          <w:p w14:paraId="59CD2676" w14:textId="566B77B2" w:rsidR="00207E9E" w:rsidRPr="00F157A0" w:rsidRDefault="00207E9E" w:rsidP="00322658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3.1. </w:t>
            </w:r>
            <w:r w:rsidR="00322658">
              <w:rPr>
                <w:rFonts w:eastAsia="Arial" w:cs="Arial"/>
                <w:b/>
                <w:lang w:val="es" w:eastAsia="es-ES"/>
              </w:rPr>
              <w:t>Te</w:t>
            </w:r>
            <w:r w:rsidR="00322658" w:rsidRPr="00322658">
              <w:rPr>
                <w:rFonts w:eastAsia="Arial" w:cs="Arial"/>
                <w:b/>
                <w:lang w:val="es" w:eastAsia="es-ES"/>
              </w:rPr>
              <w:t>sis doctoral, mención de doctorado europeo , estancias en otros centros de investigación, programa de doctorado, becas pre y post doctoral, posesión de más de un título</w:t>
            </w:r>
          </w:p>
        </w:tc>
        <w:tc>
          <w:tcPr>
            <w:tcW w:w="3962" w:type="pct"/>
            <w:gridSpan w:val="2"/>
            <w:vAlign w:val="center"/>
          </w:tcPr>
          <w:p w14:paraId="2E496D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Titulación universitaria: </w:t>
            </w:r>
          </w:p>
          <w:p w14:paraId="51EE88A1" w14:textId="77777777" w:rsidR="00207E9E" w:rsidRPr="00F157A0" w:rsidRDefault="00207E9E" w:rsidP="00C42F2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del expediente académico completo, así como el Título Universitario obtenido o certificado de haberlo solicitado. </w:t>
            </w:r>
          </w:p>
          <w:p w14:paraId="46FC59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Doctorado: </w:t>
            </w:r>
          </w:p>
          <w:p w14:paraId="59F651F7" w14:textId="0C40A774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del título de </w:t>
            </w:r>
            <w:r w:rsidR="00A92259">
              <w:rPr>
                <w:rFonts w:eastAsia="Arial" w:cs="Arial"/>
                <w:lang w:val="es" w:eastAsia="es-ES"/>
              </w:rPr>
              <w:t>d</w:t>
            </w:r>
            <w:r w:rsidRPr="00F157A0">
              <w:rPr>
                <w:rFonts w:eastAsia="Arial" w:cs="Arial"/>
                <w:lang w:val="es" w:eastAsia="es-ES"/>
              </w:rPr>
              <w:t>octor</w:t>
            </w:r>
            <w:r w:rsidR="00A92259">
              <w:rPr>
                <w:rFonts w:eastAsia="Arial" w:cs="Arial"/>
                <w:lang w:val="es" w:eastAsia="es-ES"/>
              </w:rPr>
              <w:t>a o doctor</w:t>
            </w:r>
            <w:r w:rsidRPr="00F157A0">
              <w:rPr>
                <w:rFonts w:eastAsia="Arial" w:cs="Arial"/>
                <w:lang w:val="es" w:eastAsia="es-ES"/>
              </w:rPr>
              <w:t xml:space="preserve"> (o certificado de haberlo solicitado). </w:t>
            </w:r>
          </w:p>
          <w:p w14:paraId="59B34E2A" w14:textId="16A8D4FE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Certificado de la Universidad en el que se incluya: nombre de</w:t>
            </w:r>
            <w:r w:rsidR="00A92259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lang w:val="es" w:eastAsia="es-ES"/>
              </w:rPr>
              <w:t>l</w:t>
            </w:r>
            <w:r w:rsidR="00A92259">
              <w:rPr>
                <w:rFonts w:eastAsia="Arial" w:cs="Arial"/>
                <w:lang w:val="es" w:eastAsia="es-ES"/>
              </w:rPr>
              <w:t>a</w:t>
            </w:r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="00A92259">
              <w:rPr>
                <w:rFonts w:eastAsia="Arial" w:cs="Arial"/>
                <w:lang w:val="es" w:eastAsia="es-ES"/>
              </w:rPr>
              <w:t xml:space="preserve">persona </w:t>
            </w:r>
            <w:r w:rsidRPr="00F157A0">
              <w:rPr>
                <w:rFonts w:eastAsia="Arial" w:cs="Arial"/>
                <w:lang w:val="es" w:eastAsia="es-ES"/>
              </w:rPr>
              <w:t>doctor</w:t>
            </w:r>
            <w:r w:rsidR="00A92259">
              <w:rPr>
                <w:rFonts w:eastAsia="Arial" w:cs="Arial"/>
                <w:lang w:val="es" w:eastAsia="es-ES"/>
              </w:rPr>
              <w:t>ada,</w:t>
            </w:r>
            <w:r w:rsidRPr="00F157A0">
              <w:rPr>
                <w:rFonts w:eastAsia="Arial" w:cs="Arial"/>
                <w:lang w:val="es" w:eastAsia="es-ES"/>
              </w:rPr>
              <w:t xml:space="preserve"> título de la tesis, </w:t>
            </w:r>
            <w:r w:rsidR="003A220F" w:rsidRPr="00F157A0">
              <w:rPr>
                <w:rFonts w:eastAsia="Arial" w:cs="Arial"/>
                <w:lang w:val="es" w:eastAsia="es-ES"/>
              </w:rPr>
              <w:t>director/a (es/as)</w:t>
            </w:r>
            <w:r w:rsidRPr="00F157A0">
              <w:rPr>
                <w:rFonts w:eastAsia="Arial" w:cs="Arial"/>
                <w:lang w:val="es" w:eastAsia="es-ES"/>
              </w:rPr>
              <w:t xml:space="preserve">, calificación, premio extraordinario, mención de doctorado europeo (en </w:t>
            </w:r>
            <w:r w:rsidRPr="00F157A0">
              <w:rPr>
                <w:rFonts w:cs="Arial"/>
              </w:rPr>
              <w:t xml:space="preserve">su caso) y mención de calidad del programa (en su caso). </w:t>
            </w:r>
          </w:p>
          <w:p w14:paraId="4ECA8E81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Otros títulos de grado y posgrado: </w:t>
            </w:r>
          </w:p>
          <w:p w14:paraId="4BC9BE42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Certificado del expediente académico y de expedición del título por la universidad u organismo responsable. </w:t>
            </w:r>
          </w:p>
          <w:p w14:paraId="1594CA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Becas y ayudas: </w:t>
            </w:r>
          </w:p>
          <w:p w14:paraId="081D4F9C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Copia de la concesión por el organismo (entidad financiadora). </w:t>
            </w:r>
          </w:p>
          <w:p w14:paraId="6783C1AD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Documentos acreditativos de la duración y del centro o institución receptora. </w:t>
            </w:r>
          </w:p>
          <w:p w14:paraId="44A9F7EB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Estancias en centros españoles y extranjeros: </w:t>
            </w:r>
          </w:p>
          <w:p w14:paraId="4798C5B1" w14:textId="77777777" w:rsidR="00207E9E" w:rsidRPr="00F157A0" w:rsidRDefault="00207E9E" w:rsidP="00C42F2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cs="Arial"/>
              </w:rPr>
              <w:t xml:space="preserve">Copia de la carta del centro receptor, en la que se constate la estancia, el período temporal y el tema abordado. </w:t>
            </w:r>
          </w:p>
        </w:tc>
      </w:tr>
      <w:tr w:rsidR="00207E9E" w:rsidRPr="00F157A0" w14:paraId="43BBEE23" w14:textId="77777777" w:rsidTr="00C42F20">
        <w:tc>
          <w:tcPr>
            <w:tcW w:w="490" w:type="pct"/>
          </w:tcPr>
          <w:p w14:paraId="4BECC4C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97" w:type="pct"/>
            <w:gridSpan w:val="2"/>
          </w:tcPr>
          <w:p w14:paraId="55462703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7F538F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330B1384" w14:textId="77777777" w:rsidTr="00C42F20">
        <w:tc>
          <w:tcPr>
            <w:tcW w:w="490" w:type="pct"/>
          </w:tcPr>
          <w:p w14:paraId="1BAB8C2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1</w:t>
            </w:r>
          </w:p>
        </w:tc>
        <w:tc>
          <w:tcPr>
            <w:tcW w:w="3797" w:type="pct"/>
            <w:gridSpan w:val="2"/>
          </w:tcPr>
          <w:p w14:paraId="1F2CB366" w14:textId="21814F6F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Titulación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0EB13DE" w14:textId="78D11E00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Universidad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2565EDE3" w14:textId="0978ED8D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Año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263E6D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5D9AD97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3.1.pdf»</w:t>
            </w:r>
          </w:p>
          <w:p w14:paraId="18954F2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392467A" w14:textId="77777777" w:rsidTr="00C42F20">
        <w:tc>
          <w:tcPr>
            <w:tcW w:w="490" w:type="pct"/>
          </w:tcPr>
          <w:p w14:paraId="4AF8823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97" w:type="pct"/>
            <w:gridSpan w:val="2"/>
          </w:tcPr>
          <w:p w14:paraId="3AA7B0CD" w14:textId="7F3DDDF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Titulación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4E366CE2" w14:textId="037918DD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Universidad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8FBEDB9" w14:textId="57BB7860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Año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3DBA0F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6BBAAD2B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3E038A6" w14:textId="77777777" w:rsidTr="00C42F20">
        <w:tc>
          <w:tcPr>
            <w:tcW w:w="490" w:type="pct"/>
          </w:tcPr>
          <w:p w14:paraId="4DA699E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97" w:type="pct"/>
            <w:gridSpan w:val="2"/>
          </w:tcPr>
          <w:p w14:paraId="0B6AF5D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2165A7B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DA137ED" w14:textId="77777777" w:rsidTr="00C42F20">
        <w:tc>
          <w:tcPr>
            <w:tcW w:w="490" w:type="pct"/>
          </w:tcPr>
          <w:p w14:paraId="5BEA2D5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97" w:type="pct"/>
            <w:gridSpan w:val="2"/>
          </w:tcPr>
          <w:p w14:paraId="41DA582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7075433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CEB64EE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3D8BAC2B" w14:textId="77777777" w:rsidR="00207E9E" w:rsidRPr="00F157A0" w:rsidRDefault="00207E9E" w:rsidP="005018F0">
      <w:pPr>
        <w:tabs>
          <w:tab w:val="center" w:pos="4252"/>
        </w:tabs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3.2. Formación clínica</w:t>
      </w:r>
      <w:r w:rsidRPr="00F157A0">
        <w:rPr>
          <w:rFonts w:eastAsia="Times New Roman" w:cs="Arial"/>
          <w:b/>
          <w:lang w:eastAsia="es-ES"/>
        </w:rPr>
        <w:tab/>
      </w:r>
    </w:p>
    <w:p w14:paraId="01A4DA46" w14:textId="62C980BD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099E8A23" w14:textId="77777777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</w:p>
    <w:tbl>
      <w:tblPr>
        <w:tblStyle w:val="Tablaconcuadrcula1"/>
        <w:tblW w:w="5004" w:type="pct"/>
        <w:tblLook w:val="04A0" w:firstRow="1" w:lastRow="0" w:firstColumn="1" w:lastColumn="0" w:noHBand="0" w:noVBand="1"/>
      </w:tblPr>
      <w:tblGrid>
        <w:gridCol w:w="2633"/>
        <w:gridCol w:w="6011"/>
      </w:tblGrid>
      <w:tr w:rsidR="00207E9E" w:rsidRPr="00F157A0" w14:paraId="4B975C39" w14:textId="77777777" w:rsidTr="00991897">
        <w:trPr>
          <w:cantSplit/>
          <w:trHeight w:val="384"/>
        </w:trPr>
        <w:tc>
          <w:tcPr>
            <w:tcW w:w="1523" w:type="pct"/>
            <w:shd w:val="clear" w:color="auto" w:fill="auto"/>
          </w:tcPr>
          <w:p w14:paraId="11C398BC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3477" w:type="pct"/>
            <w:shd w:val="clear" w:color="auto" w:fill="auto"/>
          </w:tcPr>
          <w:p w14:paraId="17C715AD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5697D303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08B9D06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3.2.A. Estancias formativas clínicas</w:t>
            </w:r>
          </w:p>
        </w:tc>
        <w:tc>
          <w:tcPr>
            <w:tcW w:w="3477" w:type="pct"/>
            <w:vAlign w:val="center"/>
          </w:tcPr>
          <w:p w14:paraId="5B7C9CCA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3.2.A. Estancias formativas clínicas, tanto en centros nacionales como extranjeros (excluido el programa </w:t>
            </w:r>
            <w:proofErr w:type="spellStart"/>
            <w:r w:rsidRPr="00F157A0">
              <w:rPr>
                <w:rFonts w:eastAsia="Arial" w:cs="Arial"/>
                <w:b/>
                <w:lang w:val="es" w:eastAsia="es-ES"/>
              </w:rPr>
              <w:t>Focuss</w:t>
            </w:r>
            <w:proofErr w:type="spellEnd"/>
            <w:r w:rsidRPr="00F157A0">
              <w:rPr>
                <w:rFonts w:eastAsia="Arial" w:cs="Arial"/>
                <w:b/>
                <w:lang w:val="es" w:eastAsia="es-ES"/>
              </w:rPr>
              <w:t>)</w:t>
            </w:r>
          </w:p>
        </w:tc>
      </w:tr>
      <w:tr w:rsidR="00207E9E" w:rsidRPr="00F157A0" w14:paraId="20E450CE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19870DE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3.2.B. Actividades formativas clínicas</w:t>
            </w:r>
          </w:p>
        </w:tc>
        <w:tc>
          <w:tcPr>
            <w:tcW w:w="3477" w:type="pct"/>
            <w:vAlign w:val="center"/>
          </w:tcPr>
          <w:p w14:paraId="6D2E3641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3.2.B. Créditos obtenidos en Actividades formativas en Gestión Clínica, Organización Sanitaria, Calidad Asistencial y Medicina o Cuidados basados en la evidencia, o en el área clínica de la especialidad (deben estar acreditados).</w:t>
            </w:r>
          </w:p>
        </w:tc>
      </w:tr>
    </w:tbl>
    <w:p w14:paraId="71FCA59B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46A230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322658">
        <w:rPr>
          <w:rFonts w:eastAsia="Arial" w:cs="Arial"/>
          <w:b/>
          <w:highlight w:val="lightGray"/>
          <w:lang w:val="es" w:eastAsia="es-ES"/>
        </w:rPr>
        <w:t>4. OTROS MÉRITOS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76CF410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Times New Roman" w:cs="Arial"/>
          <w:b/>
          <w:lang w:eastAsia="es-ES"/>
        </w:rPr>
        <w:t xml:space="preserve">4.1. Otros méritos académicos y de gestión universitaria 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543"/>
        <w:gridCol w:w="2563"/>
        <w:gridCol w:w="4299"/>
        <w:gridCol w:w="1232"/>
      </w:tblGrid>
      <w:tr w:rsidR="00207E9E" w:rsidRPr="00F157A0" w14:paraId="364F6B60" w14:textId="77777777" w:rsidTr="00991897">
        <w:trPr>
          <w:cantSplit/>
          <w:trHeight w:val="1247"/>
        </w:trPr>
        <w:tc>
          <w:tcPr>
            <w:tcW w:w="1798" w:type="pct"/>
            <w:gridSpan w:val="2"/>
            <w:vAlign w:val="center"/>
          </w:tcPr>
          <w:p w14:paraId="07FE6FD4" w14:textId="77777777" w:rsidR="00207E9E" w:rsidRPr="00F157A0" w:rsidRDefault="00207E9E" w:rsidP="00C42F20">
            <w:pPr>
              <w:spacing w:after="0"/>
              <w:jc w:val="center"/>
              <w:rPr>
                <w:rFonts w:eastAsia="Times New Roman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4.1.Otros méritos académicos y de gestión universitaria</w:t>
            </w:r>
          </w:p>
        </w:tc>
        <w:tc>
          <w:tcPr>
            <w:tcW w:w="3202" w:type="pct"/>
            <w:gridSpan w:val="2"/>
            <w:vAlign w:val="center"/>
          </w:tcPr>
          <w:p w14:paraId="4714DA2D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Acreditación del organismo público o privado donde se haya realizado la actividad o resultado que se desea alegar.</w:t>
            </w:r>
          </w:p>
          <w:p w14:paraId="0602D91A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cs="Arial"/>
              </w:rPr>
              <w:t xml:space="preserve">Certificación B2 de un idioma diferente a la lengua materna conforme al Marco Común Europeo de Referencia para las lenguas (MCER). </w:t>
            </w:r>
          </w:p>
        </w:tc>
      </w:tr>
      <w:tr w:rsidR="00207E9E" w:rsidRPr="00F157A0" w14:paraId="5E8A65D3" w14:textId="77777777" w:rsidTr="00991897">
        <w:tc>
          <w:tcPr>
            <w:tcW w:w="314" w:type="pct"/>
          </w:tcPr>
          <w:p w14:paraId="1FD70CC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973" w:type="pct"/>
            <w:gridSpan w:val="2"/>
          </w:tcPr>
          <w:p w14:paraId="181306E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2CFC1A5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F28E2A0" w14:textId="77777777" w:rsidTr="00991897">
        <w:tc>
          <w:tcPr>
            <w:tcW w:w="314" w:type="pct"/>
          </w:tcPr>
          <w:p w14:paraId="7E7125A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973" w:type="pct"/>
            <w:gridSpan w:val="2"/>
          </w:tcPr>
          <w:p w14:paraId="55BEFF0A" w14:textId="4E05ED8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mérito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B4B0E7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2976609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4.1.pdf»</w:t>
            </w:r>
          </w:p>
          <w:p w14:paraId="3D6462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DEEE7C7" w14:textId="77777777" w:rsidTr="00991897">
        <w:tc>
          <w:tcPr>
            <w:tcW w:w="314" w:type="pct"/>
          </w:tcPr>
          <w:p w14:paraId="6E8B050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973" w:type="pct"/>
            <w:gridSpan w:val="2"/>
          </w:tcPr>
          <w:p w14:paraId="664D4691" w14:textId="5475B75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mérito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3D99254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738179E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15FFCEF5" w14:textId="77777777" w:rsidTr="00991897">
        <w:tc>
          <w:tcPr>
            <w:tcW w:w="314" w:type="pct"/>
          </w:tcPr>
          <w:p w14:paraId="513EC64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973" w:type="pct"/>
            <w:gridSpan w:val="2"/>
          </w:tcPr>
          <w:p w14:paraId="7048D3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4ED7DC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27BA090" w14:textId="77777777" w:rsidTr="00991897">
        <w:tc>
          <w:tcPr>
            <w:tcW w:w="314" w:type="pct"/>
          </w:tcPr>
          <w:p w14:paraId="11B34A4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973" w:type="pct"/>
            <w:gridSpan w:val="2"/>
          </w:tcPr>
          <w:p w14:paraId="26360F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02FA2C2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BCBA574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</w:p>
    <w:p w14:paraId="7E974E9E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4.2. Otros méritos asistenciales y de gestión clínica </w:t>
      </w:r>
    </w:p>
    <w:p w14:paraId="26E7B904" w14:textId="6E6E6153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lastRenderedPageBreak/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283C72E7" w14:textId="77777777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2750"/>
        <w:gridCol w:w="5887"/>
      </w:tblGrid>
      <w:tr w:rsidR="00207E9E" w:rsidRPr="00F157A0" w14:paraId="00192B31" w14:textId="77777777" w:rsidTr="00991897">
        <w:trPr>
          <w:cantSplit/>
          <w:trHeight w:val="398"/>
        </w:trPr>
        <w:tc>
          <w:tcPr>
            <w:tcW w:w="642" w:type="pct"/>
            <w:shd w:val="clear" w:color="auto" w:fill="auto"/>
          </w:tcPr>
          <w:p w14:paraId="3680E5E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1374" w:type="pct"/>
            <w:shd w:val="clear" w:color="auto" w:fill="auto"/>
          </w:tcPr>
          <w:p w14:paraId="0A01BF6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029CEE04" w14:textId="77777777" w:rsidTr="00991897">
        <w:trPr>
          <w:cantSplit/>
          <w:trHeight w:val="702"/>
        </w:trPr>
        <w:tc>
          <w:tcPr>
            <w:tcW w:w="642" w:type="pct"/>
            <w:vAlign w:val="center"/>
          </w:tcPr>
          <w:p w14:paraId="609A969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4.2.Otros méritos clínicos</w:t>
            </w:r>
          </w:p>
        </w:tc>
        <w:tc>
          <w:tcPr>
            <w:tcW w:w="1374" w:type="pct"/>
            <w:vAlign w:val="center"/>
          </w:tcPr>
          <w:p w14:paraId="258F397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4.2.Otros méritos asistenciales y de gestión clínica</w:t>
            </w:r>
          </w:p>
        </w:tc>
      </w:tr>
    </w:tbl>
    <w:p w14:paraId="33691DAF" w14:textId="5BA51AFF" w:rsidR="00546547" w:rsidRDefault="00546547" w:rsidP="005018F0">
      <w:pPr>
        <w:spacing w:after="0" w:line="336" w:lineRule="auto"/>
        <w:rPr>
          <w:rFonts w:cs="Arial"/>
        </w:rPr>
      </w:pPr>
    </w:p>
    <w:p w14:paraId="436B2091" w14:textId="77777777" w:rsidR="00F24C79" w:rsidRPr="00F24C79" w:rsidRDefault="00F24C79" w:rsidP="00F24C79">
      <w:pPr>
        <w:spacing w:after="0" w:line="336" w:lineRule="auto"/>
        <w:rPr>
          <w:rFonts w:cs="Arial"/>
          <w:b/>
        </w:rPr>
      </w:pPr>
      <w:r w:rsidRPr="00F24C79">
        <w:rPr>
          <w:rFonts w:cs="Arial"/>
          <w:b/>
        </w:rPr>
        <w:t>Declaración responsable de los datos, información y documentación adjuntada</w:t>
      </w:r>
    </w:p>
    <w:p w14:paraId="35888E23" w14:textId="67C14241" w:rsidR="00F24C79" w:rsidRPr="005F25FE" w:rsidRDefault="00F24C79" w:rsidP="00F24C79">
      <w:pPr>
        <w:spacing w:after="0" w:line="336" w:lineRule="auto"/>
      </w:pPr>
      <w:r w:rsidRPr="005F25FE">
        <w:t>La persona firmante declara responsablemente que los datos, la información y la documentación adjuntada a esta solicitud y la que, en su caso, se adjunte requerida por la Agencia de Calidad y Prospectiva Universitaria de Aragón, son ciertos. En el caso de apreciarse falsedad documental se procederá a la apertura del correspondiente expediente según disponga la legislación vigente, quedando en suspenso la tramitación del procedimiento de evaluación y resolución hasta la finalización del mismo.</w:t>
      </w:r>
    </w:p>
    <w:p w14:paraId="7C17A109" w14:textId="3189C5EA" w:rsidR="00F24C79" w:rsidRDefault="00F24C79" w:rsidP="00F24C79">
      <w:pPr>
        <w:spacing w:after="0" w:line="336" w:lineRule="auto"/>
        <w:rPr>
          <w:rFonts w:cs="Arial"/>
        </w:rPr>
      </w:pPr>
    </w:p>
    <w:p w14:paraId="0D7A6E5D" w14:textId="77777777" w:rsidR="00F24C79" w:rsidRDefault="00F24C79" w:rsidP="00F24C79">
      <w:pPr>
        <w:spacing w:after="0" w:line="336" w:lineRule="auto"/>
        <w:rPr>
          <w:rFonts w:cs="Arial"/>
        </w:rPr>
      </w:pPr>
    </w:p>
    <w:p w14:paraId="41579CCC" w14:textId="77777777" w:rsidR="00F24C79" w:rsidRDefault="00F24C79" w:rsidP="00F24C79">
      <w:pPr>
        <w:jc w:val="center"/>
      </w:pPr>
      <w:r>
        <w:t>En (lugar y fecha)</w:t>
      </w:r>
    </w:p>
    <w:p w14:paraId="59271493" w14:textId="77777777" w:rsidR="00F24C79" w:rsidRDefault="00F24C79" w:rsidP="00F24C79">
      <w:pPr>
        <w:jc w:val="center"/>
      </w:pPr>
    </w:p>
    <w:p w14:paraId="4B4D3CC5" w14:textId="77777777" w:rsidR="00F24C79" w:rsidRDefault="00F24C79" w:rsidP="00F24C79">
      <w:pPr>
        <w:jc w:val="center"/>
      </w:pPr>
    </w:p>
    <w:p w14:paraId="6D212496" w14:textId="77777777" w:rsidR="00F24C79" w:rsidRDefault="00F24C79" w:rsidP="00F24C79">
      <w:pPr>
        <w:jc w:val="center"/>
      </w:pPr>
      <w:r>
        <w:t>Firma de la persona solicitante</w:t>
      </w:r>
    </w:p>
    <w:p w14:paraId="42AB5138" w14:textId="2B857239" w:rsidR="00F24C79" w:rsidRDefault="00F24C79" w:rsidP="00F24C79">
      <w:pPr>
        <w:spacing w:after="0" w:line="336" w:lineRule="auto"/>
        <w:rPr>
          <w:rFonts w:cs="Arial"/>
        </w:rPr>
      </w:pPr>
    </w:p>
    <w:p w14:paraId="7A9D4EB6" w14:textId="77777777" w:rsidR="00F24C79" w:rsidRPr="00F157A0" w:rsidRDefault="00F24C79" w:rsidP="00F24C79">
      <w:pPr>
        <w:spacing w:after="0" w:line="336" w:lineRule="auto"/>
        <w:rPr>
          <w:rFonts w:cs="Arial"/>
        </w:rPr>
        <w:sectPr w:rsidR="00F24C79" w:rsidRPr="00F157A0" w:rsidSect="00F1088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2268" w:right="1558" w:bottom="1843" w:left="1701" w:header="709" w:footer="527" w:gutter="0"/>
          <w:cols w:space="708"/>
          <w:docGrid w:linePitch="360"/>
        </w:sectPr>
      </w:pPr>
    </w:p>
    <w:p w14:paraId="7669806E" w14:textId="77777777" w:rsidR="00F55C0B" w:rsidRPr="00F157A0" w:rsidRDefault="00F55C0B" w:rsidP="005018F0">
      <w:pPr>
        <w:spacing w:after="0" w:line="336" w:lineRule="auto"/>
        <w:rPr>
          <w:rFonts w:cs="Arial"/>
        </w:rPr>
      </w:pPr>
    </w:p>
    <w:p w14:paraId="65D69576" w14:textId="77777777" w:rsidR="00F24C79" w:rsidRPr="00F24C79" w:rsidRDefault="00F24C79" w:rsidP="00F24C79">
      <w:pPr>
        <w:spacing w:after="0" w:line="336" w:lineRule="auto"/>
        <w:rPr>
          <w:rFonts w:cs="Arial"/>
          <w:b/>
        </w:rPr>
      </w:pPr>
      <w:r w:rsidRPr="00F24C79">
        <w:rPr>
          <w:rFonts w:cs="Arial"/>
          <w:b/>
        </w:rPr>
        <w:t>Información básica sobre protección de datos:</w:t>
      </w:r>
    </w:p>
    <w:p w14:paraId="2C1ADBBB" w14:textId="45421DD8" w:rsidR="005F25FE" w:rsidRDefault="005F25FE" w:rsidP="005F25FE">
      <w:r>
        <w:t xml:space="preserve">El responsable del tratamiento de tus datos personales es: AGENCIA DE CALIDAD Y PROSPECTIVA UNIVERSITARIA DE ARAGÓN </w:t>
      </w:r>
      <w:r w:rsidRPr="00DE5929">
        <w:t xml:space="preserve">con dirección en 50018 Zaragoza, Avda. Ranillas 5D, 1º </w:t>
      </w:r>
      <w:hyperlink r:id="rId15" w:history="1">
        <w:r w:rsidR="004C606F" w:rsidRPr="00507DFC">
          <w:rPr>
            <w:rStyle w:val="Hipervnculo"/>
          </w:rPr>
          <w:t>acpua@aragon.es</w:t>
        </w:r>
      </w:hyperlink>
      <w:r>
        <w:t>.</w:t>
      </w:r>
    </w:p>
    <w:p w14:paraId="1D6C5719" w14:textId="77777777" w:rsidR="005F25FE" w:rsidRDefault="005F25FE" w:rsidP="005F25FE">
      <w:r w:rsidRPr="00DE5929">
        <w:t>Los datos de contacto de</w:t>
      </w:r>
      <w:r>
        <w:t>l Delegado de Protección de Datos de la AGENCIA DE CALIDAD Y PROSPECTIVA UNIVERSITARIA DE ARAGÓN son</w:t>
      </w:r>
      <w:r w:rsidRPr="00DE5929">
        <w:t xml:space="preserve"> </w:t>
      </w:r>
      <w:hyperlink r:id="rId16" w:history="1">
        <w:r w:rsidRPr="00321C52">
          <w:rPr>
            <w:rStyle w:val="Hipervnculo"/>
          </w:rPr>
          <w:t>rlferrer@aralegis.es</w:t>
        </w:r>
      </w:hyperlink>
      <w:r>
        <w:t>.</w:t>
      </w:r>
    </w:p>
    <w:p w14:paraId="60561C78" w14:textId="77777777" w:rsidR="005F25FE" w:rsidRDefault="005F25FE" w:rsidP="005F25FE">
      <w:r>
        <w:t xml:space="preserve">La finalidad de este tratamiento es: La evaluación de méritos docentes, de investigación o gestión de los diferentes colectivos integrados en las convocatorias de la ACPUA. </w:t>
      </w:r>
    </w:p>
    <w:p w14:paraId="628EFEE2" w14:textId="77777777" w:rsidR="005F25FE" w:rsidRDefault="005F25FE" w:rsidP="005F25FE">
      <w:r>
        <w:t xml:space="preserve">La legitimación para realizar el tratamiento de tus datos nos la da: interés público o ejercicio de poderes públicos. </w:t>
      </w:r>
    </w:p>
    <w:p w14:paraId="22D51565" w14:textId="77777777" w:rsidR="005F25FE" w:rsidRDefault="005F25FE" w:rsidP="005F25FE">
      <w:r w:rsidRPr="008608E6">
        <w:t>No vamos a comunicar tus datos personales a terceros destinatarios salvo obligación legal</w:t>
      </w:r>
      <w:r>
        <w:t xml:space="preserve"> y excepto, en el caso de haber obtenido una evaluación favorable, a la Universidad de Zaragoza si nos has dato tu consentimiento</w:t>
      </w:r>
      <w:r w:rsidRPr="008608E6">
        <w:t xml:space="preserve">. </w:t>
      </w:r>
    </w:p>
    <w:p w14:paraId="63A28FBE" w14:textId="77777777" w:rsidR="005F25FE" w:rsidRDefault="005F25FE" w:rsidP="005F25FE">
      <w:r>
        <w:lastRenderedPageBreak/>
        <w:t xml:space="preserve"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 </w:t>
      </w:r>
    </w:p>
    <w:p w14:paraId="6E7153DF" w14:textId="77777777" w:rsidR="005F25FE" w:rsidRDefault="005F25FE" w:rsidP="005F25FE">
      <w:r>
        <w:t xml:space="preserve">Puedes obtener información adicional en el Registro de Actividades de Tratamiento del Gobierno de Aragón, en el siguiente enlace </w:t>
      </w:r>
      <w:hyperlink r:id="rId17" w:history="1">
        <w:r w:rsidRPr="00AD595E">
          <w:rPr>
            <w:rStyle w:val="Hipervnculo"/>
          </w:rPr>
          <w:t>https://protecciondatos.aragon.es/registro-actividades/926</w:t>
        </w:r>
      </w:hyperlink>
    </w:p>
    <w:p w14:paraId="1B75DB1E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74AAF54B" w14:textId="4B3B39EB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27D07007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3109544A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2890CEEA" w14:textId="02667E56" w:rsidR="005C005C" w:rsidRPr="00F157A0" w:rsidRDefault="005C005C" w:rsidP="007D05BD">
      <w:pPr>
        <w:spacing w:after="0" w:line="336" w:lineRule="auto"/>
        <w:rPr>
          <w:rFonts w:cs="Arial"/>
        </w:rPr>
      </w:pPr>
      <w:r w:rsidRPr="00F157A0">
        <w:rPr>
          <w:rFonts w:cs="Arial"/>
        </w:rPr>
        <w:t>DIRECTOR/A DE LA AGENCIA DE CALIDAD Y PROSPECTIVA UNIVERSITARIA DE ARAGÓN</w:t>
      </w:r>
    </w:p>
    <w:sectPr w:rsidR="005C005C" w:rsidRPr="00F157A0" w:rsidSect="00F55C0B">
      <w:type w:val="continuous"/>
      <w:pgSz w:w="11906" w:h="16838"/>
      <w:pgMar w:top="2268" w:right="1558" w:bottom="1843" w:left="1701" w:header="709" w:footer="527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42D0222" w16cid:durableId="241FFE9E"/>
  <w16cid:commentId w16cid:paraId="2B7AB1FF" w16cid:durableId="241FFE9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D7B6D" w14:textId="77777777" w:rsidR="00112CA9" w:rsidRDefault="00112CA9" w:rsidP="00B07BE9">
      <w:r>
        <w:separator/>
      </w:r>
    </w:p>
  </w:endnote>
  <w:endnote w:type="continuationSeparator" w:id="0">
    <w:p w14:paraId="16562B8F" w14:textId="77777777" w:rsidR="00112CA9" w:rsidRDefault="00112CA9" w:rsidP="00B0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83E64" w14:textId="77777777" w:rsidR="00F715BE" w:rsidRDefault="00F71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9FAF1" w14:textId="77777777" w:rsidR="007E4462" w:rsidRPr="00754A33" w:rsidRDefault="007E4462" w:rsidP="00754A33">
    <w:pPr>
      <w:tabs>
        <w:tab w:val="center" w:pos="4252"/>
        <w:tab w:val="right" w:pos="8504"/>
      </w:tabs>
      <w:spacing w:after="0"/>
      <w:jc w:val="left"/>
      <w:rPr>
        <w:rFonts w:eastAsia="Times New Roman" w:cs="Arial"/>
        <w:color w:val="999999"/>
        <w:sz w:val="16"/>
        <w:lang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D44B0" w14:textId="77777777" w:rsidR="00F715BE" w:rsidRDefault="00F71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AF27A" w14:textId="77777777" w:rsidR="00112CA9" w:rsidRDefault="00112CA9" w:rsidP="00B07BE9">
      <w:r>
        <w:separator/>
      </w:r>
    </w:p>
  </w:footnote>
  <w:footnote w:type="continuationSeparator" w:id="0">
    <w:p w14:paraId="3588D2F9" w14:textId="77777777" w:rsidR="00112CA9" w:rsidRDefault="00112CA9" w:rsidP="00B07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6D67E" w14:textId="77777777" w:rsidR="00F715BE" w:rsidRDefault="00F71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544609672"/>
      <w:docPartObj>
        <w:docPartGallery w:val="Page Numbers (Margins)"/>
        <w:docPartUnique/>
      </w:docPartObj>
    </w:sdtPr>
    <w:sdtEndPr/>
    <w:sdtContent>
      <w:p w14:paraId="4173BF02" w14:textId="6E83897C" w:rsidR="006609CE" w:rsidRPr="003C195C" w:rsidRDefault="00F715BE" w:rsidP="00D83BEF">
        <w:pPr>
          <w:pStyle w:val="Encabezado"/>
          <w:tabs>
            <w:tab w:val="clear" w:pos="4252"/>
            <w:tab w:val="clear" w:pos="8504"/>
            <w:tab w:val="left" w:pos="5553"/>
          </w:tabs>
          <w:rPr>
            <w:sz w:val="20"/>
          </w:rPr>
        </w:pPr>
        <w:r w:rsidRPr="00F715BE">
          <w:rPr>
            <w:noProof/>
            <w:sz w:val="20"/>
            <w:lang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F8D83E4" wp14:editId="6E75056D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09A808" w14:textId="04A1DD96" w:rsidR="00F715BE" w:rsidRDefault="00F715BE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7E2034" w:rsidRPr="007E203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F8D83E4" id="Rectángulo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P6p3He7AgAA&#10;tw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14:paraId="3309A808" w14:textId="04A1DD96" w:rsidR="00F715BE" w:rsidRDefault="00F715BE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7E2034" w:rsidRPr="007E2034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18"/>
      <w:gridCol w:w="4319"/>
    </w:tblGrid>
    <w:tr w:rsidR="006609CE" w14:paraId="1E5E96DD" w14:textId="77777777" w:rsidTr="006609CE">
      <w:tc>
        <w:tcPr>
          <w:tcW w:w="4318" w:type="dxa"/>
        </w:tcPr>
        <w:p w14:paraId="6234C7D2" w14:textId="2491DA14" w:rsidR="006609CE" w:rsidRDefault="006609CE" w:rsidP="00D83BEF">
          <w:pPr>
            <w:pStyle w:val="Encabezado"/>
            <w:tabs>
              <w:tab w:val="clear" w:pos="4252"/>
              <w:tab w:val="clear" w:pos="8504"/>
              <w:tab w:val="left" w:pos="5553"/>
            </w:tabs>
            <w:rPr>
              <w:sz w:val="20"/>
            </w:rPr>
          </w:pPr>
          <w:r w:rsidRPr="00B8560B">
            <w:rPr>
              <w:noProof/>
              <w:lang w:eastAsia="es-ES"/>
            </w:rPr>
            <w:drawing>
              <wp:inline distT="0" distB="0" distL="0" distR="0" wp14:anchorId="0A67EB90" wp14:editId="2480D3CD">
                <wp:extent cx="1724025" cy="451856"/>
                <wp:effectExtent l="0" t="0" r="0" b="5715"/>
                <wp:docPr id="5" name="Imagen 5" descr="C:\Users\jilozano\Documents\00_NAX\LOGOMARCAS ACPUA 2018\LOGOTIPO ACPUA COMISIÓN COMUNICACIÓN 2018\LOGOTIPO ACPUA C.C. COLOR\APCUA LOGOTIPO FINAL CC 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jilozano\Documents\00_NAX\LOGOMARCAS ACPUA 2018\LOGOTIPO ACPUA COMISIÓN COMUNICACIÓN 2018\LOGOTIPO ACPUA C.C. COLOR\APCUA LOGOTIPO FINAL CC COLO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167" t="33150" r="12549" b="34419"/>
                        <a:stretch/>
                      </pic:blipFill>
                      <pic:spPr bwMode="auto">
                        <a:xfrm>
                          <a:off x="0" y="0"/>
                          <a:ext cx="1765273" cy="462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9" w:type="dxa"/>
        </w:tcPr>
        <w:p w14:paraId="1DE2BC4D" w14:textId="00739AC0" w:rsidR="006609CE" w:rsidRDefault="006609CE" w:rsidP="006609CE">
          <w:pPr>
            <w:pStyle w:val="Encabezado"/>
            <w:tabs>
              <w:tab w:val="clear" w:pos="4252"/>
              <w:tab w:val="clear" w:pos="8504"/>
              <w:tab w:val="left" w:pos="5553"/>
            </w:tabs>
            <w:jc w:val="right"/>
            <w:rPr>
              <w:sz w:val="20"/>
            </w:rPr>
          </w:pPr>
        </w:p>
      </w:tc>
    </w:tr>
  </w:tbl>
  <w:p w14:paraId="5F84AC17" w14:textId="665762BC" w:rsidR="007E4462" w:rsidRPr="003C195C" w:rsidRDefault="007E4462" w:rsidP="00D83BEF">
    <w:pPr>
      <w:pStyle w:val="Encabezado"/>
      <w:tabs>
        <w:tab w:val="clear" w:pos="4252"/>
        <w:tab w:val="clear" w:pos="8504"/>
        <w:tab w:val="left" w:pos="5553"/>
      </w:tabs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81203" w14:textId="77777777" w:rsidR="00F715BE" w:rsidRDefault="00F71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29AC"/>
    <w:multiLevelType w:val="hybridMultilevel"/>
    <w:tmpl w:val="C5CE0D7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64D1A"/>
    <w:multiLevelType w:val="hybridMultilevel"/>
    <w:tmpl w:val="1C30D3AA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A09"/>
    <w:multiLevelType w:val="hybridMultilevel"/>
    <w:tmpl w:val="FAEA79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9060A8"/>
    <w:multiLevelType w:val="hybridMultilevel"/>
    <w:tmpl w:val="1CF685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65799"/>
    <w:multiLevelType w:val="hybridMultilevel"/>
    <w:tmpl w:val="75CED2DC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0952E05"/>
    <w:multiLevelType w:val="hybridMultilevel"/>
    <w:tmpl w:val="13E47D86"/>
    <w:lvl w:ilvl="0" w:tplc="BC325A68">
      <w:start w:val="1"/>
      <w:numFmt w:val="bullet"/>
      <w:pStyle w:val="AspectosValorar"/>
      <w:lvlText w:val=""/>
      <w:lvlJc w:val="left"/>
      <w:pPr>
        <w:ind w:left="-1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6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659" w:hanging="360"/>
      </w:pPr>
      <w:rPr>
        <w:rFonts w:ascii="Wingdings" w:hAnsi="Wingdings" w:hint="default"/>
      </w:rPr>
    </w:lvl>
  </w:abstractNum>
  <w:abstractNum w:abstractNumId="6" w15:restartNumberingAfterBreak="0">
    <w:nsid w:val="233B4D03"/>
    <w:multiLevelType w:val="hybridMultilevel"/>
    <w:tmpl w:val="9008F982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8842F6">
      <w:numFmt w:val="bullet"/>
      <w:lvlText w:val="-"/>
      <w:lvlJc w:val="left"/>
      <w:pPr>
        <w:ind w:left="1800" w:hanging="360"/>
      </w:pPr>
      <w:rPr>
        <w:rFonts w:ascii="Candara" w:eastAsia="Arial" w:hAnsi="Candara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433E78"/>
    <w:multiLevelType w:val="hybridMultilevel"/>
    <w:tmpl w:val="FFB8BE6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A770DFA4">
      <w:numFmt w:val="bullet"/>
      <w:lvlText w:val="-"/>
      <w:lvlJc w:val="left"/>
      <w:pPr>
        <w:ind w:left="1440" w:hanging="360"/>
      </w:pPr>
      <w:rPr>
        <w:rFonts w:ascii="Candara" w:eastAsia="Arial" w:hAnsi="Candar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117BF"/>
    <w:multiLevelType w:val="hybridMultilevel"/>
    <w:tmpl w:val="5E1E1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77C86"/>
    <w:multiLevelType w:val="hybridMultilevel"/>
    <w:tmpl w:val="FFB8E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F15BF"/>
    <w:multiLevelType w:val="hybridMultilevel"/>
    <w:tmpl w:val="9BFA60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6321A"/>
    <w:multiLevelType w:val="hybridMultilevel"/>
    <w:tmpl w:val="8FCE35B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FC6210"/>
    <w:multiLevelType w:val="hybridMultilevel"/>
    <w:tmpl w:val="8F22852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0346F"/>
    <w:multiLevelType w:val="hybridMultilevel"/>
    <w:tmpl w:val="A5A8C96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3542CA"/>
    <w:multiLevelType w:val="hybridMultilevel"/>
    <w:tmpl w:val="947E27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F0BCC"/>
    <w:multiLevelType w:val="hybridMultilevel"/>
    <w:tmpl w:val="869813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AE57B4"/>
    <w:multiLevelType w:val="hybridMultilevel"/>
    <w:tmpl w:val="D2E642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369DB"/>
    <w:multiLevelType w:val="hybridMultilevel"/>
    <w:tmpl w:val="6F00DF44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6633E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E12CAF"/>
    <w:multiLevelType w:val="hybridMultilevel"/>
    <w:tmpl w:val="82D46E74"/>
    <w:lvl w:ilvl="0" w:tplc="1F78BF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F063E"/>
    <w:multiLevelType w:val="hybridMultilevel"/>
    <w:tmpl w:val="497C7DF4"/>
    <w:lvl w:ilvl="0" w:tplc="B28C3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F678AA"/>
    <w:multiLevelType w:val="hybridMultilevel"/>
    <w:tmpl w:val="B4D4C3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D82B32"/>
    <w:multiLevelType w:val="hybridMultilevel"/>
    <w:tmpl w:val="CC50B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C5934"/>
    <w:multiLevelType w:val="hybridMultilevel"/>
    <w:tmpl w:val="970875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25636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8434A6"/>
    <w:multiLevelType w:val="multilevel"/>
    <w:tmpl w:val="BC720C42"/>
    <w:lvl w:ilvl="0">
      <w:start w:val="1"/>
      <w:numFmt w:val="decimal"/>
      <w:pStyle w:val="Ttulo1"/>
      <w:lvlText w:val="%1."/>
      <w:lvlJc w:val="left"/>
      <w:pPr>
        <w:ind w:left="502" w:hanging="360"/>
      </w:pPr>
    </w:lvl>
    <w:lvl w:ilvl="1">
      <w:start w:val="1"/>
      <w:numFmt w:val="decimal"/>
      <w:pStyle w:val="Ttulo2"/>
      <w:lvlText w:val="%1.%2."/>
      <w:lvlJc w:val="left"/>
      <w:pPr>
        <w:ind w:left="1848" w:hanging="432"/>
      </w:pPr>
    </w:lvl>
    <w:lvl w:ilvl="2">
      <w:start w:val="1"/>
      <w:numFmt w:val="decimal"/>
      <w:lvlText w:val="%1.%2.%3."/>
      <w:lvlJc w:val="left"/>
      <w:pPr>
        <w:ind w:left="2640" w:hanging="504"/>
      </w:pPr>
    </w:lvl>
    <w:lvl w:ilvl="3">
      <w:start w:val="1"/>
      <w:numFmt w:val="decimal"/>
      <w:lvlText w:val="%1.%2.%3.%4."/>
      <w:lvlJc w:val="left"/>
      <w:pPr>
        <w:ind w:left="3144" w:hanging="648"/>
      </w:pPr>
    </w:lvl>
    <w:lvl w:ilvl="4">
      <w:start w:val="1"/>
      <w:numFmt w:val="decimal"/>
      <w:lvlText w:val="%1.%2.%3.%4.%5."/>
      <w:lvlJc w:val="left"/>
      <w:pPr>
        <w:ind w:left="3648" w:hanging="792"/>
      </w:pPr>
    </w:lvl>
    <w:lvl w:ilvl="5">
      <w:start w:val="1"/>
      <w:numFmt w:val="decimal"/>
      <w:lvlText w:val="%1.%2.%3.%4.%5.%6."/>
      <w:lvlJc w:val="left"/>
      <w:pPr>
        <w:ind w:left="4152" w:hanging="936"/>
      </w:pPr>
    </w:lvl>
    <w:lvl w:ilvl="6">
      <w:start w:val="1"/>
      <w:numFmt w:val="decimal"/>
      <w:lvlText w:val="%1.%2.%3.%4.%5.%6.%7."/>
      <w:lvlJc w:val="left"/>
      <w:pPr>
        <w:ind w:left="4656" w:hanging="1080"/>
      </w:pPr>
    </w:lvl>
    <w:lvl w:ilvl="7">
      <w:start w:val="1"/>
      <w:numFmt w:val="decimal"/>
      <w:lvlText w:val="%1.%2.%3.%4.%5.%6.%7.%8."/>
      <w:lvlJc w:val="left"/>
      <w:pPr>
        <w:ind w:left="5160" w:hanging="1224"/>
      </w:pPr>
    </w:lvl>
    <w:lvl w:ilvl="8">
      <w:start w:val="1"/>
      <w:numFmt w:val="decimal"/>
      <w:lvlText w:val="%1.%2.%3.%4.%5.%6.%7.%8.%9."/>
      <w:lvlJc w:val="left"/>
      <w:pPr>
        <w:ind w:left="5736" w:hanging="1440"/>
      </w:pPr>
    </w:lvl>
  </w:abstractNum>
  <w:abstractNum w:abstractNumId="26" w15:restartNumberingAfterBreak="0">
    <w:nsid w:val="732112AF"/>
    <w:multiLevelType w:val="hybridMultilevel"/>
    <w:tmpl w:val="CA1891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45FB5"/>
    <w:multiLevelType w:val="hybridMultilevel"/>
    <w:tmpl w:val="F1FE5ABC"/>
    <w:lvl w:ilvl="0" w:tplc="9788A5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B0F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C4F5A"/>
    <w:multiLevelType w:val="hybridMultilevel"/>
    <w:tmpl w:val="E6A048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6531B9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578E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3434D"/>
    <w:multiLevelType w:val="hybridMultilevel"/>
    <w:tmpl w:val="4A4EEF0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5301ED"/>
    <w:multiLevelType w:val="hybridMultilevel"/>
    <w:tmpl w:val="BBE240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</w:num>
  <w:num w:numId="3">
    <w:abstractNumId w:val="6"/>
  </w:num>
  <w:num w:numId="4">
    <w:abstractNumId w:val="7"/>
  </w:num>
  <w:num w:numId="5">
    <w:abstractNumId w:val="1"/>
  </w:num>
  <w:num w:numId="6">
    <w:abstractNumId w:val="31"/>
  </w:num>
  <w:num w:numId="7">
    <w:abstractNumId w:val="8"/>
  </w:num>
  <w:num w:numId="8">
    <w:abstractNumId w:val="23"/>
  </w:num>
  <w:num w:numId="9">
    <w:abstractNumId w:val="0"/>
  </w:num>
  <w:num w:numId="10">
    <w:abstractNumId w:val="2"/>
  </w:num>
  <w:num w:numId="11">
    <w:abstractNumId w:val="4"/>
  </w:num>
  <w:num w:numId="12">
    <w:abstractNumId w:val="17"/>
  </w:num>
  <w:num w:numId="13">
    <w:abstractNumId w:val="30"/>
  </w:num>
  <w:num w:numId="14">
    <w:abstractNumId w:val="11"/>
  </w:num>
  <w:num w:numId="15">
    <w:abstractNumId w:val="18"/>
  </w:num>
  <w:num w:numId="16">
    <w:abstractNumId w:val="24"/>
  </w:num>
  <w:num w:numId="17">
    <w:abstractNumId w:val="20"/>
  </w:num>
  <w:num w:numId="18">
    <w:abstractNumId w:val="26"/>
  </w:num>
  <w:num w:numId="19">
    <w:abstractNumId w:val="22"/>
  </w:num>
  <w:num w:numId="20">
    <w:abstractNumId w:val="3"/>
  </w:num>
  <w:num w:numId="21">
    <w:abstractNumId w:val="10"/>
  </w:num>
  <w:num w:numId="22">
    <w:abstractNumId w:val="12"/>
  </w:num>
  <w:num w:numId="23">
    <w:abstractNumId w:val="32"/>
  </w:num>
  <w:num w:numId="24">
    <w:abstractNumId w:val="29"/>
  </w:num>
  <w:num w:numId="25">
    <w:abstractNumId w:val="19"/>
  </w:num>
  <w:num w:numId="26">
    <w:abstractNumId w:val="21"/>
  </w:num>
  <w:num w:numId="27">
    <w:abstractNumId w:val="28"/>
  </w:num>
  <w:num w:numId="28">
    <w:abstractNumId w:val="9"/>
  </w:num>
  <w:num w:numId="29">
    <w:abstractNumId w:val="16"/>
  </w:num>
  <w:num w:numId="30">
    <w:abstractNumId w:val="27"/>
  </w:num>
  <w:num w:numId="31">
    <w:abstractNumId w:val="15"/>
  </w:num>
  <w:num w:numId="32">
    <w:abstractNumId w:val="13"/>
  </w:num>
  <w:num w:numId="33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9F"/>
    <w:rsid w:val="000014C8"/>
    <w:rsid w:val="00001A16"/>
    <w:rsid w:val="0000297F"/>
    <w:rsid w:val="00003C7E"/>
    <w:rsid w:val="00005C0D"/>
    <w:rsid w:val="00005F40"/>
    <w:rsid w:val="00006662"/>
    <w:rsid w:val="00012D4B"/>
    <w:rsid w:val="000147AF"/>
    <w:rsid w:val="0001515E"/>
    <w:rsid w:val="0001595F"/>
    <w:rsid w:val="00015CA4"/>
    <w:rsid w:val="00020E1E"/>
    <w:rsid w:val="00022279"/>
    <w:rsid w:val="00026461"/>
    <w:rsid w:val="00026C98"/>
    <w:rsid w:val="000327DB"/>
    <w:rsid w:val="00034ABF"/>
    <w:rsid w:val="00034E45"/>
    <w:rsid w:val="00040B68"/>
    <w:rsid w:val="0004317F"/>
    <w:rsid w:val="00043C30"/>
    <w:rsid w:val="00045F7A"/>
    <w:rsid w:val="00047180"/>
    <w:rsid w:val="00051C69"/>
    <w:rsid w:val="0005726B"/>
    <w:rsid w:val="00060A3D"/>
    <w:rsid w:val="00062876"/>
    <w:rsid w:val="000631DE"/>
    <w:rsid w:val="000632CC"/>
    <w:rsid w:val="00067621"/>
    <w:rsid w:val="00070397"/>
    <w:rsid w:val="00070CD2"/>
    <w:rsid w:val="00073795"/>
    <w:rsid w:val="000744C4"/>
    <w:rsid w:val="000752CF"/>
    <w:rsid w:val="000815A0"/>
    <w:rsid w:val="00081AAD"/>
    <w:rsid w:val="000A2CAD"/>
    <w:rsid w:val="000A2CD2"/>
    <w:rsid w:val="000A4D22"/>
    <w:rsid w:val="000A5CE8"/>
    <w:rsid w:val="000B40D1"/>
    <w:rsid w:val="000B4A2F"/>
    <w:rsid w:val="000B6ED6"/>
    <w:rsid w:val="000C0785"/>
    <w:rsid w:val="000C1BA4"/>
    <w:rsid w:val="000C1EC1"/>
    <w:rsid w:val="000C1F76"/>
    <w:rsid w:val="000C359E"/>
    <w:rsid w:val="000C739D"/>
    <w:rsid w:val="000D153B"/>
    <w:rsid w:val="000D524C"/>
    <w:rsid w:val="000D5B5C"/>
    <w:rsid w:val="000D6FCF"/>
    <w:rsid w:val="000D7213"/>
    <w:rsid w:val="000E0AF2"/>
    <w:rsid w:val="000E172B"/>
    <w:rsid w:val="000E5AC5"/>
    <w:rsid w:val="000E5BF4"/>
    <w:rsid w:val="000E642C"/>
    <w:rsid w:val="000E6D2C"/>
    <w:rsid w:val="000F0F5F"/>
    <w:rsid w:val="000F0F70"/>
    <w:rsid w:val="000F365D"/>
    <w:rsid w:val="000F457A"/>
    <w:rsid w:val="000F4776"/>
    <w:rsid w:val="000F4CA3"/>
    <w:rsid w:val="000F5B6D"/>
    <w:rsid w:val="000F79C9"/>
    <w:rsid w:val="000F7EAF"/>
    <w:rsid w:val="001027B3"/>
    <w:rsid w:val="00102F25"/>
    <w:rsid w:val="0011298C"/>
    <w:rsid w:val="00112CA9"/>
    <w:rsid w:val="00116312"/>
    <w:rsid w:val="001165DE"/>
    <w:rsid w:val="001177F0"/>
    <w:rsid w:val="00120C88"/>
    <w:rsid w:val="0012188E"/>
    <w:rsid w:val="00125215"/>
    <w:rsid w:val="0012605B"/>
    <w:rsid w:val="0012766D"/>
    <w:rsid w:val="0013045B"/>
    <w:rsid w:val="001315A8"/>
    <w:rsid w:val="0013319F"/>
    <w:rsid w:val="00135CEB"/>
    <w:rsid w:val="0013747B"/>
    <w:rsid w:val="00141393"/>
    <w:rsid w:val="0014147A"/>
    <w:rsid w:val="001416EE"/>
    <w:rsid w:val="00143112"/>
    <w:rsid w:val="001434C3"/>
    <w:rsid w:val="00150187"/>
    <w:rsid w:val="00150ECB"/>
    <w:rsid w:val="00151E56"/>
    <w:rsid w:val="0015453C"/>
    <w:rsid w:val="0015468E"/>
    <w:rsid w:val="00154A31"/>
    <w:rsid w:val="00154A9D"/>
    <w:rsid w:val="00155D33"/>
    <w:rsid w:val="001578CE"/>
    <w:rsid w:val="00163232"/>
    <w:rsid w:val="00165666"/>
    <w:rsid w:val="001657FA"/>
    <w:rsid w:val="00166603"/>
    <w:rsid w:val="0017352C"/>
    <w:rsid w:val="0017715E"/>
    <w:rsid w:val="00177B73"/>
    <w:rsid w:val="0018083A"/>
    <w:rsid w:val="0018182F"/>
    <w:rsid w:val="001826F3"/>
    <w:rsid w:val="00185D81"/>
    <w:rsid w:val="0018634A"/>
    <w:rsid w:val="001907B8"/>
    <w:rsid w:val="001915F6"/>
    <w:rsid w:val="0019168F"/>
    <w:rsid w:val="00191A72"/>
    <w:rsid w:val="001920CF"/>
    <w:rsid w:val="0019242C"/>
    <w:rsid w:val="001927A6"/>
    <w:rsid w:val="001934B2"/>
    <w:rsid w:val="00194E95"/>
    <w:rsid w:val="00195E49"/>
    <w:rsid w:val="00196DCB"/>
    <w:rsid w:val="00196FDD"/>
    <w:rsid w:val="001970E3"/>
    <w:rsid w:val="001A02FC"/>
    <w:rsid w:val="001A23DA"/>
    <w:rsid w:val="001A3DB1"/>
    <w:rsid w:val="001A5A2A"/>
    <w:rsid w:val="001A76B5"/>
    <w:rsid w:val="001A7814"/>
    <w:rsid w:val="001B02FF"/>
    <w:rsid w:val="001B4993"/>
    <w:rsid w:val="001B6801"/>
    <w:rsid w:val="001B6DDF"/>
    <w:rsid w:val="001C1396"/>
    <w:rsid w:val="001C367F"/>
    <w:rsid w:val="001C3717"/>
    <w:rsid w:val="001C4EDF"/>
    <w:rsid w:val="001C502D"/>
    <w:rsid w:val="001C6F78"/>
    <w:rsid w:val="001D0EC4"/>
    <w:rsid w:val="001D4A3A"/>
    <w:rsid w:val="001D56FA"/>
    <w:rsid w:val="001D60E9"/>
    <w:rsid w:val="001D6822"/>
    <w:rsid w:val="001D713B"/>
    <w:rsid w:val="001D7422"/>
    <w:rsid w:val="001E2408"/>
    <w:rsid w:val="001E7A67"/>
    <w:rsid w:val="001F1008"/>
    <w:rsid w:val="002005CF"/>
    <w:rsid w:val="00200686"/>
    <w:rsid w:val="00201705"/>
    <w:rsid w:val="002019D1"/>
    <w:rsid w:val="00204E9C"/>
    <w:rsid w:val="00205112"/>
    <w:rsid w:val="00207BF3"/>
    <w:rsid w:val="00207E9E"/>
    <w:rsid w:val="00210E56"/>
    <w:rsid w:val="00211C6C"/>
    <w:rsid w:val="00211D19"/>
    <w:rsid w:val="002126CB"/>
    <w:rsid w:val="002163E8"/>
    <w:rsid w:val="00216510"/>
    <w:rsid w:val="002176DA"/>
    <w:rsid w:val="002214DD"/>
    <w:rsid w:val="002221B2"/>
    <w:rsid w:val="0022227C"/>
    <w:rsid w:val="00222A86"/>
    <w:rsid w:val="0022617B"/>
    <w:rsid w:val="002262C3"/>
    <w:rsid w:val="002274BF"/>
    <w:rsid w:val="00227CF9"/>
    <w:rsid w:val="00231046"/>
    <w:rsid w:val="00232651"/>
    <w:rsid w:val="00234E32"/>
    <w:rsid w:val="00236A3E"/>
    <w:rsid w:val="0024004A"/>
    <w:rsid w:val="00240807"/>
    <w:rsid w:val="0024169D"/>
    <w:rsid w:val="00241AE5"/>
    <w:rsid w:val="0024317B"/>
    <w:rsid w:val="00243B44"/>
    <w:rsid w:val="002452F4"/>
    <w:rsid w:val="00246839"/>
    <w:rsid w:val="002469E7"/>
    <w:rsid w:val="00247F21"/>
    <w:rsid w:val="002513D1"/>
    <w:rsid w:val="002522E0"/>
    <w:rsid w:val="00260F4D"/>
    <w:rsid w:val="00262734"/>
    <w:rsid w:val="0026528B"/>
    <w:rsid w:val="00265A08"/>
    <w:rsid w:val="002667AA"/>
    <w:rsid w:val="00266DFD"/>
    <w:rsid w:val="002677A9"/>
    <w:rsid w:val="00267A7F"/>
    <w:rsid w:val="00273064"/>
    <w:rsid w:val="00276248"/>
    <w:rsid w:val="00277426"/>
    <w:rsid w:val="00280DC2"/>
    <w:rsid w:val="002842C3"/>
    <w:rsid w:val="00284BAF"/>
    <w:rsid w:val="002854C7"/>
    <w:rsid w:val="00286A1B"/>
    <w:rsid w:val="00290010"/>
    <w:rsid w:val="002925C6"/>
    <w:rsid w:val="00295E2F"/>
    <w:rsid w:val="002A1C5C"/>
    <w:rsid w:val="002A2D69"/>
    <w:rsid w:val="002A38AB"/>
    <w:rsid w:val="002A41A0"/>
    <w:rsid w:val="002A60B0"/>
    <w:rsid w:val="002B2502"/>
    <w:rsid w:val="002B2ADA"/>
    <w:rsid w:val="002B6DB5"/>
    <w:rsid w:val="002C0CAD"/>
    <w:rsid w:val="002C37EA"/>
    <w:rsid w:val="002C4F1E"/>
    <w:rsid w:val="002C6428"/>
    <w:rsid w:val="002C6C94"/>
    <w:rsid w:val="002C7867"/>
    <w:rsid w:val="002C7FAD"/>
    <w:rsid w:val="002D0321"/>
    <w:rsid w:val="002D12B0"/>
    <w:rsid w:val="002D23B2"/>
    <w:rsid w:val="002E0F6C"/>
    <w:rsid w:val="002E4757"/>
    <w:rsid w:val="002E4F73"/>
    <w:rsid w:val="002E568A"/>
    <w:rsid w:val="002F500C"/>
    <w:rsid w:val="002F538E"/>
    <w:rsid w:val="002F5F9E"/>
    <w:rsid w:val="002F771F"/>
    <w:rsid w:val="002F7DAC"/>
    <w:rsid w:val="003002F7"/>
    <w:rsid w:val="0030338B"/>
    <w:rsid w:val="003048F7"/>
    <w:rsid w:val="00305572"/>
    <w:rsid w:val="00305C32"/>
    <w:rsid w:val="003060B1"/>
    <w:rsid w:val="0030636F"/>
    <w:rsid w:val="0030669C"/>
    <w:rsid w:val="003113A9"/>
    <w:rsid w:val="003118C7"/>
    <w:rsid w:val="003160FA"/>
    <w:rsid w:val="0032031B"/>
    <w:rsid w:val="00320BA9"/>
    <w:rsid w:val="00322658"/>
    <w:rsid w:val="00323925"/>
    <w:rsid w:val="00325584"/>
    <w:rsid w:val="0032590F"/>
    <w:rsid w:val="00325B51"/>
    <w:rsid w:val="00326C25"/>
    <w:rsid w:val="00330058"/>
    <w:rsid w:val="00330745"/>
    <w:rsid w:val="00330943"/>
    <w:rsid w:val="00331245"/>
    <w:rsid w:val="00331A07"/>
    <w:rsid w:val="00331C35"/>
    <w:rsid w:val="003320FD"/>
    <w:rsid w:val="003339C8"/>
    <w:rsid w:val="00334CCD"/>
    <w:rsid w:val="00336B70"/>
    <w:rsid w:val="0033707B"/>
    <w:rsid w:val="00337478"/>
    <w:rsid w:val="00340731"/>
    <w:rsid w:val="003419A5"/>
    <w:rsid w:val="00342A1F"/>
    <w:rsid w:val="00342F7F"/>
    <w:rsid w:val="00343BE3"/>
    <w:rsid w:val="00343C9B"/>
    <w:rsid w:val="0034621B"/>
    <w:rsid w:val="0034641D"/>
    <w:rsid w:val="00346901"/>
    <w:rsid w:val="00350A13"/>
    <w:rsid w:val="003513EB"/>
    <w:rsid w:val="00352E2E"/>
    <w:rsid w:val="00353C11"/>
    <w:rsid w:val="0035662D"/>
    <w:rsid w:val="00357706"/>
    <w:rsid w:val="003604B6"/>
    <w:rsid w:val="00361ED5"/>
    <w:rsid w:val="003620BE"/>
    <w:rsid w:val="00362799"/>
    <w:rsid w:val="00363378"/>
    <w:rsid w:val="00364F97"/>
    <w:rsid w:val="00371E27"/>
    <w:rsid w:val="00372210"/>
    <w:rsid w:val="003722E1"/>
    <w:rsid w:val="00372CB1"/>
    <w:rsid w:val="00372D04"/>
    <w:rsid w:val="00373675"/>
    <w:rsid w:val="00374415"/>
    <w:rsid w:val="00376E6D"/>
    <w:rsid w:val="0037783C"/>
    <w:rsid w:val="00377CFC"/>
    <w:rsid w:val="00380069"/>
    <w:rsid w:val="00380354"/>
    <w:rsid w:val="0038047B"/>
    <w:rsid w:val="00380EC7"/>
    <w:rsid w:val="00380F37"/>
    <w:rsid w:val="00381532"/>
    <w:rsid w:val="00382D73"/>
    <w:rsid w:val="003848A0"/>
    <w:rsid w:val="00387459"/>
    <w:rsid w:val="00390E74"/>
    <w:rsid w:val="003934AC"/>
    <w:rsid w:val="003956DB"/>
    <w:rsid w:val="00395A5A"/>
    <w:rsid w:val="00395C1E"/>
    <w:rsid w:val="00395D59"/>
    <w:rsid w:val="0039617D"/>
    <w:rsid w:val="0039763E"/>
    <w:rsid w:val="003A220F"/>
    <w:rsid w:val="003A4584"/>
    <w:rsid w:val="003A5773"/>
    <w:rsid w:val="003A6829"/>
    <w:rsid w:val="003B241E"/>
    <w:rsid w:val="003B253A"/>
    <w:rsid w:val="003B2A35"/>
    <w:rsid w:val="003B2E4D"/>
    <w:rsid w:val="003B3543"/>
    <w:rsid w:val="003B5618"/>
    <w:rsid w:val="003B6690"/>
    <w:rsid w:val="003B7C28"/>
    <w:rsid w:val="003C1490"/>
    <w:rsid w:val="003C20EB"/>
    <w:rsid w:val="003C31BD"/>
    <w:rsid w:val="003C3B90"/>
    <w:rsid w:val="003C40B3"/>
    <w:rsid w:val="003C48CB"/>
    <w:rsid w:val="003C4A61"/>
    <w:rsid w:val="003C4A84"/>
    <w:rsid w:val="003C4B99"/>
    <w:rsid w:val="003C5F21"/>
    <w:rsid w:val="003C6AA4"/>
    <w:rsid w:val="003C6B29"/>
    <w:rsid w:val="003C7331"/>
    <w:rsid w:val="003C75F7"/>
    <w:rsid w:val="003C7D4C"/>
    <w:rsid w:val="003C7F98"/>
    <w:rsid w:val="003D0F11"/>
    <w:rsid w:val="003D1C5F"/>
    <w:rsid w:val="003D2973"/>
    <w:rsid w:val="003D3009"/>
    <w:rsid w:val="003D3276"/>
    <w:rsid w:val="003D6BDE"/>
    <w:rsid w:val="003D6FE3"/>
    <w:rsid w:val="003E09FD"/>
    <w:rsid w:val="003E2868"/>
    <w:rsid w:val="003E3977"/>
    <w:rsid w:val="003F37B3"/>
    <w:rsid w:val="003F3F3D"/>
    <w:rsid w:val="003F45E0"/>
    <w:rsid w:val="003F4845"/>
    <w:rsid w:val="003F51B1"/>
    <w:rsid w:val="003F608F"/>
    <w:rsid w:val="003F6C26"/>
    <w:rsid w:val="00405299"/>
    <w:rsid w:val="0040629B"/>
    <w:rsid w:val="00406E6D"/>
    <w:rsid w:val="00407599"/>
    <w:rsid w:val="00407A9C"/>
    <w:rsid w:val="00414D29"/>
    <w:rsid w:val="00415C89"/>
    <w:rsid w:val="004167C0"/>
    <w:rsid w:val="0041747D"/>
    <w:rsid w:val="004179AD"/>
    <w:rsid w:val="00417B80"/>
    <w:rsid w:val="00420973"/>
    <w:rsid w:val="00423237"/>
    <w:rsid w:val="0042376C"/>
    <w:rsid w:val="0042389D"/>
    <w:rsid w:val="00423B7B"/>
    <w:rsid w:val="004316EB"/>
    <w:rsid w:val="00431927"/>
    <w:rsid w:val="00431C9A"/>
    <w:rsid w:val="00431D69"/>
    <w:rsid w:val="004320F8"/>
    <w:rsid w:val="0043216A"/>
    <w:rsid w:val="004335AD"/>
    <w:rsid w:val="00434086"/>
    <w:rsid w:val="00436C0B"/>
    <w:rsid w:val="00437E87"/>
    <w:rsid w:val="00443501"/>
    <w:rsid w:val="004444AB"/>
    <w:rsid w:val="004449E9"/>
    <w:rsid w:val="00445A35"/>
    <w:rsid w:val="004512C7"/>
    <w:rsid w:val="00452EFF"/>
    <w:rsid w:val="00453224"/>
    <w:rsid w:val="004537D8"/>
    <w:rsid w:val="00453A5A"/>
    <w:rsid w:val="00454400"/>
    <w:rsid w:val="00454729"/>
    <w:rsid w:val="00455C4B"/>
    <w:rsid w:val="00460A59"/>
    <w:rsid w:val="00461D0F"/>
    <w:rsid w:val="00462B7C"/>
    <w:rsid w:val="00463D40"/>
    <w:rsid w:val="004644D5"/>
    <w:rsid w:val="00470755"/>
    <w:rsid w:val="00471B93"/>
    <w:rsid w:val="00472164"/>
    <w:rsid w:val="00472EFF"/>
    <w:rsid w:val="00476501"/>
    <w:rsid w:val="00477070"/>
    <w:rsid w:val="00481B0C"/>
    <w:rsid w:val="00481EFC"/>
    <w:rsid w:val="004820B8"/>
    <w:rsid w:val="004824B5"/>
    <w:rsid w:val="004836C8"/>
    <w:rsid w:val="00483E85"/>
    <w:rsid w:val="00484CE3"/>
    <w:rsid w:val="00492684"/>
    <w:rsid w:val="004926FE"/>
    <w:rsid w:val="00492933"/>
    <w:rsid w:val="00494934"/>
    <w:rsid w:val="0049679A"/>
    <w:rsid w:val="004972BF"/>
    <w:rsid w:val="004972E6"/>
    <w:rsid w:val="004A0C6F"/>
    <w:rsid w:val="004A1B24"/>
    <w:rsid w:val="004A1C40"/>
    <w:rsid w:val="004A4275"/>
    <w:rsid w:val="004A4A03"/>
    <w:rsid w:val="004A55F3"/>
    <w:rsid w:val="004A5873"/>
    <w:rsid w:val="004A64C1"/>
    <w:rsid w:val="004A6885"/>
    <w:rsid w:val="004B02CD"/>
    <w:rsid w:val="004B08E1"/>
    <w:rsid w:val="004B0C97"/>
    <w:rsid w:val="004B142C"/>
    <w:rsid w:val="004B564B"/>
    <w:rsid w:val="004B6023"/>
    <w:rsid w:val="004B636F"/>
    <w:rsid w:val="004C022C"/>
    <w:rsid w:val="004C05AF"/>
    <w:rsid w:val="004C0653"/>
    <w:rsid w:val="004C516A"/>
    <w:rsid w:val="004C606F"/>
    <w:rsid w:val="004C6E76"/>
    <w:rsid w:val="004C73FA"/>
    <w:rsid w:val="004C798B"/>
    <w:rsid w:val="004D4791"/>
    <w:rsid w:val="004E11D6"/>
    <w:rsid w:val="004E209C"/>
    <w:rsid w:val="004E5357"/>
    <w:rsid w:val="004E726C"/>
    <w:rsid w:val="004F0DB9"/>
    <w:rsid w:val="004F0E96"/>
    <w:rsid w:val="004F1BDC"/>
    <w:rsid w:val="004F2099"/>
    <w:rsid w:val="004F62C3"/>
    <w:rsid w:val="00500A42"/>
    <w:rsid w:val="00500C9F"/>
    <w:rsid w:val="005018F0"/>
    <w:rsid w:val="005075B9"/>
    <w:rsid w:val="00512ED9"/>
    <w:rsid w:val="005137C5"/>
    <w:rsid w:val="00515645"/>
    <w:rsid w:val="00515695"/>
    <w:rsid w:val="00521037"/>
    <w:rsid w:val="005220A4"/>
    <w:rsid w:val="005225EB"/>
    <w:rsid w:val="00523307"/>
    <w:rsid w:val="00524A95"/>
    <w:rsid w:val="0052746B"/>
    <w:rsid w:val="0052764D"/>
    <w:rsid w:val="00530C56"/>
    <w:rsid w:val="005317A0"/>
    <w:rsid w:val="00531C1B"/>
    <w:rsid w:val="005331DF"/>
    <w:rsid w:val="00533383"/>
    <w:rsid w:val="005344A0"/>
    <w:rsid w:val="005349E0"/>
    <w:rsid w:val="005357DD"/>
    <w:rsid w:val="0053657A"/>
    <w:rsid w:val="005376CB"/>
    <w:rsid w:val="00542294"/>
    <w:rsid w:val="00543255"/>
    <w:rsid w:val="00543383"/>
    <w:rsid w:val="005438CD"/>
    <w:rsid w:val="005459F3"/>
    <w:rsid w:val="00546547"/>
    <w:rsid w:val="00546A41"/>
    <w:rsid w:val="00546B06"/>
    <w:rsid w:val="00552AB9"/>
    <w:rsid w:val="00555797"/>
    <w:rsid w:val="005567FD"/>
    <w:rsid w:val="00560CDE"/>
    <w:rsid w:val="005646B3"/>
    <w:rsid w:val="005648FF"/>
    <w:rsid w:val="00565A46"/>
    <w:rsid w:val="0056620E"/>
    <w:rsid w:val="00566C98"/>
    <w:rsid w:val="0057156D"/>
    <w:rsid w:val="00575AE7"/>
    <w:rsid w:val="00577278"/>
    <w:rsid w:val="00580E69"/>
    <w:rsid w:val="00581BAA"/>
    <w:rsid w:val="005861BE"/>
    <w:rsid w:val="0058639D"/>
    <w:rsid w:val="00590018"/>
    <w:rsid w:val="0059389D"/>
    <w:rsid w:val="00593CC8"/>
    <w:rsid w:val="005941FF"/>
    <w:rsid w:val="00596714"/>
    <w:rsid w:val="00597D09"/>
    <w:rsid w:val="005A0C22"/>
    <w:rsid w:val="005A0CE4"/>
    <w:rsid w:val="005A1F63"/>
    <w:rsid w:val="005A262C"/>
    <w:rsid w:val="005A2852"/>
    <w:rsid w:val="005A38CF"/>
    <w:rsid w:val="005A3FB8"/>
    <w:rsid w:val="005A6E45"/>
    <w:rsid w:val="005A7516"/>
    <w:rsid w:val="005A7910"/>
    <w:rsid w:val="005B0E74"/>
    <w:rsid w:val="005B1F9C"/>
    <w:rsid w:val="005B1FC8"/>
    <w:rsid w:val="005B2ACC"/>
    <w:rsid w:val="005B2C47"/>
    <w:rsid w:val="005B560D"/>
    <w:rsid w:val="005B75F9"/>
    <w:rsid w:val="005B7CD9"/>
    <w:rsid w:val="005C005C"/>
    <w:rsid w:val="005C0A45"/>
    <w:rsid w:val="005C158A"/>
    <w:rsid w:val="005C22C0"/>
    <w:rsid w:val="005C2C62"/>
    <w:rsid w:val="005C3845"/>
    <w:rsid w:val="005C3DD3"/>
    <w:rsid w:val="005C42E0"/>
    <w:rsid w:val="005C5111"/>
    <w:rsid w:val="005C6157"/>
    <w:rsid w:val="005C6D4E"/>
    <w:rsid w:val="005C6D8B"/>
    <w:rsid w:val="005C72D9"/>
    <w:rsid w:val="005C79AE"/>
    <w:rsid w:val="005D1BD0"/>
    <w:rsid w:val="005D4802"/>
    <w:rsid w:val="005D4BC0"/>
    <w:rsid w:val="005D74E9"/>
    <w:rsid w:val="005E2326"/>
    <w:rsid w:val="005E2F25"/>
    <w:rsid w:val="005E34CD"/>
    <w:rsid w:val="005E4BE1"/>
    <w:rsid w:val="005E4FDC"/>
    <w:rsid w:val="005E6500"/>
    <w:rsid w:val="005E6BA1"/>
    <w:rsid w:val="005E7948"/>
    <w:rsid w:val="005F0655"/>
    <w:rsid w:val="005F2536"/>
    <w:rsid w:val="005F25FE"/>
    <w:rsid w:val="005F2ACF"/>
    <w:rsid w:val="005F3DC9"/>
    <w:rsid w:val="005F3ECB"/>
    <w:rsid w:val="005F4447"/>
    <w:rsid w:val="005F6778"/>
    <w:rsid w:val="00600707"/>
    <w:rsid w:val="00602986"/>
    <w:rsid w:val="00604180"/>
    <w:rsid w:val="00604578"/>
    <w:rsid w:val="00606C4F"/>
    <w:rsid w:val="00607279"/>
    <w:rsid w:val="006076A1"/>
    <w:rsid w:val="00610950"/>
    <w:rsid w:val="00611F10"/>
    <w:rsid w:val="00614AE5"/>
    <w:rsid w:val="00614FE3"/>
    <w:rsid w:val="00617962"/>
    <w:rsid w:val="00620733"/>
    <w:rsid w:val="00620B71"/>
    <w:rsid w:val="0062132E"/>
    <w:rsid w:val="006214F0"/>
    <w:rsid w:val="00621B80"/>
    <w:rsid w:val="0062215A"/>
    <w:rsid w:val="006228F9"/>
    <w:rsid w:val="00623069"/>
    <w:rsid w:val="00623FCE"/>
    <w:rsid w:val="0062403E"/>
    <w:rsid w:val="006245D9"/>
    <w:rsid w:val="0062470E"/>
    <w:rsid w:val="0063031E"/>
    <w:rsid w:val="00631670"/>
    <w:rsid w:val="006341C4"/>
    <w:rsid w:val="00635800"/>
    <w:rsid w:val="0063594A"/>
    <w:rsid w:val="00635F4C"/>
    <w:rsid w:val="00636076"/>
    <w:rsid w:val="00640691"/>
    <w:rsid w:val="0064132B"/>
    <w:rsid w:val="006448EE"/>
    <w:rsid w:val="0064496D"/>
    <w:rsid w:val="006517B5"/>
    <w:rsid w:val="00651A59"/>
    <w:rsid w:val="006535F1"/>
    <w:rsid w:val="00653711"/>
    <w:rsid w:val="00653C43"/>
    <w:rsid w:val="00653F71"/>
    <w:rsid w:val="00657113"/>
    <w:rsid w:val="00657EC0"/>
    <w:rsid w:val="006605B5"/>
    <w:rsid w:val="006609CE"/>
    <w:rsid w:val="006612F3"/>
    <w:rsid w:val="006621A9"/>
    <w:rsid w:val="00663A36"/>
    <w:rsid w:val="00666F16"/>
    <w:rsid w:val="006742D7"/>
    <w:rsid w:val="006778BC"/>
    <w:rsid w:val="006814FE"/>
    <w:rsid w:val="006833A3"/>
    <w:rsid w:val="00694796"/>
    <w:rsid w:val="00694AD1"/>
    <w:rsid w:val="00694FE8"/>
    <w:rsid w:val="00695C33"/>
    <w:rsid w:val="006A1C59"/>
    <w:rsid w:val="006A1D7D"/>
    <w:rsid w:val="006A3909"/>
    <w:rsid w:val="006A4AC6"/>
    <w:rsid w:val="006A7C83"/>
    <w:rsid w:val="006B0FAA"/>
    <w:rsid w:val="006B58B7"/>
    <w:rsid w:val="006C1868"/>
    <w:rsid w:val="006C4E6D"/>
    <w:rsid w:val="006C6135"/>
    <w:rsid w:val="006C6F47"/>
    <w:rsid w:val="006D0754"/>
    <w:rsid w:val="006D5129"/>
    <w:rsid w:val="006D574E"/>
    <w:rsid w:val="006D5828"/>
    <w:rsid w:val="006E027C"/>
    <w:rsid w:val="006E0C19"/>
    <w:rsid w:val="006E36DC"/>
    <w:rsid w:val="006E3B8D"/>
    <w:rsid w:val="006E5511"/>
    <w:rsid w:val="006E64B2"/>
    <w:rsid w:val="006E73E4"/>
    <w:rsid w:val="006E787C"/>
    <w:rsid w:val="006E7A60"/>
    <w:rsid w:val="006E7C97"/>
    <w:rsid w:val="006F184B"/>
    <w:rsid w:val="006F325B"/>
    <w:rsid w:val="006F3F47"/>
    <w:rsid w:val="006F45D9"/>
    <w:rsid w:val="006F4B0F"/>
    <w:rsid w:val="006F5EAA"/>
    <w:rsid w:val="006F5EDB"/>
    <w:rsid w:val="006F7047"/>
    <w:rsid w:val="006F7E69"/>
    <w:rsid w:val="00700DCB"/>
    <w:rsid w:val="00700F58"/>
    <w:rsid w:val="0070260D"/>
    <w:rsid w:val="00706277"/>
    <w:rsid w:val="0071040C"/>
    <w:rsid w:val="007119CC"/>
    <w:rsid w:val="007138EE"/>
    <w:rsid w:val="007141FB"/>
    <w:rsid w:val="00714A6D"/>
    <w:rsid w:val="0071520D"/>
    <w:rsid w:val="0071649F"/>
    <w:rsid w:val="007167F6"/>
    <w:rsid w:val="00716896"/>
    <w:rsid w:val="00716DD4"/>
    <w:rsid w:val="007173FA"/>
    <w:rsid w:val="00717B45"/>
    <w:rsid w:val="00722BB7"/>
    <w:rsid w:val="007264D8"/>
    <w:rsid w:val="007266C2"/>
    <w:rsid w:val="00726FE5"/>
    <w:rsid w:val="00730A09"/>
    <w:rsid w:val="0073126B"/>
    <w:rsid w:val="007320D9"/>
    <w:rsid w:val="00732CA7"/>
    <w:rsid w:val="0073317A"/>
    <w:rsid w:val="00733A3C"/>
    <w:rsid w:val="00737F14"/>
    <w:rsid w:val="0074106D"/>
    <w:rsid w:val="0074181D"/>
    <w:rsid w:val="00745E4B"/>
    <w:rsid w:val="00746736"/>
    <w:rsid w:val="00747627"/>
    <w:rsid w:val="007511A6"/>
    <w:rsid w:val="00753644"/>
    <w:rsid w:val="00753821"/>
    <w:rsid w:val="0075448A"/>
    <w:rsid w:val="00754A33"/>
    <w:rsid w:val="00761D27"/>
    <w:rsid w:val="00761F46"/>
    <w:rsid w:val="00762059"/>
    <w:rsid w:val="0076487C"/>
    <w:rsid w:val="00765D2F"/>
    <w:rsid w:val="00767E9A"/>
    <w:rsid w:val="00772A2D"/>
    <w:rsid w:val="00773329"/>
    <w:rsid w:val="00774F51"/>
    <w:rsid w:val="00774F5E"/>
    <w:rsid w:val="0077503E"/>
    <w:rsid w:val="00776F61"/>
    <w:rsid w:val="00777F89"/>
    <w:rsid w:val="00790661"/>
    <w:rsid w:val="00790A27"/>
    <w:rsid w:val="00791BCD"/>
    <w:rsid w:val="00791E2E"/>
    <w:rsid w:val="00792B84"/>
    <w:rsid w:val="00794589"/>
    <w:rsid w:val="00795DD3"/>
    <w:rsid w:val="007970EF"/>
    <w:rsid w:val="007A4670"/>
    <w:rsid w:val="007A79F4"/>
    <w:rsid w:val="007B23CA"/>
    <w:rsid w:val="007B36E4"/>
    <w:rsid w:val="007B4137"/>
    <w:rsid w:val="007B449A"/>
    <w:rsid w:val="007B54B4"/>
    <w:rsid w:val="007C0DBC"/>
    <w:rsid w:val="007C3AF9"/>
    <w:rsid w:val="007C7AC1"/>
    <w:rsid w:val="007D02E7"/>
    <w:rsid w:val="007D05BD"/>
    <w:rsid w:val="007D467E"/>
    <w:rsid w:val="007D5262"/>
    <w:rsid w:val="007D67B3"/>
    <w:rsid w:val="007D7164"/>
    <w:rsid w:val="007E0D3D"/>
    <w:rsid w:val="007E197E"/>
    <w:rsid w:val="007E1C13"/>
    <w:rsid w:val="007E2034"/>
    <w:rsid w:val="007E2F63"/>
    <w:rsid w:val="007E4179"/>
    <w:rsid w:val="007E425D"/>
    <w:rsid w:val="007E4462"/>
    <w:rsid w:val="007E500D"/>
    <w:rsid w:val="007E77DC"/>
    <w:rsid w:val="007F0CDC"/>
    <w:rsid w:val="007F2BE7"/>
    <w:rsid w:val="007F3026"/>
    <w:rsid w:val="007F4543"/>
    <w:rsid w:val="007F54FF"/>
    <w:rsid w:val="007F64BF"/>
    <w:rsid w:val="007F75A7"/>
    <w:rsid w:val="00800153"/>
    <w:rsid w:val="00801E25"/>
    <w:rsid w:val="00804662"/>
    <w:rsid w:val="00810248"/>
    <w:rsid w:val="0081187F"/>
    <w:rsid w:val="00813248"/>
    <w:rsid w:val="00821E7C"/>
    <w:rsid w:val="00822CEA"/>
    <w:rsid w:val="00822F28"/>
    <w:rsid w:val="00823BEF"/>
    <w:rsid w:val="008268BD"/>
    <w:rsid w:val="0082708D"/>
    <w:rsid w:val="0083090E"/>
    <w:rsid w:val="00831C1A"/>
    <w:rsid w:val="0083228B"/>
    <w:rsid w:val="008333FB"/>
    <w:rsid w:val="00835C89"/>
    <w:rsid w:val="0083600C"/>
    <w:rsid w:val="008369CF"/>
    <w:rsid w:val="00841909"/>
    <w:rsid w:val="00842965"/>
    <w:rsid w:val="00843A59"/>
    <w:rsid w:val="00845118"/>
    <w:rsid w:val="00845BEE"/>
    <w:rsid w:val="008460AC"/>
    <w:rsid w:val="00846312"/>
    <w:rsid w:val="00846B34"/>
    <w:rsid w:val="008470E9"/>
    <w:rsid w:val="00852302"/>
    <w:rsid w:val="008539D9"/>
    <w:rsid w:val="00860E43"/>
    <w:rsid w:val="008620CD"/>
    <w:rsid w:val="00863A69"/>
    <w:rsid w:val="00864561"/>
    <w:rsid w:val="00865476"/>
    <w:rsid w:val="00867E12"/>
    <w:rsid w:val="008707B1"/>
    <w:rsid w:val="00872EBD"/>
    <w:rsid w:val="00883A19"/>
    <w:rsid w:val="0088404C"/>
    <w:rsid w:val="00885ED9"/>
    <w:rsid w:val="00890DC7"/>
    <w:rsid w:val="00892495"/>
    <w:rsid w:val="00892678"/>
    <w:rsid w:val="00892886"/>
    <w:rsid w:val="00893635"/>
    <w:rsid w:val="0089489F"/>
    <w:rsid w:val="008953F3"/>
    <w:rsid w:val="008A00EC"/>
    <w:rsid w:val="008A07BB"/>
    <w:rsid w:val="008A0E2C"/>
    <w:rsid w:val="008A22C4"/>
    <w:rsid w:val="008A5252"/>
    <w:rsid w:val="008A7881"/>
    <w:rsid w:val="008B10D0"/>
    <w:rsid w:val="008B2D51"/>
    <w:rsid w:val="008B5350"/>
    <w:rsid w:val="008B579D"/>
    <w:rsid w:val="008C1B44"/>
    <w:rsid w:val="008C1F2D"/>
    <w:rsid w:val="008C29A6"/>
    <w:rsid w:val="008C485C"/>
    <w:rsid w:val="008C683D"/>
    <w:rsid w:val="008C7624"/>
    <w:rsid w:val="008C77F4"/>
    <w:rsid w:val="008D1C08"/>
    <w:rsid w:val="008D1F91"/>
    <w:rsid w:val="008D2B4F"/>
    <w:rsid w:val="008D2CBB"/>
    <w:rsid w:val="008D33A8"/>
    <w:rsid w:val="008D51E0"/>
    <w:rsid w:val="008D52D6"/>
    <w:rsid w:val="008D5B94"/>
    <w:rsid w:val="008E03AF"/>
    <w:rsid w:val="008E19C8"/>
    <w:rsid w:val="008E541A"/>
    <w:rsid w:val="008F0F45"/>
    <w:rsid w:val="008F1913"/>
    <w:rsid w:val="008F57F2"/>
    <w:rsid w:val="008F5D29"/>
    <w:rsid w:val="008F6AEE"/>
    <w:rsid w:val="008F7364"/>
    <w:rsid w:val="00901464"/>
    <w:rsid w:val="00902F1E"/>
    <w:rsid w:val="00903901"/>
    <w:rsid w:val="00903FB8"/>
    <w:rsid w:val="009055DD"/>
    <w:rsid w:val="00906AA9"/>
    <w:rsid w:val="00906C37"/>
    <w:rsid w:val="00907F19"/>
    <w:rsid w:val="00910182"/>
    <w:rsid w:val="0091150F"/>
    <w:rsid w:val="009123F2"/>
    <w:rsid w:val="00913556"/>
    <w:rsid w:val="00916667"/>
    <w:rsid w:val="00917C97"/>
    <w:rsid w:val="009208F8"/>
    <w:rsid w:val="00920DFC"/>
    <w:rsid w:val="00921ABE"/>
    <w:rsid w:val="00921C63"/>
    <w:rsid w:val="00923D0B"/>
    <w:rsid w:val="00924206"/>
    <w:rsid w:val="00924F0A"/>
    <w:rsid w:val="009311EA"/>
    <w:rsid w:val="00933521"/>
    <w:rsid w:val="009355B2"/>
    <w:rsid w:val="00940EC5"/>
    <w:rsid w:val="00946EC5"/>
    <w:rsid w:val="0095047F"/>
    <w:rsid w:val="00950CB6"/>
    <w:rsid w:val="00951B40"/>
    <w:rsid w:val="00951B48"/>
    <w:rsid w:val="00951ECF"/>
    <w:rsid w:val="00961306"/>
    <w:rsid w:val="0096310D"/>
    <w:rsid w:val="009640F7"/>
    <w:rsid w:val="00964B00"/>
    <w:rsid w:val="00964E6E"/>
    <w:rsid w:val="0096557F"/>
    <w:rsid w:val="0096614E"/>
    <w:rsid w:val="00966286"/>
    <w:rsid w:val="00966327"/>
    <w:rsid w:val="009663C1"/>
    <w:rsid w:val="009678A1"/>
    <w:rsid w:val="009679F7"/>
    <w:rsid w:val="00970BE9"/>
    <w:rsid w:val="00971F1D"/>
    <w:rsid w:val="0097269E"/>
    <w:rsid w:val="00972F0E"/>
    <w:rsid w:val="00973932"/>
    <w:rsid w:val="00975715"/>
    <w:rsid w:val="0098150F"/>
    <w:rsid w:val="00982C01"/>
    <w:rsid w:val="00990B4F"/>
    <w:rsid w:val="00991897"/>
    <w:rsid w:val="00993BE7"/>
    <w:rsid w:val="0099608A"/>
    <w:rsid w:val="009A072D"/>
    <w:rsid w:val="009A0C16"/>
    <w:rsid w:val="009A1735"/>
    <w:rsid w:val="009A285E"/>
    <w:rsid w:val="009A35E7"/>
    <w:rsid w:val="009A3A37"/>
    <w:rsid w:val="009A7C77"/>
    <w:rsid w:val="009B31B8"/>
    <w:rsid w:val="009B7957"/>
    <w:rsid w:val="009C023F"/>
    <w:rsid w:val="009C0B77"/>
    <w:rsid w:val="009C26C5"/>
    <w:rsid w:val="009C30A9"/>
    <w:rsid w:val="009C3E71"/>
    <w:rsid w:val="009C6875"/>
    <w:rsid w:val="009C77A2"/>
    <w:rsid w:val="009C7C1B"/>
    <w:rsid w:val="009D13D7"/>
    <w:rsid w:val="009D1441"/>
    <w:rsid w:val="009D468F"/>
    <w:rsid w:val="009D4827"/>
    <w:rsid w:val="009D659F"/>
    <w:rsid w:val="009D67BD"/>
    <w:rsid w:val="009D6AE4"/>
    <w:rsid w:val="009E1BB1"/>
    <w:rsid w:val="009E26E3"/>
    <w:rsid w:val="009E59E7"/>
    <w:rsid w:val="009F10A1"/>
    <w:rsid w:val="009F12E5"/>
    <w:rsid w:val="009F3D14"/>
    <w:rsid w:val="009F441D"/>
    <w:rsid w:val="009F630F"/>
    <w:rsid w:val="00A0024D"/>
    <w:rsid w:val="00A002F5"/>
    <w:rsid w:val="00A019E1"/>
    <w:rsid w:val="00A02017"/>
    <w:rsid w:val="00A023DB"/>
    <w:rsid w:val="00A02446"/>
    <w:rsid w:val="00A04433"/>
    <w:rsid w:val="00A06CE6"/>
    <w:rsid w:val="00A11EE5"/>
    <w:rsid w:val="00A213DE"/>
    <w:rsid w:val="00A224BB"/>
    <w:rsid w:val="00A25C6F"/>
    <w:rsid w:val="00A31849"/>
    <w:rsid w:val="00A32A95"/>
    <w:rsid w:val="00A32F28"/>
    <w:rsid w:val="00A34CE4"/>
    <w:rsid w:val="00A35915"/>
    <w:rsid w:val="00A37F2D"/>
    <w:rsid w:val="00A40021"/>
    <w:rsid w:val="00A4501D"/>
    <w:rsid w:val="00A472A5"/>
    <w:rsid w:val="00A523E5"/>
    <w:rsid w:val="00A52C5C"/>
    <w:rsid w:val="00A53AA3"/>
    <w:rsid w:val="00A55BCD"/>
    <w:rsid w:val="00A56FE8"/>
    <w:rsid w:val="00A60904"/>
    <w:rsid w:val="00A61F61"/>
    <w:rsid w:val="00A6557C"/>
    <w:rsid w:val="00A6590F"/>
    <w:rsid w:val="00A67B65"/>
    <w:rsid w:val="00A70E41"/>
    <w:rsid w:val="00A74D1A"/>
    <w:rsid w:val="00A81B2B"/>
    <w:rsid w:val="00A8436B"/>
    <w:rsid w:val="00A84521"/>
    <w:rsid w:val="00A865B2"/>
    <w:rsid w:val="00A9187A"/>
    <w:rsid w:val="00A91EBD"/>
    <w:rsid w:val="00A92259"/>
    <w:rsid w:val="00A92413"/>
    <w:rsid w:val="00A95B20"/>
    <w:rsid w:val="00AA0F32"/>
    <w:rsid w:val="00AA0F5C"/>
    <w:rsid w:val="00AA0FF7"/>
    <w:rsid w:val="00AA1B63"/>
    <w:rsid w:val="00AA1E31"/>
    <w:rsid w:val="00AA755A"/>
    <w:rsid w:val="00AB0398"/>
    <w:rsid w:val="00AB080B"/>
    <w:rsid w:val="00AB1DA8"/>
    <w:rsid w:val="00AB3733"/>
    <w:rsid w:val="00AB5BA2"/>
    <w:rsid w:val="00AB6564"/>
    <w:rsid w:val="00AC1DA7"/>
    <w:rsid w:val="00AC2B67"/>
    <w:rsid w:val="00AC4ED6"/>
    <w:rsid w:val="00AC586D"/>
    <w:rsid w:val="00AD2BCD"/>
    <w:rsid w:val="00AD34CF"/>
    <w:rsid w:val="00AD40A9"/>
    <w:rsid w:val="00AD43B6"/>
    <w:rsid w:val="00AD50B8"/>
    <w:rsid w:val="00AD6195"/>
    <w:rsid w:val="00AD663B"/>
    <w:rsid w:val="00AD6718"/>
    <w:rsid w:val="00AD71E5"/>
    <w:rsid w:val="00AD7561"/>
    <w:rsid w:val="00AE05CE"/>
    <w:rsid w:val="00AE0AE1"/>
    <w:rsid w:val="00AE2651"/>
    <w:rsid w:val="00AE3073"/>
    <w:rsid w:val="00AE31FD"/>
    <w:rsid w:val="00AE61BB"/>
    <w:rsid w:val="00AE7775"/>
    <w:rsid w:val="00AF07BE"/>
    <w:rsid w:val="00AF0E80"/>
    <w:rsid w:val="00AF11F0"/>
    <w:rsid w:val="00AF16DF"/>
    <w:rsid w:val="00AF21C5"/>
    <w:rsid w:val="00AF259B"/>
    <w:rsid w:val="00AF641E"/>
    <w:rsid w:val="00AF76BB"/>
    <w:rsid w:val="00B00341"/>
    <w:rsid w:val="00B037B7"/>
    <w:rsid w:val="00B040FA"/>
    <w:rsid w:val="00B04B70"/>
    <w:rsid w:val="00B0573C"/>
    <w:rsid w:val="00B05AC7"/>
    <w:rsid w:val="00B06A9C"/>
    <w:rsid w:val="00B06DD9"/>
    <w:rsid w:val="00B07BE9"/>
    <w:rsid w:val="00B07D7C"/>
    <w:rsid w:val="00B112BB"/>
    <w:rsid w:val="00B121B7"/>
    <w:rsid w:val="00B130A3"/>
    <w:rsid w:val="00B169DB"/>
    <w:rsid w:val="00B2589B"/>
    <w:rsid w:val="00B25C13"/>
    <w:rsid w:val="00B328E0"/>
    <w:rsid w:val="00B36712"/>
    <w:rsid w:val="00B408BB"/>
    <w:rsid w:val="00B433C7"/>
    <w:rsid w:val="00B4531D"/>
    <w:rsid w:val="00B47037"/>
    <w:rsid w:val="00B50D3B"/>
    <w:rsid w:val="00B530CD"/>
    <w:rsid w:val="00B60520"/>
    <w:rsid w:val="00B61861"/>
    <w:rsid w:val="00B72498"/>
    <w:rsid w:val="00B73707"/>
    <w:rsid w:val="00B77ECE"/>
    <w:rsid w:val="00B80FC2"/>
    <w:rsid w:val="00B83AB5"/>
    <w:rsid w:val="00B8560B"/>
    <w:rsid w:val="00B86495"/>
    <w:rsid w:val="00B875D0"/>
    <w:rsid w:val="00B87D14"/>
    <w:rsid w:val="00B91B8D"/>
    <w:rsid w:val="00B94E26"/>
    <w:rsid w:val="00B966E9"/>
    <w:rsid w:val="00B96C2D"/>
    <w:rsid w:val="00BA064C"/>
    <w:rsid w:val="00BA0A92"/>
    <w:rsid w:val="00BA0C70"/>
    <w:rsid w:val="00BA48FE"/>
    <w:rsid w:val="00BA4ACC"/>
    <w:rsid w:val="00BA5A6B"/>
    <w:rsid w:val="00BA5E8A"/>
    <w:rsid w:val="00BA6892"/>
    <w:rsid w:val="00BA6D12"/>
    <w:rsid w:val="00BA7503"/>
    <w:rsid w:val="00BB28A1"/>
    <w:rsid w:val="00BB65B1"/>
    <w:rsid w:val="00BB68B3"/>
    <w:rsid w:val="00BB7EA1"/>
    <w:rsid w:val="00BC0AB2"/>
    <w:rsid w:val="00BC0F08"/>
    <w:rsid w:val="00BC29E9"/>
    <w:rsid w:val="00BC5A8E"/>
    <w:rsid w:val="00BC60E8"/>
    <w:rsid w:val="00BC6206"/>
    <w:rsid w:val="00BD065B"/>
    <w:rsid w:val="00BD1D40"/>
    <w:rsid w:val="00BD22B0"/>
    <w:rsid w:val="00BD2406"/>
    <w:rsid w:val="00BD3E33"/>
    <w:rsid w:val="00BD41B4"/>
    <w:rsid w:val="00BD4566"/>
    <w:rsid w:val="00BD49C1"/>
    <w:rsid w:val="00BD736D"/>
    <w:rsid w:val="00BE1E3C"/>
    <w:rsid w:val="00BE22E1"/>
    <w:rsid w:val="00BE2565"/>
    <w:rsid w:val="00BE2BA5"/>
    <w:rsid w:val="00BE3AC0"/>
    <w:rsid w:val="00BE510E"/>
    <w:rsid w:val="00BE6496"/>
    <w:rsid w:val="00BF087A"/>
    <w:rsid w:val="00BF3B74"/>
    <w:rsid w:val="00BF6273"/>
    <w:rsid w:val="00BF7716"/>
    <w:rsid w:val="00C0119C"/>
    <w:rsid w:val="00C03BE1"/>
    <w:rsid w:val="00C05179"/>
    <w:rsid w:val="00C10556"/>
    <w:rsid w:val="00C11A04"/>
    <w:rsid w:val="00C156A2"/>
    <w:rsid w:val="00C16330"/>
    <w:rsid w:val="00C20010"/>
    <w:rsid w:val="00C21002"/>
    <w:rsid w:val="00C21C86"/>
    <w:rsid w:val="00C225DD"/>
    <w:rsid w:val="00C23EF1"/>
    <w:rsid w:val="00C24587"/>
    <w:rsid w:val="00C2459F"/>
    <w:rsid w:val="00C26FF1"/>
    <w:rsid w:val="00C27F41"/>
    <w:rsid w:val="00C3009B"/>
    <w:rsid w:val="00C308AA"/>
    <w:rsid w:val="00C321CC"/>
    <w:rsid w:val="00C32CF9"/>
    <w:rsid w:val="00C335BC"/>
    <w:rsid w:val="00C34FD0"/>
    <w:rsid w:val="00C36571"/>
    <w:rsid w:val="00C3658D"/>
    <w:rsid w:val="00C36CB4"/>
    <w:rsid w:val="00C37F44"/>
    <w:rsid w:val="00C41501"/>
    <w:rsid w:val="00C42A54"/>
    <w:rsid w:val="00C42F20"/>
    <w:rsid w:val="00C43396"/>
    <w:rsid w:val="00C43D51"/>
    <w:rsid w:val="00C44933"/>
    <w:rsid w:val="00C45EE5"/>
    <w:rsid w:val="00C5104E"/>
    <w:rsid w:val="00C53842"/>
    <w:rsid w:val="00C53DE5"/>
    <w:rsid w:val="00C54921"/>
    <w:rsid w:val="00C55662"/>
    <w:rsid w:val="00C558B8"/>
    <w:rsid w:val="00C55F25"/>
    <w:rsid w:val="00C56E9F"/>
    <w:rsid w:val="00C5751A"/>
    <w:rsid w:val="00C57F19"/>
    <w:rsid w:val="00C608C3"/>
    <w:rsid w:val="00C62955"/>
    <w:rsid w:val="00C633FD"/>
    <w:rsid w:val="00C667E4"/>
    <w:rsid w:val="00C66E1A"/>
    <w:rsid w:val="00C700F1"/>
    <w:rsid w:val="00C74644"/>
    <w:rsid w:val="00C7559D"/>
    <w:rsid w:val="00C767A5"/>
    <w:rsid w:val="00C77584"/>
    <w:rsid w:val="00C77C8B"/>
    <w:rsid w:val="00C81253"/>
    <w:rsid w:val="00C81441"/>
    <w:rsid w:val="00C8176A"/>
    <w:rsid w:val="00C836C8"/>
    <w:rsid w:val="00C86289"/>
    <w:rsid w:val="00C90C75"/>
    <w:rsid w:val="00C923EF"/>
    <w:rsid w:val="00C92D52"/>
    <w:rsid w:val="00C96D03"/>
    <w:rsid w:val="00C9721A"/>
    <w:rsid w:val="00CA1CD6"/>
    <w:rsid w:val="00CA1F7F"/>
    <w:rsid w:val="00CA292A"/>
    <w:rsid w:val="00CA2C2F"/>
    <w:rsid w:val="00CB1A78"/>
    <w:rsid w:val="00CB3A1F"/>
    <w:rsid w:val="00CB40F6"/>
    <w:rsid w:val="00CB51B0"/>
    <w:rsid w:val="00CB5AFC"/>
    <w:rsid w:val="00CB6483"/>
    <w:rsid w:val="00CB6653"/>
    <w:rsid w:val="00CB7D82"/>
    <w:rsid w:val="00CC097C"/>
    <w:rsid w:val="00CC24BB"/>
    <w:rsid w:val="00CD2E91"/>
    <w:rsid w:val="00CD3273"/>
    <w:rsid w:val="00CD358E"/>
    <w:rsid w:val="00CD4057"/>
    <w:rsid w:val="00CD7622"/>
    <w:rsid w:val="00CE0AA3"/>
    <w:rsid w:val="00CE3108"/>
    <w:rsid w:val="00CE313E"/>
    <w:rsid w:val="00CE5474"/>
    <w:rsid w:val="00CF11ED"/>
    <w:rsid w:val="00CF19CE"/>
    <w:rsid w:val="00CF3797"/>
    <w:rsid w:val="00CF396D"/>
    <w:rsid w:val="00CF69AF"/>
    <w:rsid w:val="00D0015E"/>
    <w:rsid w:val="00D001FE"/>
    <w:rsid w:val="00D00961"/>
    <w:rsid w:val="00D00A6C"/>
    <w:rsid w:val="00D02A46"/>
    <w:rsid w:val="00D06088"/>
    <w:rsid w:val="00D06936"/>
    <w:rsid w:val="00D0746E"/>
    <w:rsid w:val="00D13114"/>
    <w:rsid w:val="00D24CE3"/>
    <w:rsid w:val="00D26D65"/>
    <w:rsid w:val="00D26E2B"/>
    <w:rsid w:val="00D27527"/>
    <w:rsid w:val="00D276A0"/>
    <w:rsid w:val="00D30306"/>
    <w:rsid w:val="00D329BB"/>
    <w:rsid w:val="00D370F7"/>
    <w:rsid w:val="00D37A09"/>
    <w:rsid w:val="00D40A47"/>
    <w:rsid w:val="00D41BE3"/>
    <w:rsid w:val="00D42E3B"/>
    <w:rsid w:val="00D43B27"/>
    <w:rsid w:val="00D44E7D"/>
    <w:rsid w:val="00D45881"/>
    <w:rsid w:val="00D46C45"/>
    <w:rsid w:val="00D50DB1"/>
    <w:rsid w:val="00D52019"/>
    <w:rsid w:val="00D521D3"/>
    <w:rsid w:val="00D52B41"/>
    <w:rsid w:val="00D53292"/>
    <w:rsid w:val="00D545F2"/>
    <w:rsid w:val="00D55D77"/>
    <w:rsid w:val="00D605B3"/>
    <w:rsid w:val="00D62B08"/>
    <w:rsid w:val="00D62EC4"/>
    <w:rsid w:val="00D635B3"/>
    <w:rsid w:val="00D65CB3"/>
    <w:rsid w:val="00D66580"/>
    <w:rsid w:val="00D679B9"/>
    <w:rsid w:val="00D71E2D"/>
    <w:rsid w:val="00D71FA3"/>
    <w:rsid w:val="00D7672B"/>
    <w:rsid w:val="00D76E70"/>
    <w:rsid w:val="00D81329"/>
    <w:rsid w:val="00D83BEF"/>
    <w:rsid w:val="00D84AAF"/>
    <w:rsid w:val="00D8564A"/>
    <w:rsid w:val="00D8608A"/>
    <w:rsid w:val="00D873F9"/>
    <w:rsid w:val="00D87617"/>
    <w:rsid w:val="00D8766A"/>
    <w:rsid w:val="00D90418"/>
    <w:rsid w:val="00D91411"/>
    <w:rsid w:val="00D94117"/>
    <w:rsid w:val="00D9520B"/>
    <w:rsid w:val="00D96478"/>
    <w:rsid w:val="00D97C65"/>
    <w:rsid w:val="00DA034E"/>
    <w:rsid w:val="00DA0729"/>
    <w:rsid w:val="00DA0C50"/>
    <w:rsid w:val="00DA25BB"/>
    <w:rsid w:val="00DA3089"/>
    <w:rsid w:val="00DA323E"/>
    <w:rsid w:val="00DA5C10"/>
    <w:rsid w:val="00DA680C"/>
    <w:rsid w:val="00DA69AF"/>
    <w:rsid w:val="00DA6B64"/>
    <w:rsid w:val="00DA79C9"/>
    <w:rsid w:val="00DB0D4D"/>
    <w:rsid w:val="00DB1482"/>
    <w:rsid w:val="00DB1578"/>
    <w:rsid w:val="00DB5DF6"/>
    <w:rsid w:val="00DB62AC"/>
    <w:rsid w:val="00DC03ED"/>
    <w:rsid w:val="00DC0405"/>
    <w:rsid w:val="00DC0856"/>
    <w:rsid w:val="00DC0A84"/>
    <w:rsid w:val="00DC25EB"/>
    <w:rsid w:val="00DC2FB2"/>
    <w:rsid w:val="00DC49E4"/>
    <w:rsid w:val="00DC7E5B"/>
    <w:rsid w:val="00DD020A"/>
    <w:rsid w:val="00DD1A37"/>
    <w:rsid w:val="00DD3E5B"/>
    <w:rsid w:val="00DD5CE2"/>
    <w:rsid w:val="00DD78C8"/>
    <w:rsid w:val="00DD79F2"/>
    <w:rsid w:val="00DE0289"/>
    <w:rsid w:val="00DE0354"/>
    <w:rsid w:val="00DE09FD"/>
    <w:rsid w:val="00DE3CAB"/>
    <w:rsid w:val="00DE5C14"/>
    <w:rsid w:val="00DE6375"/>
    <w:rsid w:val="00DF0467"/>
    <w:rsid w:val="00DF09CF"/>
    <w:rsid w:val="00DF1A0F"/>
    <w:rsid w:val="00DF41D9"/>
    <w:rsid w:val="00DF4B01"/>
    <w:rsid w:val="00DF7055"/>
    <w:rsid w:val="00DF7307"/>
    <w:rsid w:val="00DF7D61"/>
    <w:rsid w:val="00E1245E"/>
    <w:rsid w:val="00E12BAB"/>
    <w:rsid w:val="00E1401B"/>
    <w:rsid w:val="00E16A0F"/>
    <w:rsid w:val="00E1741C"/>
    <w:rsid w:val="00E21531"/>
    <w:rsid w:val="00E2342E"/>
    <w:rsid w:val="00E25639"/>
    <w:rsid w:val="00E25EC6"/>
    <w:rsid w:val="00E272FE"/>
    <w:rsid w:val="00E27B3F"/>
    <w:rsid w:val="00E311B5"/>
    <w:rsid w:val="00E31701"/>
    <w:rsid w:val="00E3786E"/>
    <w:rsid w:val="00E4199B"/>
    <w:rsid w:val="00E434AC"/>
    <w:rsid w:val="00E4662E"/>
    <w:rsid w:val="00E47874"/>
    <w:rsid w:val="00E47D5F"/>
    <w:rsid w:val="00E53E3B"/>
    <w:rsid w:val="00E55A19"/>
    <w:rsid w:val="00E57B8A"/>
    <w:rsid w:val="00E608F6"/>
    <w:rsid w:val="00E614D2"/>
    <w:rsid w:val="00E61E8A"/>
    <w:rsid w:val="00E656DE"/>
    <w:rsid w:val="00E65CAE"/>
    <w:rsid w:val="00E660DF"/>
    <w:rsid w:val="00E6692F"/>
    <w:rsid w:val="00E67D9F"/>
    <w:rsid w:val="00E70FC4"/>
    <w:rsid w:val="00E750BE"/>
    <w:rsid w:val="00E76A08"/>
    <w:rsid w:val="00E83765"/>
    <w:rsid w:val="00E850B4"/>
    <w:rsid w:val="00E91C93"/>
    <w:rsid w:val="00E93D36"/>
    <w:rsid w:val="00E95900"/>
    <w:rsid w:val="00E959D8"/>
    <w:rsid w:val="00EA0D9A"/>
    <w:rsid w:val="00EA1797"/>
    <w:rsid w:val="00EA200E"/>
    <w:rsid w:val="00EA3AA6"/>
    <w:rsid w:val="00EA422C"/>
    <w:rsid w:val="00EA4299"/>
    <w:rsid w:val="00EB0A7D"/>
    <w:rsid w:val="00EB0BA6"/>
    <w:rsid w:val="00EC48CB"/>
    <w:rsid w:val="00ED2FE1"/>
    <w:rsid w:val="00ED351B"/>
    <w:rsid w:val="00ED7AE0"/>
    <w:rsid w:val="00ED7C17"/>
    <w:rsid w:val="00EE00FF"/>
    <w:rsid w:val="00EE274D"/>
    <w:rsid w:val="00EE2E8C"/>
    <w:rsid w:val="00EE6AA9"/>
    <w:rsid w:val="00EF05E8"/>
    <w:rsid w:val="00EF0F3A"/>
    <w:rsid w:val="00EF3985"/>
    <w:rsid w:val="00EF3DB1"/>
    <w:rsid w:val="00EF65FC"/>
    <w:rsid w:val="00EF6908"/>
    <w:rsid w:val="00EF72E8"/>
    <w:rsid w:val="00EF7857"/>
    <w:rsid w:val="00F00D63"/>
    <w:rsid w:val="00F0108B"/>
    <w:rsid w:val="00F0137A"/>
    <w:rsid w:val="00F0247D"/>
    <w:rsid w:val="00F02DF3"/>
    <w:rsid w:val="00F0342B"/>
    <w:rsid w:val="00F036F0"/>
    <w:rsid w:val="00F05C88"/>
    <w:rsid w:val="00F07728"/>
    <w:rsid w:val="00F10886"/>
    <w:rsid w:val="00F11DE9"/>
    <w:rsid w:val="00F13CD9"/>
    <w:rsid w:val="00F157A0"/>
    <w:rsid w:val="00F174E7"/>
    <w:rsid w:val="00F17D2D"/>
    <w:rsid w:val="00F225B9"/>
    <w:rsid w:val="00F230A1"/>
    <w:rsid w:val="00F24C79"/>
    <w:rsid w:val="00F31CE9"/>
    <w:rsid w:val="00F3718B"/>
    <w:rsid w:val="00F379C2"/>
    <w:rsid w:val="00F40239"/>
    <w:rsid w:val="00F41648"/>
    <w:rsid w:val="00F42C3C"/>
    <w:rsid w:val="00F446DE"/>
    <w:rsid w:val="00F44F30"/>
    <w:rsid w:val="00F50E92"/>
    <w:rsid w:val="00F5152E"/>
    <w:rsid w:val="00F53563"/>
    <w:rsid w:val="00F538B2"/>
    <w:rsid w:val="00F53C32"/>
    <w:rsid w:val="00F55C0B"/>
    <w:rsid w:val="00F5656A"/>
    <w:rsid w:val="00F60F30"/>
    <w:rsid w:val="00F64246"/>
    <w:rsid w:val="00F64604"/>
    <w:rsid w:val="00F64F35"/>
    <w:rsid w:val="00F65507"/>
    <w:rsid w:val="00F669ED"/>
    <w:rsid w:val="00F70A13"/>
    <w:rsid w:val="00F715BE"/>
    <w:rsid w:val="00F734CF"/>
    <w:rsid w:val="00F7592E"/>
    <w:rsid w:val="00F75AF2"/>
    <w:rsid w:val="00F76369"/>
    <w:rsid w:val="00F77118"/>
    <w:rsid w:val="00F821AF"/>
    <w:rsid w:val="00F82D7C"/>
    <w:rsid w:val="00F85E81"/>
    <w:rsid w:val="00F861D1"/>
    <w:rsid w:val="00F861DA"/>
    <w:rsid w:val="00F876D2"/>
    <w:rsid w:val="00F92710"/>
    <w:rsid w:val="00F92C25"/>
    <w:rsid w:val="00F92D18"/>
    <w:rsid w:val="00F93164"/>
    <w:rsid w:val="00F937D5"/>
    <w:rsid w:val="00F93B6F"/>
    <w:rsid w:val="00F940FD"/>
    <w:rsid w:val="00F96772"/>
    <w:rsid w:val="00F97A2E"/>
    <w:rsid w:val="00FA07F3"/>
    <w:rsid w:val="00FA3100"/>
    <w:rsid w:val="00FA36A1"/>
    <w:rsid w:val="00FA46D6"/>
    <w:rsid w:val="00FA70DC"/>
    <w:rsid w:val="00FB0006"/>
    <w:rsid w:val="00FB0341"/>
    <w:rsid w:val="00FB1E84"/>
    <w:rsid w:val="00FB255B"/>
    <w:rsid w:val="00FB5178"/>
    <w:rsid w:val="00FB570D"/>
    <w:rsid w:val="00FB6298"/>
    <w:rsid w:val="00FB719F"/>
    <w:rsid w:val="00FC050D"/>
    <w:rsid w:val="00FC37C0"/>
    <w:rsid w:val="00FC3C04"/>
    <w:rsid w:val="00FC55C5"/>
    <w:rsid w:val="00FC5DC6"/>
    <w:rsid w:val="00FD1652"/>
    <w:rsid w:val="00FD343F"/>
    <w:rsid w:val="00FD4330"/>
    <w:rsid w:val="00FD633D"/>
    <w:rsid w:val="00FD677D"/>
    <w:rsid w:val="00FE00A5"/>
    <w:rsid w:val="00FE1C72"/>
    <w:rsid w:val="00FE2860"/>
    <w:rsid w:val="00FE4554"/>
    <w:rsid w:val="00FE4B86"/>
    <w:rsid w:val="00FE6BE3"/>
    <w:rsid w:val="00FF078C"/>
    <w:rsid w:val="00FF089C"/>
    <w:rsid w:val="00FF116A"/>
    <w:rsid w:val="00FF22CB"/>
    <w:rsid w:val="00FF30A2"/>
    <w:rsid w:val="00FF40A4"/>
    <w:rsid w:val="00FF49AA"/>
    <w:rsid w:val="00FF4B26"/>
    <w:rsid w:val="00FF5A92"/>
    <w:rsid w:val="00FF5D90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A0B7330"/>
  <w15:docId w15:val="{62D5414F-9DE8-419F-BE89-4BB43103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E9F"/>
    <w:pPr>
      <w:spacing w:after="120" w:line="240" w:lineRule="auto"/>
      <w:jc w:val="both"/>
    </w:pPr>
    <w:rPr>
      <w:rFonts w:ascii="Candara" w:hAnsi="Candara"/>
    </w:rPr>
  </w:style>
  <w:style w:type="paragraph" w:styleId="Ttulo1">
    <w:name w:val="heading 1"/>
    <w:basedOn w:val="Normal"/>
    <w:next w:val="Normal"/>
    <w:link w:val="Ttulo1Car"/>
    <w:uiPriority w:val="9"/>
    <w:qFormat/>
    <w:rsid w:val="00330058"/>
    <w:pPr>
      <w:keepNext/>
      <w:keepLines/>
      <w:numPr>
        <w:numId w:val="2"/>
      </w:numPr>
      <w:ind w:left="426" w:hanging="426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30058"/>
    <w:pPr>
      <w:numPr>
        <w:ilvl w:val="1"/>
      </w:numPr>
      <w:ind w:left="426"/>
      <w:outlineLvl w:val="1"/>
    </w:pPr>
    <w:rPr>
      <w:sz w:val="24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E614D2"/>
    <w:pPr>
      <w:numPr>
        <w:ilvl w:val="0"/>
        <w:numId w:val="0"/>
      </w:numPr>
      <w:jc w:val="left"/>
      <w:outlineLvl w:val="2"/>
    </w:pPr>
    <w:rPr>
      <w:bCs w:val="0"/>
      <w:color w:val="aut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56E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B07BE9"/>
  </w:style>
  <w:style w:type="paragraph" w:styleId="Piedepgina">
    <w:name w:val="footer"/>
    <w:basedOn w:val="Normal"/>
    <w:link w:val="Piedepgina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7BE9"/>
  </w:style>
  <w:style w:type="character" w:styleId="Hipervnculo">
    <w:name w:val="Hyperlink"/>
    <w:basedOn w:val="Fuentedeprrafopredeter"/>
    <w:uiPriority w:val="99"/>
    <w:unhideWhenUsed/>
    <w:rsid w:val="00B8560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972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4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E614D2"/>
    <w:rPr>
      <w:rFonts w:ascii="Candara" w:eastAsiaTheme="majorEastAsia" w:hAnsi="Candara" w:cstheme="majorBidi"/>
      <w:b/>
      <w:sz w:val="24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C56E9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C56E9F"/>
    <w:pPr>
      <w:spacing w:after="300"/>
      <w:contextualSpacing/>
      <w:jc w:val="center"/>
    </w:pPr>
    <w:rPr>
      <w:rFonts w:eastAsiaTheme="majorEastAsia" w:cstheme="majorBidi"/>
      <w:color w:val="000000" w:themeColor="text1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56E9F"/>
    <w:rPr>
      <w:rFonts w:ascii="Candara" w:eastAsiaTheme="majorEastAsia" w:hAnsi="Candara" w:cstheme="majorBidi"/>
      <w:color w:val="000000" w:themeColor="text1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6E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6E9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6E9F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6E9F"/>
    <w:rPr>
      <w:rFonts w:ascii="Candara" w:hAnsi="Candara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6E9F"/>
    <w:rPr>
      <w:vertAlign w:val="superscript"/>
    </w:rPr>
  </w:style>
  <w:style w:type="paragraph" w:styleId="Cita">
    <w:name w:val="Quote"/>
    <w:basedOn w:val="Normal"/>
    <w:next w:val="Normal"/>
    <w:link w:val="CitaCar"/>
    <w:uiPriority w:val="29"/>
    <w:qFormat/>
    <w:rsid w:val="00C56E9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C56E9F"/>
    <w:rPr>
      <w:rFonts w:ascii="Candara" w:hAnsi="Candara"/>
      <w:i/>
      <w:iCs/>
      <w:color w:val="000000" w:themeColor="text1"/>
    </w:rPr>
  </w:style>
  <w:style w:type="paragraph" w:styleId="Prrafodelista">
    <w:name w:val="List Paragraph"/>
    <w:basedOn w:val="Normal"/>
    <w:uiPriority w:val="1"/>
    <w:qFormat/>
    <w:rsid w:val="00C56E9F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unhideWhenUsed/>
    <w:qFormat/>
    <w:rsid w:val="00C56E9F"/>
    <w:pPr>
      <w:numPr>
        <w:numId w:val="0"/>
      </w:numPr>
      <w:spacing w:after="0" w:line="276" w:lineRule="auto"/>
      <w:jc w:val="left"/>
      <w:outlineLvl w:val="9"/>
    </w:pPr>
    <w:rPr>
      <w:rFonts w:asciiTheme="majorHAnsi" w:hAnsiTheme="majorHAnsi"/>
      <w:color w:val="2E74B5" w:themeColor="accent1" w:themeShade="BF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3045B"/>
    <w:pPr>
      <w:tabs>
        <w:tab w:val="left" w:pos="426"/>
        <w:tab w:val="right" w:leader="dot" w:pos="8494"/>
      </w:tabs>
      <w:spacing w:after="100"/>
    </w:pPr>
    <w:rPr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DA0729"/>
    <w:pPr>
      <w:tabs>
        <w:tab w:val="left" w:pos="880"/>
        <w:tab w:val="right" w:leader="dot" w:pos="8779"/>
      </w:tabs>
      <w:spacing w:after="100"/>
      <w:ind w:left="426"/>
    </w:pPr>
  </w:style>
  <w:style w:type="paragraph" w:styleId="TDC3">
    <w:name w:val="toc 3"/>
    <w:basedOn w:val="Normal"/>
    <w:next w:val="Normal"/>
    <w:autoRedefine/>
    <w:uiPriority w:val="39"/>
    <w:unhideWhenUsed/>
    <w:rsid w:val="00C56E9F"/>
    <w:pPr>
      <w:spacing w:after="100"/>
      <w:ind w:left="440"/>
    </w:p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uiPriority w:val="99"/>
    <w:rsid w:val="00C56E9F"/>
    <w:rPr>
      <w:rFonts w:ascii="Candara" w:hAnsi="Candar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1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uiPriority w:val="99"/>
    <w:semiHidden/>
    <w:rsid w:val="00C56E9F"/>
    <w:rPr>
      <w:rFonts w:ascii="Candara" w:hAnsi="Candara"/>
      <w:b/>
      <w:bCs/>
      <w:sz w:val="20"/>
      <w:szCs w:val="20"/>
    </w:rPr>
  </w:style>
  <w:style w:type="paragraph" w:customStyle="1" w:styleId="Anexos">
    <w:name w:val="Anexos"/>
    <w:basedOn w:val="Ttulo1"/>
    <w:rsid w:val="005C5111"/>
    <w:pPr>
      <w:numPr>
        <w:numId w:val="0"/>
      </w:numPr>
    </w:pPr>
  </w:style>
  <w:style w:type="table" w:styleId="Tablaconcuadrcula">
    <w:name w:val="Table Grid"/>
    <w:basedOn w:val="Tablanormal"/>
    <w:uiPriority w:val="39"/>
    <w:rsid w:val="00015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Pr>
      <w:b/>
      <w:bCs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Pr>
      <w:sz w:val="20"/>
      <w:szCs w:val="20"/>
    </w:rPr>
  </w:style>
  <w:style w:type="paragraph" w:customStyle="1" w:styleId="AspectosValorar">
    <w:name w:val="AspectosValorar"/>
    <w:basedOn w:val="Normal"/>
    <w:link w:val="AspectosValorarCar"/>
    <w:qFormat/>
    <w:rsid w:val="003C4A61"/>
    <w:pPr>
      <w:numPr>
        <w:numId w:val="1"/>
      </w:numPr>
      <w:shd w:val="clear" w:color="auto" w:fill="E7E6E6" w:themeFill="background2"/>
      <w:tabs>
        <w:tab w:val="left" w:pos="284"/>
      </w:tabs>
      <w:spacing w:after="0" w:line="276" w:lineRule="auto"/>
    </w:pPr>
    <w:rPr>
      <w:rFonts w:ascii="Book Antiqua" w:eastAsia="Times New Roman" w:hAnsi="Book Antiqua" w:cs="Book Antiqua"/>
      <w:color w:val="538135" w:themeColor="accent6" w:themeShade="BF"/>
      <w:lang w:eastAsia="es-ES"/>
    </w:rPr>
  </w:style>
  <w:style w:type="character" w:customStyle="1" w:styleId="AspectosValorarCar">
    <w:name w:val="AspectosValorar Car"/>
    <w:basedOn w:val="Fuentedeprrafopredeter"/>
    <w:link w:val="AspectosValorar"/>
    <w:rsid w:val="003C4A61"/>
    <w:rPr>
      <w:rFonts w:ascii="Book Antiqua" w:eastAsia="Times New Roman" w:hAnsi="Book Antiqua" w:cs="Book Antiqua"/>
      <w:color w:val="538135" w:themeColor="accent6" w:themeShade="BF"/>
      <w:shd w:val="clear" w:color="auto" w:fill="E7E6E6" w:themeFill="background2"/>
      <w:lang w:eastAsia="es-ES"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4C798B"/>
    <w:pPr>
      <w:keepNext/>
      <w:keepLines/>
      <w:tabs>
        <w:tab w:val="left" w:pos="284"/>
        <w:tab w:val="left" w:pos="426"/>
      </w:tabs>
      <w:spacing w:before="200" w:after="240"/>
      <w:ind w:left="792" w:hanging="432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styleId="Ttulodellibro">
    <w:name w:val="Book Title"/>
    <w:basedOn w:val="Fuentedeprrafopredeter"/>
    <w:uiPriority w:val="33"/>
    <w:qFormat/>
    <w:rsid w:val="004C798B"/>
    <w:rPr>
      <w:b/>
      <w:bCs/>
      <w:i/>
      <w:iCs/>
      <w:spacing w:val="5"/>
    </w:rPr>
  </w:style>
  <w:style w:type="paragraph" w:customStyle="1" w:styleId="Default">
    <w:name w:val="Default"/>
    <w:rsid w:val="003C149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49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49E0"/>
    <w:pPr>
      <w:widowControl w:val="0"/>
      <w:autoSpaceDE w:val="0"/>
      <w:autoSpaceDN w:val="0"/>
      <w:spacing w:before="15" w:after="0"/>
      <w:ind w:left="100"/>
      <w:jc w:val="left"/>
    </w:pPr>
    <w:rPr>
      <w:rFonts w:ascii="Lucida Console" w:eastAsia="Lucida Console" w:hAnsi="Lucida Console" w:cs="Lucida Console"/>
    </w:rPr>
  </w:style>
  <w:style w:type="paragraph" w:styleId="Textoindependiente">
    <w:name w:val="Body Text"/>
    <w:basedOn w:val="Normal"/>
    <w:link w:val="TextoindependienteCar"/>
    <w:uiPriority w:val="1"/>
    <w:qFormat/>
    <w:rsid w:val="00A9187A"/>
    <w:pPr>
      <w:widowControl w:val="0"/>
      <w:autoSpaceDE w:val="0"/>
      <w:autoSpaceDN w:val="0"/>
      <w:spacing w:after="0"/>
      <w:jc w:val="left"/>
    </w:pPr>
    <w:rPr>
      <w:rFonts w:ascii="Lucida Console" w:eastAsia="Lucida Console" w:hAnsi="Lucida Console" w:cs="Lucida Console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187A"/>
    <w:rPr>
      <w:rFonts w:ascii="Lucida Console" w:eastAsia="Lucida Console" w:hAnsi="Lucida Console" w:cs="Lucida Console"/>
      <w:sz w:val="16"/>
      <w:szCs w:val="16"/>
    </w:rPr>
  </w:style>
  <w:style w:type="paragraph" w:customStyle="1" w:styleId="Pa7">
    <w:name w:val="Pa7"/>
    <w:basedOn w:val="Default"/>
    <w:next w:val="Default"/>
    <w:uiPriority w:val="99"/>
    <w:rsid w:val="007E0D3D"/>
    <w:pPr>
      <w:spacing w:line="201" w:lineRule="atLeast"/>
    </w:pPr>
    <w:rPr>
      <w:rFonts w:ascii="Arial" w:hAnsi="Arial" w:cs="Arial"/>
      <w:color w:val="aut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C3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C3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90418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4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26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protecciondatos.aragon.es/registro-actividades/92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rlferrer@aralegis.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acpua@aragon.es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ortegap\Desktop\ACPUA+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gXXZjN0JH6maq69g/fCmw8FTPGjQ==">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713FCFA8-F54E-4C27-9E61-74390B2E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ACPUA+COLOR.dotx</Template>
  <TotalTime>17</TotalTime>
  <Pages>11</Pages>
  <Words>2698</Words>
  <Characters>14841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Nacho Lozano</dc:creator>
  <cp:keywords/>
  <dc:description/>
  <cp:lastModifiedBy>Administrador</cp:lastModifiedBy>
  <cp:revision>9</cp:revision>
  <cp:lastPrinted>2020-05-28T12:00:00Z</cp:lastPrinted>
  <dcterms:created xsi:type="dcterms:W3CDTF">2024-12-03T13:27:00Z</dcterms:created>
  <dcterms:modified xsi:type="dcterms:W3CDTF">2024-12-23T08:17:00Z</dcterms:modified>
</cp:coreProperties>
</file>